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A4F" w:rsidRPr="00767FD6" w:rsidRDefault="000478C1">
      <w:pPr>
        <w:rPr>
          <w:b/>
          <w:sz w:val="24"/>
          <w:szCs w:val="24"/>
        </w:rPr>
      </w:pPr>
      <w:r>
        <w:rPr>
          <w:b/>
          <w:sz w:val="24"/>
          <w:szCs w:val="24"/>
        </w:rPr>
        <w:t xml:space="preserve"> Pulsar Activities</w:t>
      </w:r>
    </w:p>
    <w:p w:rsidR="007B7BD5" w:rsidRPr="00844F29" w:rsidRDefault="00623630">
      <w:pPr>
        <w:rPr>
          <w:sz w:val="24"/>
          <w:szCs w:val="24"/>
        </w:rPr>
      </w:pPr>
      <w:r>
        <w:rPr>
          <w:sz w:val="24"/>
          <w:szCs w:val="24"/>
        </w:rPr>
        <w:t>In these activities</w:t>
      </w:r>
      <w:r w:rsidR="007B7BD5" w:rsidRPr="00844F29">
        <w:rPr>
          <w:sz w:val="24"/>
          <w:szCs w:val="24"/>
        </w:rPr>
        <w:t xml:space="preserve">, you will </w:t>
      </w:r>
      <w:r w:rsidR="00206FDA" w:rsidRPr="00844F29">
        <w:rPr>
          <w:sz w:val="24"/>
          <w:szCs w:val="24"/>
        </w:rPr>
        <w:t>use an excel spread</w:t>
      </w:r>
      <w:r w:rsidR="00E813C6" w:rsidRPr="00844F29">
        <w:rPr>
          <w:sz w:val="24"/>
          <w:szCs w:val="24"/>
        </w:rPr>
        <w:t>-</w:t>
      </w:r>
      <w:r w:rsidR="00206FDA" w:rsidRPr="00844F29">
        <w:rPr>
          <w:sz w:val="24"/>
          <w:szCs w:val="24"/>
        </w:rPr>
        <w:t>sheet which c</w:t>
      </w:r>
      <w:r w:rsidR="00AF4C23">
        <w:rPr>
          <w:sz w:val="24"/>
          <w:szCs w:val="24"/>
        </w:rPr>
        <w:t>ontains data for 1,687</w:t>
      </w:r>
      <w:r w:rsidR="00206FDA" w:rsidRPr="00844F29">
        <w:rPr>
          <w:sz w:val="24"/>
          <w:szCs w:val="24"/>
        </w:rPr>
        <w:t xml:space="preserve"> pulsars. </w:t>
      </w:r>
      <w:r w:rsidR="00AE7388">
        <w:rPr>
          <w:sz w:val="24"/>
          <w:szCs w:val="24"/>
        </w:rPr>
        <w:t xml:space="preserve">The data is from the </w:t>
      </w:r>
      <w:r w:rsidR="00AE7388" w:rsidRPr="00844F29">
        <w:rPr>
          <w:sz w:val="24"/>
          <w:szCs w:val="24"/>
        </w:rPr>
        <w:t>AN</w:t>
      </w:r>
      <w:r w:rsidR="00AE7388">
        <w:rPr>
          <w:sz w:val="24"/>
          <w:szCs w:val="24"/>
        </w:rPr>
        <w:t xml:space="preserve">TF pulsar catalogue </w:t>
      </w:r>
      <w:r w:rsidR="000478C1">
        <w:rPr>
          <w:sz w:val="24"/>
          <w:szCs w:val="24"/>
        </w:rPr>
        <w:t>found at</w:t>
      </w:r>
      <w:r w:rsidR="00AE7388">
        <w:rPr>
          <w:sz w:val="24"/>
          <w:szCs w:val="24"/>
        </w:rPr>
        <w:t xml:space="preserve">  </w:t>
      </w:r>
      <w:hyperlink r:id="rId10" w:history="1">
        <w:r w:rsidR="00AE7388" w:rsidRPr="00CB6D28">
          <w:rPr>
            <w:rStyle w:val="Hyperlink"/>
            <w:bCs/>
            <w:sz w:val="24"/>
            <w:szCs w:val="24"/>
          </w:rPr>
          <w:t>http://www.atnf.csiro.au/research/pulsar/psrcat/</w:t>
        </w:r>
      </w:hyperlink>
      <w:r w:rsidR="00DB0E3A">
        <w:rPr>
          <w:bCs/>
          <w:sz w:val="24"/>
          <w:szCs w:val="24"/>
        </w:rPr>
        <w:t>.</w:t>
      </w:r>
      <w:r w:rsidR="00AE7388">
        <w:rPr>
          <w:bCs/>
          <w:sz w:val="24"/>
          <w:szCs w:val="24"/>
        </w:rPr>
        <w:t xml:space="preserve"> </w:t>
      </w:r>
      <w:r w:rsidR="00183BB6">
        <w:rPr>
          <w:bCs/>
          <w:sz w:val="24"/>
          <w:szCs w:val="24"/>
        </w:rPr>
        <w:t xml:space="preserve"> </w:t>
      </w:r>
      <w:r w:rsidR="00AF4C23">
        <w:rPr>
          <w:sz w:val="24"/>
          <w:szCs w:val="24"/>
        </w:rPr>
        <w:t xml:space="preserve">This </w:t>
      </w:r>
      <w:r w:rsidR="00206FDA" w:rsidRPr="00844F29">
        <w:rPr>
          <w:sz w:val="24"/>
          <w:szCs w:val="24"/>
        </w:rPr>
        <w:t>data includes</w:t>
      </w:r>
      <w:r w:rsidR="00695425" w:rsidRPr="00844F29">
        <w:rPr>
          <w:sz w:val="24"/>
          <w:szCs w:val="24"/>
        </w:rPr>
        <w:t xml:space="preserve"> the J names of the pulsars,</w:t>
      </w:r>
      <w:r w:rsidR="00206FDA" w:rsidRPr="00844F29">
        <w:rPr>
          <w:sz w:val="24"/>
          <w:szCs w:val="24"/>
        </w:rPr>
        <w:t xml:space="preserve"> </w:t>
      </w:r>
      <w:r w:rsidR="005D1FF0" w:rsidRPr="00844F29">
        <w:rPr>
          <w:sz w:val="24"/>
          <w:szCs w:val="24"/>
        </w:rPr>
        <w:t>periods</w:t>
      </w:r>
      <w:r>
        <w:rPr>
          <w:sz w:val="24"/>
          <w:szCs w:val="24"/>
        </w:rPr>
        <w:t xml:space="preserve"> (P)</w:t>
      </w:r>
      <w:r w:rsidR="00AA3E34" w:rsidRPr="00844F29">
        <w:rPr>
          <w:sz w:val="24"/>
          <w:szCs w:val="24"/>
        </w:rPr>
        <w:t xml:space="preserve"> in seconds</w:t>
      </w:r>
      <w:r w:rsidR="005D1FF0" w:rsidRPr="00844F29">
        <w:rPr>
          <w:sz w:val="24"/>
          <w:szCs w:val="24"/>
        </w:rPr>
        <w:t>, period derivatives</w:t>
      </w:r>
      <w:r>
        <w:rPr>
          <w:sz w:val="24"/>
          <w:szCs w:val="24"/>
        </w:rPr>
        <w:t xml:space="preserve"> </w:t>
      </w:r>
      <w:r w:rsidRPr="00844F29">
        <w:rPr>
          <w:sz w:val="24"/>
          <w:szCs w:val="24"/>
        </w:rPr>
        <w:t>(</w:t>
      </w:r>
      <m:oMath>
        <m:acc>
          <m:accPr>
            <m:chr m:val="̇"/>
            <m:ctrlPr>
              <w:rPr>
                <w:rFonts w:ascii="Cambria Math" w:hAnsi="Cambria Math"/>
                <w:i/>
                <w:sz w:val="24"/>
                <w:szCs w:val="24"/>
              </w:rPr>
            </m:ctrlPr>
          </m:accPr>
          <m:e>
            <m:r>
              <w:rPr>
                <w:rFonts w:ascii="Cambria Math" w:hAnsi="Cambria Math"/>
                <w:sz w:val="24"/>
                <w:szCs w:val="24"/>
              </w:rPr>
              <m:t>P</m:t>
            </m:r>
          </m:e>
        </m:acc>
      </m:oMath>
      <w:r w:rsidR="00946AC7">
        <w:rPr>
          <w:sz w:val="24"/>
          <w:szCs w:val="24"/>
        </w:rPr>
        <w:t>)</w:t>
      </w:r>
      <w:r w:rsidR="00AA3E34" w:rsidRPr="00844F29">
        <w:rPr>
          <w:sz w:val="24"/>
          <w:szCs w:val="24"/>
        </w:rPr>
        <w:t xml:space="preserve"> in seconds</w:t>
      </w:r>
      <w:r w:rsidR="00AB778B" w:rsidRPr="00844F29">
        <w:rPr>
          <w:sz w:val="24"/>
          <w:szCs w:val="24"/>
        </w:rPr>
        <w:t xml:space="preserve"> </w:t>
      </w:r>
      <w:r w:rsidR="005D1FF0" w:rsidRPr="00844F29">
        <w:rPr>
          <w:sz w:val="24"/>
          <w:szCs w:val="24"/>
        </w:rPr>
        <w:t>and dispersion measures (DM)</w:t>
      </w:r>
      <w:r w:rsidR="00DD7671">
        <w:rPr>
          <w:sz w:val="24"/>
          <w:szCs w:val="24"/>
        </w:rPr>
        <w:t xml:space="preserve"> in pc cm</w:t>
      </w:r>
      <w:r w:rsidR="00DD7671" w:rsidRPr="00DD7671">
        <w:rPr>
          <w:sz w:val="24"/>
          <w:szCs w:val="24"/>
          <w:vertAlign w:val="superscript"/>
        </w:rPr>
        <w:t>-3</w:t>
      </w:r>
      <w:r w:rsidR="005D1FF0" w:rsidRPr="00844F29">
        <w:rPr>
          <w:sz w:val="24"/>
          <w:szCs w:val="24"/>
        </w:rPr>
        <w:t xml:space="preserve">. You will produce graphs, </w:t>
      </w:r>
      <w:r w:rsidR="00695425" w:rsidRPr="00844F29">
        <w:rPr>
          <w:sz w:val="24"/>
          <w:szCs w:val="24"/>
        </w:rPr>
        <w:t xml:space="preserve">calculate the ages of pulsars, sort data using features of </w:t>
      </w:r>
      <w:r w:rsidR="00494E21">
        <w:rPr>
          <w:sz w:val="24"/>
          <w:szCs w:val="24"/>
        </w:rPr>
        <w:t>the</w:t>
      </w:r>
      <w:r w:rsidR="00AA3E34" w:rsidRPr="00844F29">
        <w:rPr>
          <w:sz w:val="24"/>
          <w:szCs w:val="24"/>
        </w:rPr>
        <w:t xml:space="preserve"> </w:t>
      </w:r>
      <w:r w:rsidR="00695425" w:rsidRPr="00844F29">
        <w:rPr>
          <w:sz w:val="24"/>
          <w:szCs w:val="24"/>
        </w:rPr>
        <w:t>excel</w:t>
      </w:r>
      <w:r w:rsidR="00AA3E34" w:rsidRPr="00844F29">
        <w:rPr>
          <w:sz w:val="24"/>
          <w:szCs w:val="24"/>
        </w:rPr>
        <w:t xml:space="preserve"> spread-sheet in order to determine which p</w:t>
      </w:r>
      <w:r w:rsidR="004A4413">
        <w:rPr>
          <w:sz w:val="24"/>
          <w:szCs w:val="24"/>
        </w:rPr>
        <w:t>ulsars are millisecond pulsars</w:t>
      </w:r>
      <w:r w:rsidR="000478C1">
        <w:rPr>
          <w:sz w:val="24"/>
          <w:szCs w:val="24"/>
        </w:rPr>
        <w:t>(MSP)</w:t>
      </w:r>
      <w:r w:rsidR="004A4413">
        <w:rPr>
          <w:sz w:val="24"/>
          <w:szCs w:val="24"/>
        </w:rPr>
        <w:t xml:space="preserve"> or </w:t>
      </w:r>
      <w:r w:rsidR="00AA3E34" w:rsidRPr="00844F29">
        <w:rPr>
          <w:sz w:val="24"/>
          <w:szCs w:val="24"/>
        </w:rPr>
        <w:t>normal pulsars and determine the proximity of pulsars to the Earth</w:t>
      </w:r>
      <w:r w:rsidR="00AB778B" w:rsidRPr="00844F29">
        <w:rPr>
          <w:sz w:val="24"/>
          <w:szCs w:val="24"/>
        </w:rPr>
        <w:t xml:space="preserve"> using the dispersion measure</w:t>
      </w:r>
      <w:r w:rsidR="00DD605D">
        <w:rPr>
          <w:sz w:val="24"/>
          <w:szCs w:val="24"/>
        </w:rPr>
        <w:t>s</w:t>
      </w:r>
      <w:r w:rsidR="00AB778B" w:rsidRPr="00844F29">
        <w:rPr>
          <w:sz w:val="24"/>
          <w:szCs w:val="24"/>
        </w:rPr>
        <w:t xml:space="preserve"> (DM).</w:t>
      </w:r>
    </w:p>
    <w:p w:rsidR="00AA3E34" w:rsidRPr="00844F29" w:rsidRDefault="00AA3E34">
      <w:pPr>
        <w:rPr>
          <w:b/>
          <w:sz w:val="24"/>
          <w:szCs w:val="24"/>
        </w:rPr>
      </w:pPr>
      <w:r w:rsidRPr="00844F29">
        <w:rPr>
          <w:b/>
          <w:sz w:val="24"/>
          <w:szCs w:val="24"/>
        </w:rPr>
        <w:t>Objectives</w:t>
      </w:r>
    </w:p>
    <w:p w:rsidR="00AA3E34" w:rsidRPr="00844F29" w:rsidRDefault="00AA3E34" w:rsidP="00AA3E34">
      <w:pPr>
        <w:pStyle w:val="ListParagraph"/>
        <w:numPr>
          <w:ilvl w:val="0"/>
          <w:numId w:val="1"/>
        </w:numPr>
        <w:rPr>
          <w:b/>
          <w:sz w:val="24"/>
          <w:szCs w:val="24"/>
        </w:rPr>
      </w:pPr>
      <w:r w:rsidRPr="00844F29">
        <w:rPr>
          <w:sz w:val="24"/>
          <w:szCs w:val="24"/>
        </w:rPr>
        <w:t xml:space="preserve">To determine the </w:t>
      </w:r>
      <w:r w:rsidR="00DD605D">
        <w:rPr>
          <w:sz w:val="24"/>
          <w:szCs w:val="24"/>
        </w:rPr>
        <w:t xml:space="preserve">characteristic </w:t>
      </w:r>
      <w:r w:rsidRPr="00844F29">
        <w:rPr>
          <w:sz w:val="24"/>
          <w:szCs w:val="24"/>
        </w:rPr>
        <w:t>ages of pulsars from their period</w:t>
      </w:r>
      <w:r w:rsidR="00E02B3B" w:rsidRPr="00844F29">
        <w:rPr>
          <w:sz w:val="24"/>
          <w:szCs w:val="24"/>
        </w:rPr>
        <w:t>s</w:t>
      </w:r>
      <w:r w:rsidRPr="00844F29">
        <w:rPr>
          <w:sz w:val="24"/>
          <w:szCs w:val="24"/>
        </w:rPr>
        <w:t xml:space="preserve"> and period derivatives.</w:t>
      </w:r>
    </w:p>
    <w:p w:rsidR="00AA3E34" w:rsidRPr="00844F29" w:rsidRDefault="00AA3E34" w:rsidP="00AA3E34">
      <w:pPr>
        <w:pStyle w:val="ListParagraph"/>
        <w:numPr>
          <w:ilvl w:val="0"/>
          <w:numId w:val="1"/>
        </w:numPr>
        <w:rPr>
          <w:b/>
          <w:sz w:val="24"/>
          <w:szCs w:val="24"/>
        </w:rPr>
      </w:pPr>
      <w:r w:rsidRPr="00844F29">
        <w:rPr>
          <w:sz w:val="24"/>
          <w:szCs w:val="24"/>
        </w:rPr>
        <w:t>To sort pulsars</w:t>
      </w:r>
      <w:r w:rsidR="002E1FF1">
        <w:rPr>
          <w:sz w:val="24"/>
          <w:szCs w:val="24"/>
        </w:rPr>
        <w:t xml:space="preserve"> graphically</w:t>
      </w:r>
      <w:r w:rsidR="00335C3B">
        <w:rPr>
          <w:sz w:val="24"/>
          <w:szCs w:val="24"/>
        </w:rPr>
        <w:t xml:space="preserve"> into normal pulsars or </w:t>
      </w:r>
      <w:r w:rsidRPr="00844F29">
        <w:rPr>
          <w:sz w:val="24"/>
          <w:szCs w:val="24"/>
        </w:rPr>
        <w:t>millisecond pulsars</w:t>
      </w:r>
      <w:r w:rsidR="00CC14F4">
        <w:rPr>
          <w:sz w:val="24"/>
          <w:szCs w:val="24"/>
        </w:rPr>
        <w:t xml:space="preserve"> and to draw a scatterplot of and analyse the P-</w:t>
      </w:r>
      <m:oMath>
        <m:acc>
          <m:accPr>
            <m:chr m:val="̇"/>
            <m:ctrlPr>
              <w:rPr>
                <w:rFonts w:ascii="Cambria Math" w:hAnsi="Cambria Math"/>
                <w:i/>
                <w:sz w:val="24"/>
                <w:szCs w:val="24"/>
              </w:rPr>
            </m:ctrlPr>
          </m:accPr>
          <m:e>
            <m:r>
              <w:rPr>
                <w:rFonts w:ascii="Cambria Math" w:hAnsi="Cambria Math"/>
                <w:sz w:val="24"/>
                <w:szCs w:val="24"/>
              </w:rPr>
              <m:t>P</m:t>
            </m:r>
          </m:e>
        </m:acc>
      </m:oMath>
      <w:r w:rsidR="00CC14F4">
        <w:rPr>
          <w:sz w:val="24"/>
          <w:szCs w:val="24"/>
        </w:rPr>
        <w:t xml:space="preserve"> diagram.</w:t>
      </w:r>
    </w:p>
    <w:p w:rsidR="00AA3E34" w:rsidRPr="00844F29" w:rsidRDefault="00AE7388" w:rsidP="00AA3E34">
      <w:pPr>
        <w:pStyle w:val="ListParagraph"/>
        <w:numPr>
          <w:ilvl w:val="0"/>
          <w:numId w:val="1"/>
        </w:numPr>
        <w:rPr>
          <w:sz w:val="24"/>
          <w:szCs w:val="24"/>
        </w:rPr>
      </w:pPr>
      <w:r>
        <w:rPr>
          <w:sz w:val="24"/>
          <w:szCs w:val="24"/>
        </w:rPr>
        <w:t>To determine the distances of pulsars from</w:t>
      </w:r>
      <w:r w:rsidR="00E02B3B" w:rsidRPr="00844F29">
        <w:rPr>
          <w:sz w:val="24"/>
          <w:szCs w:val="24"/>
        </w:rPr>
        <w:t xml:space="preserve"> the Earth</w:t>
      </w:r>
    </w:p>
    <w:p w:rsidR="00E02B3B" w:rsidRPr="00844F29" w:rsidRDefault="00E02B3B" w:rsidP="00E02B3B">
      <w:pPr>
        <w:rPr>
          <w:b/>
          <w:sz w:val="24"/>
          <w:szCs w:val="24"/>
        </w:rPr>
      </w:pPr>
      <w:r w:rsidRPr="00844F29">
        <w:rPr>
          <w:b/>
          <w:sz w:val="24"/>
          <w:szCs w:val="24"/>
        </w:rPr>
        <w:t xml:space="preserve">Materials </w:t>
      </w:r>
    </w:p>
    <w:p w:rsidR="00E02B3B" w:rsidRPr="00844F29" w:rsidRDefault="00E02B3B" w:rsidP="00E02B3B">
      <w:pPr>
        <w:pStyle w:val="ListParagraph"/>
        <w:numPr>
          <w:ilvl w:val="0"/>
          <w:numId w:val="2"/>
        </w:numPr>
        <w:rPr>
          <w:sz w:val="24"/>
          <w:szCs w:val="24"/>
        </w:rPr>
      </w:pPr>
      <w:r w:rsidRPr="00844F29">
        <w:rPr>
          <w:sz w:val="24"/>
          <w:szCs w:val="24"/>
        </w:rPr>
        <w:t>Excel spread-sheet of</w:t>
      </w:r>
      <w:r w:rsidR="00967AB7">
        <w:rPr>
          <w:sz w:val="24"/>
          <w:szCs w:val="24"/>
        </w:rPr>
        <w:t xml:space="preserve"> pulsar catalogue data for 1,687</w:t>
      </w:r>
      <w:r w:rsidRPr="00844F29">
        <w:rPr>
          <w:sz w:val="24"/>
          <w:szCs w:val="24"/>
        </w:rPr>
        <w:t xml:space="preserve"> pulsars.</w:t>
      </w:r>
    </w:p>
    <w:p w:rsidR="00E02B3B" w:rsidRPr="00844F29" w:rsidRDefault="00E02B3B" w:rsidP="00E02B3B">
      <w:pPr>
        <w:pStyle w:val="ListParagraph"/>
        <w:numPr>
          <w:ilvl w:val="0"/>
          <w:numId w:val="2"/>
        </w:numPr>
        <w:rPr>
          <w:sz w:val="24"/>
          <w:szCs w:val="24"/>
        </w:rPr>
      </w:pPr>
      <w:r w:rsidRPr="00844F29">
        <w:rPr>
          <w:sz w:val="24"/>
          <w:szCs w:val="24"/>
        </w:rPr>
        <w:t xml:space="preserve">Complete ANTF pulsar catalogue found at :  </w:t>
      </w:r>
      <w:r w:rsidRPr="00844F29">
        <w:rPr>
          <w:bCs/>
          <w:sz w:val="24"/>
          <w:szCs w:val="24"/>
        </w:rPr>
        <w:t>http://www.atnf.csiro.au/research/pulsar/psrcat/</w:t>
      </w:r>
    </w:p>
    <w:p w:rsidR="00E02B3B" w:rsidRPr="00844F29" w:rsidRDefault="00981E09" w:rsidP="00E02B3B">
      <w:pPr>
        <w:rPr>
          <w:b/>
          <w:i/>
          <w:sz w:val="24"/>
          <w:szCs w:val="24"/>
        </w:rPr>
      </w:pPr>
      <w:r>
        <w:rPr>
          <w:b/>
          <w:i/>
          <w:sz w:val="24"/>
          <w:szCs w:val="24"/>
        </w:rPr>
        <w:t>Activity</w:t>
      </w:r>
      <w:r w:rsidR="007D16CE">
        <w:rPr>
          <w:b/>
          <w:i/>
          <w:sz w:val="24"/>
          <w:szCs w:val="24"/>
        </w:rPr>
        <w:t xml:space="preserve"> 1:</w:t>
      </w:r>
      <w:r w:rsidR="00193E64" w:rsidRPr="00844F29">
        <w:rPr>
          <w:b/>
          <w:i/>
          <w:sz w:val="24"/>
          <w:szCs w:val="24"/>
        </w:rPr>
        <w:t xml:space="preserve">  </w:t>
      </w:r>
      <w:r w:rsidR="00E02B3B" w:rsidRPr="00844F29">
        <w:rPr>
          <w:b/>
          <w:i/>
          <w:sz w:val="24"/>
          <w:szCs w:val="24"/>
        </w:rPr>
        <w:t xml:space="preserve"> </w:t>
      </w:r>
      <w:r w:rsidR="00396196" w:rsidRPr="00844F29">
        <w:rPr>
          <w:b/>
          <w:i/>
          <w:sz w:val="24"/>
          <w:szCs w:val="24"/>
        </w:rPr>
        <w:t>Pulsar Ages</w:t>
      </w:r>
    </w:p>
    <w:p w:rsidR="001A1EC3" w:rsidRDefault="00396196" w:rsidP="00E02B3B">
      <w:pPr>
        <w:rPr>
          <w:sz w:val="24"/>
          <w:szCs w:val="24"/>
        </w:rPr>
      </w:pPr>
      <w:r w:rsidRPr="00844F29">
        <w:rPr>
          <w:sz w:val="24"/>
          <w:szCs w:val="24"/>
        </w:rPr>
        <w:t>Pulsars radiate magnetic energy as they spin rapidly and this loss of energ</w:t>
      </w:r>
      <w:r w:rsidR="0044162B">
        <w:rPr>
          <w:sz w:val="24"/>
          <w:szCs w:val="24"/>
        </w:rPr>
        <w:t>y gradually reduces</w:t>
      </w:r>
      <w:r w:rsidR="00DD605D">
        <w:rPr>
          <w:sz w:val="24"/>
          <w:szCs w:val="24"/>
        </w:rPr>
        <w:t xml:space="preserve"> </w:t>
      </w:r>
      <w:r w:rsidR="0044162B">
        <w:rPr>
          <w:sz w:val="24"/>
          <w:szCs w:val="24"/>
        </w:rPr>
        <w:t xml:space="preserve">their </w:t>
      </w:r>
      <w:r w:rsidR="00DD605D">
        <w:rPr>
          <w:sz w:val="24"/>
          <w:szCs w:val="24"/>
        </w:rPr>
        <w:t>angular momentum and their</w:t>
      </w:r>
      <w:r w:rsidRPr="00844F29">
        <w:rPr>
          <w:sz w:val="24"/>
          <w:szCs w:val="24"/>
        </w:rPr>
        <w:t xml:space="preserve"> period</w:t>
      </w:r>
      <w:r w:rsidR="0044162B">
        <w:rPr>
          <w:sz w:val="24"/>
          <w:szCs w:val="24"/>
        </w:rPr>
        <w:t>s (P)</w:t>
      </w:r>
      <w:r w:rsidR="007C23CF">
        <w:rPr>
          <w:sz w:val="24"/>
          <w:szCs w:val="24"/>
        </w:rPr>
        <w:t xml:space="preserve"> gradually increase</w:t>
      </w:r>
      <w:r w:rsidRPr="00844F29">
        <w:rPr>
          <w:sz w:val="24"/>
          <w:szCs w:val="24"/>
        </w:rPr>
        <w:t xml:space="preserve"> over time. For example the Vela pulsar has a period (P) of 0.089 seconds (or </w:t>
      </w:r>
      <w:r w:rsidR="00DD605D">
        <w:rPr>
          <w:sz w:val="24"/>
          <w:szCs w:val="24"/>
        </w:rPr>
        <w:t xml:space="preserve">frequency, </w:t>
      </w:r>
      <w:r w:rsidRPr="00844F29">
        <w:rPr>
          <w:i/>
          <w:sz w:val="24"/>
          <w:szCs w:val="24"/>
        </w:rPr>
        <w:t>v</w:t>
      </w:r>
      <w:r w:rsidR="00DD605D">
        <w:rPr>
          <w:i/>
          <w:sz w:val="24"/>
          <w:szCs w:val="24"/>
        </w:rPr>
        <w:t xml:space="preserve"> </w:t>
      </w:r>
      <w:r w:rsidRPr="00844F29">
        <w:rPr>
          <w:sz w:val="24"/>
          <w:szCs w:val="24"/>
        </w:rPr>
        <w:t>=</w:t>
      </w:r>
      <w:r w:rsidR="00DD605D">
        <w:rPr>
          <w:sz w:val="24"/>
          <w:szCs w:val="24"/>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0.089</m:t>
            </m:r>
          </m:den>
        </m:f>
      </m:oMath>
      <w:r w:rsidRPr="00844F29">
        <w:rPr>
          <w:sz w:val="24"/>
          <w:szCs w:val="24"/>
        </w:rPr>
        <w:t xml:space="preserve"> </w:t>
      </w:r>
      <w:r w:rsidR="00DD605D">
        <w:rPr>
          <w:sz w:val="24"/>
          <w:szCs w:val="24"/>
        </w:rPr>
        <w:t xml:space="preserve"> = </w:t>
      </w:r>
      <w:r w:rsidRPr="00844F29">
        <w:rPr>
          <w:sz w:val="24"/>
          <w:szCs w:val="24"/>
        </w:rPr>
        <w:t>11Hz, i.e. it rotates 11 times in one second) Due to this loss of magnetic energy, the normal rate of change of period</w:t>
      </w:r>
      <w:r w:rsidR="00967AB7">
        <w:rPr>
          <w:sz w:val="24"/>
          <w:szCs w:val="24"/>
        </w:rPr>
        <w:t xml:space="preserve"> </w:t>
      </w:r>
      <w:r w:rsidR="00DD605D">
        <w:rPr>
          <w:sz w:val="24"/>
          <w:szCs w:val="24"/>
        </w:rPr>
        <w:t xml:space="preserve">known as the period derivative </w:t>
      </w:r>
      <w:r w:rsidR="00FD760C">
        <w:rPr>
          <w:sz w:val="24"/>
          <w:szCs w:val="24"/>
        </w:rPr>
        <w:t>or the slow-</w:t>
      </w:r>
      <w:r w:rsidR="00967AB7">
        <w:rPr>
          <w:sz w:val="24"/>
          <w:szCs w:val="24"/>
        </w:rPr>
        <w:t>down rate</w:t>
      </w:r>
      <w:r w:rsidRPr="00844F29">
        <w:rPr>
          <w:sz w:val="24"/>
          <w:szCs w:val="24"/>
        </w:rPr>
        <w:t xml:space="preserve"> (</w:t>
      </w:r>
      <m:oMath>
        <m:acc>
          <m:accPr>
            <m:chr m:val="̇"/>
            <m:ctrlPr>
              <w:rPr>
                <w:rFonts w:ascii="Cambria Math" w:hAnsi="Cambria Math"/>
                <w:i/>
                <w:sz w:val="24"/>
                <w:szCs w:val="24"/>
              </w:rPr>
            </m:ctrlPr>
          </m:accPr>
          <m:e>
            <m:r>
              <w:rPr>
                <w:rFonts w:ascii="Cambria Math" w:hAnsi="Cambria Math"/>
                <w:sz w:val="24"/>
                <w:szCs w:val="24"/>
              </w:rPr>
              <m:t>P</m:t>
            </m:r>
          </m:e>
        </m:acc>
      </m:oMath>
      <w:r w:rsidRPr="00844F29">
        <w:rPr>
          <w:sz w:val="24"/>
          <w:szCs w:val="24"/>
        </w:rPr>
        <w:t>) for the Vela pulsar is an increase of 10.7 nanoseconds per day. (</w:t>
      </w:r>
      <m:oMath>
        <m:acc>
          <m:accPr>
            <m:chr m:val="̇"/>
            <m:ctrlPr>
              <w:rPr>
                <w:rFonts w:ascii="Cambria Math" w:hAnsi="Cambria Math"/>
                <w:i/>
                <w:sz w:val="24"/>
                <w:szCs w:val="24"/>
              </w:rPr>
            </m:ctrlPr>
          </m:accPr>
          <m:e>
            <m:r>
              <w:rPr>
                <w:rFonts w:ascii="Cambria Math" w:hAnsi="Cambria Math"/>
                <w:sz w:val="24"/>
                <w:szCs w:val="24"/>
              </w:rPr>
              <m:t>P</m:t>
            </m:r>
          </m:e>
        </m:acc>
      </m:oMath>
      <w:r w:rsidRPr="00844F29">
        <w:rPr>
          <w:sz w:val="24"/>
          <w:szCs w:val="24"/>
        </w:rPr>
        <w:t xml:space="preserve"> = </w:t>
      </w:r>
      <m:oMath>
        <m:sSup>
          <m:sSupPr>
            <m:ctrlPr>
              <w:rPr>
                <w:rFonts w:ascii="Cambria Math" w:hAnsi="Cambria Math"/>
                <w:i/>
                <w:sz w:val="24"/>
                <w:szCs w:val="24"/>
              </w:rPr>
            </m:ctrlPr>
          </m:sSupPr>
          <m:e>
            <m:r>
              <w:rPr>
                <w:rFonts w:ascii="Cambria Math" w:hAnsi="Cambria Math"/>
                <w:sz w:val="24"/>
                <w:szCs w:val="24"/>
              </w:rPr>
              <m:t>1.25×10</m:t>
            </m:r>
          </m:e>
          <m:sup>
            <m:r>
              <w:rPr>
                <w:rFonts w:ascii="Cambria Math" w:hAnsi="Cambria Math"/>
                <w:sz w:val="24"/>
                <w:szCs w:val="24"/>
              </w:rPr>
              <m:t xml:space="preserve">-13 </m:t>
            </m:r>
          </m:sup>
        </m:sSup>
      </m:oMath>
      <w:r w:rsidR="007C23CF">
        <w:rPr>
          <w:sz w:val="24"/>
          <w:szCs w:val="24"/>
        </w:rPr>
        <w:t>seconds per second or</w:t>
      </w:r>
      <m:oMath>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=1.25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-13</m:t>
            </m:r>
          </m:sup>
        </m:sSup>
        <m:r>
          <w:rPr>
            <w:rFonts w:ascii="Cambria Math" w:hAnsi="Cambria Math"/>
            <w:sz w:val="24"/>
            <w:szCs w:val="24"/>
          </w:rPr>
          <m:t>Hz/sec</m:t>
        </m:r>
      </m:oMath>
      <w:r w:rsidR="000478C1">
        <w:rPr>
          <w:sz w:val="24"/>
          <w:szCs w:val="24"/>
        </w:rPr>
        <w:t>, which is the loss in rotational rate per second).</w:t>
      </w:r>
      <w:r w:rsidR="001A1EC3" w:rsidRPr="00844F29">
        <w:rPr>
          <w:sz w:val="24"/>
          <w:szCs w:val="24"/>
        </w:rPr>
        <w:t xml:space="preserve"> [Note: Other processes such as material outflow from the p</w:t>
      </w:r>
      <w:r w:rsidR="00494E21">
        <w:rPr>
          <w:sz w:val="24"/>
          <w:szCs w:val="24"/>
        </w:rPr>
        <w:t xml:space="preserve">ulsar or accretion of material </w:t>
      </w:r>
      <w:r w:rsidR="001A1EC3" w:rsidRPr="00844F29">
        <w:rPr>
          <w:sz w:val="24"/>
          <w:szCs w:val="24"/>
        </w:rPr>
        <w:t>from a companion may also contribute to the change in period]</w:t>
      </w:r>
      <w:r w:rsidR="001C1D00">
        <w:rPr>
          <w:sz w:val="24"/>
          <w:szCs w:val="24"/>
        </w:rPr>
        <w:t xml:space="preserve"> </w:t>
      </w:r>
      <w:r w:rsidR="00E02B3B" w:rsidRPr="00844F29">
        <w:rPr>
          <w:sz w:val="24"/>
          <w:szCs w:val="24"/>
        </w:rPr>
        <w:t>The precision of timing observations of pulsars is such that the characteristic age of a pulsar can be measured in one day to an accuracy of 1%</w:t>
      </w:r>
      <w:r w:rsidRPr="00844F29">
        <w:rPr>
          <w:sz w:val="24"/>
          <w:szCs w:val="24"/>
        </w:rPr>
        <w:t xml:space="preserve"> </w:t>
      </w:r>
      <w:r w:rsidR="00E02B3B" w:rsidRPr="00844F29">
        <w:rPr>
          <w:sz w:val="24"/>
          <w:szCs w:val="24"/>
        </w:rPr>
        <w:t xml:space="preserve">(Lyne </w:t>
      </w:r>
      <w:r w:rsidR="00E02B3B" w:rsidRPr="00844F29">
        <w:rPr>
          <w:i/>
          <w:sz w:val="24"/>
          <w:szCs w:val="24"/>
        </w:rPr>
        <w:t>et al</w:t>
      </w:r>
      <w:r w:rsidR="00E02B3B" w:rsidRPr="00844F29">
        <w:rPr>
          <w:sz w:val="24"/>
          <w:szCs w:val="24"/>
        </w:rPr>
        <w:t>. 2005).</w:t>
      </w:r>
      <w:r w:rsidRPr="00844F29">
        <w:rPr>
          <w:sz w:val="24"/>
          <w:szCs w:val="24"/>
        </w:rPr>
        <w:t xml:space="preserve"> </w:t>
      </w:r>
    </w:p>
    <w:p w:rsidR="00DD605D" w:rsidRDefault="00DD605D" w:rsidP="00E02B3B">
      <w:pPr>
        <w:rPr>
          <w:sz w:val="24"/>
          <w:szCs w:val="24"/>
        </w:rPr>
      </w:pPr>
    </w:p>
    <w:p w:rsidR="00DD605D" w:rsidRPr="00844F29" w:rsidRDefault="00DD605D" w:rsidP="00E02B3B">
      <w:pPr>
        <w:rPr>
          <w:sz w:val="24"/>
          <w:szCs w:val="24"/>
        </w:rPr>
      </w:pPr>
    </w:p>
    <w:p w:rsidR="00E02B3B" w:rsidRPr="00844F29" w:rsidRDefault="00396196" w:rsidP="00E02B3B">
      <w:pPr>
        <w:rPr>
          <w:sz w:val="24"/>
          <w:szCs w:val="24"/>
        </w:rPr>
      </w:pPr>
      <w:r w:rsidRPr="00844F29">
        <w:rPr>
          <w:sz w:val="24"/>
          <w:szCs w:val="24"/>
        </w:rPr>
        <w:lastRenderedPageBreak/>
        <w:t xml:space="preserve">The formula </w:t>
      </w:r>
      <w:r w:rsidR="00623630">
        <w:rPr>
          <w:sz w:val="24"/>
          <w:szCs w:val="24"/>
        </w:rPr>
        <w:t>for determining the</w:t>
      </w:r>
      <w:r w:rsidR="000478C1">
        <w:rPr>
          <w:sz w:val="24"/>
          <w:szCs w:val="24"/>
        </w:rPr>
        <w:t xml:space="preserve"> characteristic </w:t>
      </w:r>
      <w:r w:rsidR="00623630">
        <w:rPr>
          <w:sz w:val="24"/>
          <w:szCs w:val="24"/>
        </w:rPr>
        <w:t>age of a pulsar</w:t>
      </w:r>
      <w:r w:rsidR="00D27696">
        <w:rPr>
          <w:sz w:val="24"/>
          <w:szCs w:val="24"/>
        </w:rPr>
        <w:t xml:space="preserve"> is:</w:t>
      </w:r>
      <w:r w:rsidRPr="00844F29">
        <w:rPr>
          <w:sz w:val="24"/>
          <w:szCs w:val="24"/>
        </w:rPr>
        <w:t xml:space="preserve"> </w:t>
      </w:r>
    </w:p>
    <w:p w:rsidR="00CB6D03" w:rsidRPr="00CB6D03" w:rsidRDefault="00396196" w:rsidP="00E02B3B">
      <w:pPr>
        <w:rPr>
          <w:sz w:val="24"/>
          <w:szCs w:val="24"/>
        </w:rPr>
      </w:pPr>
      <w:r w:rsidRPr="00844F29">
        <w:rPr>
          <w:sz w:val="24"/>
          <w:szCs w:val="24"/>
        </w:rPr>
        <w:tab/>
        <w:t xml:space="preserve">                         Age (in seconds) </w:t>
      </w:r>
      <w:r w:rsidRPr="00981E09">
        <w:rPr>
          <w:sz w:val="28"/>
          <w:szCs w:val="28"/>
        </w:rPr>
        <w:t xml:space="preserve">= </w:t>
      </w:r>
      <m:oMath>
        <m:f>
          <m:fPr>
            <m:ctrlPr>
              <w:rPr>
                <w:rFonts w:ascii="Cambria Math" w:hAnsi="Cambria Math"/>
                <w:i/>
                <w:sz w:val="28"/>
                <w:szCs w:val="28"/>
              </w:rPr>
            </m:ctrlPr>
          </m:fPr>
          <m:num>
            <m:r>
              <w:rPr>
                <w:rFonts w:ascii="Cambria Math" w:hAnsi="Cambria Math"/>
                <w:sz w:val="28"/>
                <w:szCs w:val="28"/>
              </w:rPr>
              <m:t>P</m:t>
            </m:r>
          </m:num>
          <m:den>
            <m:r>
              <w:rPr>
                <w:rFonts w:ascii="Cambria Math" w:hAnsi="Cambria Math"/>
                <w:sz w:val="28"/>
                <w:szCs w:val="28"/>
              </w:rPr>
              <m:t>2</m:t>
            </m:r>
            <m:acc>
              <m:accPr>
                <m:chr m:val="̇"/>
                <m:ctrlPr>
                  <w:rPr>
                    <w:rFonts w:ascii="Cambria Math" w:hAnsi="Cambria Math"/>
                    <w:i/>
                    <w:sz w:val="28"/>
                    <w:szCs w:val="28"/>
                  </w:rPr>
                </m:ctrlPr>
              </m:accPr>
              <m:e>
                <m:r>
                  <w:rPr>
                    <w:rFonts w:ascii="Cambria Math" w:hAnsi="Cambria Math"/>
                    <w:sz w:val="28"/>
                    <w:szCs w:val="28"/>
                  </w:rPr>
                  <m:t>P</m:t>
                </m:r>
              </m:e>
            </m:acc>
          </m:den>
        </m:f>
      </m:oMath>
      <w:r w:rsidR="002E1FF1">
        <w:rPr>
          <w:sz w:val="28"/>
          <w:szCs w:val="28"/>
        </w:rPr>
        <w:t xml:space="preserve"> </w:t>
      </w:r>
      <w:r w:rsidR="002E1FF1">
        <w:rPr>
          <w:sz w:val="24"/>
          <w:szCs w:val="24"/>
        </w:rPr>
        <w:t xml:space="preserve">or </w:t>
      </w:r>
      <w:r w:rsidRPr="00981E09">
        <w:rPr>
          <w:sz w:val="28"/>
          <w:szCs w:val="28"/>
        </w:rPr>
        <w:t xml:space="preserve"> </w:t>
      </w:r>
      <m:oMath>
        <m:f>
          <m:fPr>
            <m:ctrlPr>
              <w:rPr>
                <w:rFonts w:ascii="Cambria Math" w:hAnsi="Cambria Math"/>
                <w:i/>
                <w:sz w:val="28"/>
                <w:szCs w:val="28"/>
              </w:rPr>
            </m:ctrlPr>
          </m:fPr>
          <m:num>
            <m:r>
              <w:rPr>
                <w:rFonts w:ascii="Cambria Math" w:hAnsi="Cambria Math"/>
                <w:sz w:val="28"/>
                <w:szCs w:val="28"/>
              </w:rPr>
              <m:t>v</m:t>
            </m:r>
          </m:num>
          <m:den>
            <m:r>
              <w:rPr>
                <w:rFonts w:ascii="Cambria Math" w:hAnsi="Cambria Math"/>
                <w:sz w:val="28"/>
                <w:szCs w:val="28"/>
              </w:rPr>
              <m:t>2</m:t>
            </m:r>
            <m:acc>
              <m:accPr>
                <m:chr m:val="̇"/>
                <m:ctrlPr>
                  <w:rPr>
                    <w:rFonts w:ascii="Cambria Math" w:hAnsi="Cambria Math"/>
                    <w:i/>
                    <w:sz w:val="28"/>
                    <w:szCs w:val="28"/>
                  </w:rPr>
                </m:ctrlPr>
              </m:accPr>
              <m:e>
                <m:r>
                  <w:rPr>
                    <w:rFonts w:ascii="Cambria Math" w:hAnsi="Cambria Math"/>
                    <w:sz w:val="28"/>
                    <w:szCs w:val="28"/>
                  </w:rPr>
                  <m:t>v</m:t>
                </m:r>
              </m:e>
            </m:acc>
          </m:den>
        </m:f>
      </m:oMath>
      <w:r w:rsidR="007C23CF" w:rsidRPr="007C23CF">
        <w:rPr>
          <w:sz w:val="24"/>
          <w:szCs w:val="24"/>
        </w:rPr>
        <w:t xml:space="preserve">     where </w:t>
      </w:r>
      <w:r w:rsidR="007C23CF">
        <w:rPr>
          <w:sz w:val="24"/>
          <w:szCs w:val="24"/>
        </w:rPr>
        <w:t xml:space="preserve">P is the period in seconds and </w:t>
      </w:r>
      <m:oMath>
        <m:acc>
          <m:accPr>
            <m:chr m:val="̇"/>
            <m:ctrlPr>
              <w:rPr>
                <w:rFonts w:ascii="Cambria Math" w:hAnsi="Cambria Math"/>
                <w:i/>
                <w:sz w:val="24"/>
                <w:szCs w:val="24"/>
              </w:rPr>
            </m:ctrlPr>
          </m:accPr>
          <m:e>
            <m:r>
              <w:rPr>
                <w:rFonts w:ascii="Cambria Math" w:hAnsi="Cambria Math"/>
                <w:sz w:val="24"/>
                <w:szCs w:val="24"/>
              </w:rPr>
              <m:t>P</m:t>
            </m:r>
          </m:e>
        </m:acc>
      </m:oMath>
      <w:r w:rsidR="007C23CF">
        <w:rPr>
          <w:sz w:val="24"/>
          <w:szCs w:val="24"/>
        </w:rPr>
        <w:t xml:space="preserve"> is the period derivative (rate of change of </w:t>
      </w:r>
      <w:r w:rsidR="00FB4A6E">
        <w:rPr>
          <w:sz w:val="24"/>
          <w:szCs w:val="24"/>
        </w:rPr>
        <w:t xml:space="preserve">the </w:t>
      </w:r>
      <w:r w:rsidR="007C23CF">
        <w:rPr>
          <w:sz w:val="24"/>
          <w:szCs w:val="24"/>
        </w:rPr>
        <w:t>period per second</w:t>
      </w:r>
      <w:r w:rsidR="00FD760C">
        <w:rPr>
          <w:sz w:val="24"/>
          <w:szCs w:val="24"/>
        </w:rPr>
        <w:t xml:space="preserve"> or slow-</w:t>
      </w:r>
      <w:r w:rsidR="00967AB7">
        <w:rPr>
          <w:sz w:val="24"/>
          <w:szCs w:val="24"/>
        </w:rPr>
        <w:t>down rate</w:t>
      </w:r>
      <w:r w:rsidR="007C23CF">
        <w:rPr>
          <w:sz w:val="24"/>
          <w:szCs w:val="24"/>
        </w:rPr>
        <w:t>)</w:t>
      </w:r>
      <w:r w:rsidR="00CB6D03">
        <w:rPr>
          <w:sz w:val="24"/>
          <w:szCs w:val="24"/>
        </w:rPr>
        <w:t>,</w:t>
      </w:r>
      <w:r w:rsidR="00967AB7">
        <w:rPr>
          <w:sz w:val="24"/>
          <w:szCs w:val="24"/>
        </w:rPr>
        <w:t xml:space="preserve"> </w:t>
      </w:r>
      <w:r w:rsidR="00CB6D03" w:rsidRPr="00CB6D03">
        <w:rPr>
          <w:i/>
          <w:sz w:val="24"/>
          <w:szCs w:val="24"/>
        </w:rPr>
        <w:t>v</w:t>
      </w:r>
      <w:r w:rsidR="00967AB7">
        <w:rPr>
          <w:sz w:val="24"/>
          <w:szCs w:val="24"/>
        </w:rPr>
        <w:t xml:space="preserve"> is the frequency and </w:t>
      </w:r>
      <m:oMath>
        <m:acc>
          <m:accPr>
            <m:chr m:val="̇"/>
            <m:ctrlPr>
              <w:rPr>
                <w:rFonts w:ascii="Cambria Math" w:hAnsi="Cambria Math"/>
                <w:i/>
                <w:sz w:val="24"/>
                <w:szCs w:val="24"/>
              </w:rPr>
            </m:ctrlPr>
          </m:accPr>
          <m:e>
            <m:r>
              <w:rPr>
                <w:rFonts w:ascii="Cambria Math" w:hAnsi="Cambria Math"/>
                <w:sz w:val="24"/>
                <w:szCs w:val="24"/>
              </w:rPr>
              <m:t>v</m:t>
            </m:r>
          </m:e>
        </m:acc>
      </m:oMath>
      <w:r w:rsidR="00CB6D03">
        <w:rPr>
          <w:sz w:val="24"/>
          <w:szCs w:val="24"/>
        </w:rPr>
        <w:t xml:space="preserve"> is the change in frequency per second.</w:t>
      </w:r>
    </w:p>
    <w:p w:rsidR="00396196" w:rsidRPr="002E3176" w:rsidRDefault="00193E64" w:rsidP="00E02B3B">
      <w:pPr>
        <w:rPr>
          <w:sz w:val="32"/>
          <w:szCs w:val="32"/>
        </w:rPr>
      </w:pPr>
      <w:r w:rsidRPr="00844F29">
        <w:rPr>
          <w:sz w:val="24"/>
          <w:szCs w:val="24"/>
        </w:rPr>
        <w:t xml:space="preserve">For </w:t>
      </w:r>
      <w:r w:rsidR="00B837D7" w:rsidRPr="00844F29">
        <w:rPr>
          <w:sz w:val="24"/>
          <w:szCs w:val="24"/>
        </w:rPr>
        <w:t>ex</w:t>
      </w:r>
      <w:r w:rsidR="00AB778B" w:rsidRPr="00844F29">
        <w:rPr>
          <w:sz w:val="24"/>
          <w:szCs w:val="24"/>
        </w:rPr>
        <w:t>ample</w:t>
      </w:r>
      <w:r w:rsidR="000478C1">
        <w:rPr>
          <w:sz w:val="24"/>
          <w:szCs w:val="24"/>
        </w:rPr>
        <w:t>,</w:t>
      </w:r>
      <w:r w:rsidR="00AB778B" w:rsidRPr="00844F29">
        <w:rPr>
          <w:sz w:val="24"/>
          <w:szCs w:val="24"/>
        </w:rPr>
        <w:t xml:space="preserve"> the Vela pulsar has</w:t>
      </w:r>
      <w:r w:rsidR="00967AB7">
        <w:rPr>
          <w:sz w:val="24"/>
          <w:szCs w:val="24"/>
        </w:rPr>
        <w:t xml:space="preserve"> a characteristic </w:t>
      </w:r>
      <w:r w:rsidR="00B837D7" w:rsidRPr="00844F29">
        <w:rPr>
          <w:sz w:val="24"/>
          <w:szCs w:val="24"/>
        </w:rPr>
        <w:t>age of</w:t>
      </w:r>
      <w:r w:rsidRPr="00844F29">
        <w:rPr>
          <w:sz w:val="24"/>
          <w:szCs w:val="24"/>
        </w:rPr>
        <w:t xml:space="preserve"> </w:t>
      </w:r>
      <m:oMath>
        <m:sSup>
          <m:sSupPr>
            <m:ctrlPr>
              <w:rPr>
                <w:rFonts w:ascii="Cambria Math" w:hAnsi="Cambria Math"/>
                <w:i/>
                <w:sz w:val="24"/>
                <w:szCs w:val="24"/>
              </w:rPr>
            </m:ctrlPr>
          </m:sSupPr>
          <m:e>
            <m:r>
              <w:rPr>
                <w:rFonts w:ascii="Cambria Math" w:hAnsi="Cambria Math"/>
                <w:sz w:val="24"/>
                <w:szCs w:val="24"/>
              </w:rPr>
              <m:t>3.44 ×10</m:t>
            </m:r>
          </m:e>
          <m:sup>
            <m:r>
              <w:rPr>
                <w:rFonts w:ascii="Cambria Math" w:hAnsi="Cambria Math"/>
                <w:sz w:val="24"/>
                <w:szCs w:val="24"/>
              </w:rPr>
              <m:t>11</m:t>
            </m:r>
          </m:sup>
        </m:sSup>
      </m:oMath>
      <w:r w:rsidR="00B837D7" w:rsidRPr="00844F29">
        <w:rPr>
          <w:sz w:val="24"/>
          <w:szCs w:val="24"/>
        </w:rPr>
        <w:t xml:space="preserve"> seconds</w:t>
      </w:r>
      <w:r w:rsidR="00AB778B" w:rsidRPr="00844F29">
        <w:rPr>
          <w:sz w:val="24"/>
          <w:szCs w:val="24"/>
        </w:rPr>
        <w:t>.</w:t>
      </w:r>
      <w:r w:rsidR="00623630">
        <w:rPr>
          <w:sz w:val="24"/>
          <w:szCs w:val="24"/>
        </w:rPr>
        <w:t xml:space="preserve"> </w:t>
      </w:r>
      <w:r w:rsidR="00623630" w:rsidRPr="002E3176">
        <w:rPr>
          <w:sz w:val="32"/>
          <w:szCs w:val="32"/>
        </w:rPr>
        <w:t xml:space="preserve">( </w:t>
      </w:r>
      <m:oMath>
        <m:f>
          <m:fPr>
            <m:ctrlPr>
              <w:rPr>
                <w:rFonts w:ascii="Cambria Math" w:hAnsi="Cambria Math"/>
                <w:i/>
                <w:sz w:val="32"/>
                <w:szCs w:val="32"/>
              </w:rPr>
            </m:ctrlPr>
          </m:fPr>
          <m:num>
            <m:r>
              <w:rPr>
                <w:rFonts w:ascii="Cambria Math" w:hAnsi="Cambria Math"/>
                <w:sz w:val="32"/>
                <w:szCs w:val="32"/>
              </w:rPr>
              <m:t>0.089</m:t>
            </m:r>
          </m:num>
          <m:den>
            <m:r>
              <w:rPr>
                <w:rFonts w:ascii="Cambria Math" w:hAnsi="Cambria Math"/>
                <w:sz w:val="32"/>
                <w:szCs w:val="32"/>
              </w:rPr>
              <m:t>2 × 1.25 ×</m:t>
            </m:r>
            <m:sSup>
              <m:sSupPr>
                <m:ctrlPr>
                  <w:rPr>
                    <w:rFonts w:ascii="Cambria Math" w:hAnsi="Cambria Math"/>
                    <w:i/>
                    <w:sz w:val="32"/>
                    <w:szCs w:val="32"/>
                  </w:rPr>
                </m:ctrlPr>
              </m:sSupPr>
              <m:e>
                <m:r>
                  <w:rPr>
                    <w:rFonts w:ascii="Cambria Math" w:hAnsi="Cambria Math"/>
                    <w:sz w:val="32"/>
                    <w:szCs w:val="32"/>
                  </w:rPr>
                  <m:t xml:space="preserve"> 10</m:t>
                </m:r>
              </m:e>
              <m:sup>
                <m:r>
                  <w:rPr>
                    <w:rFonts w:ascii="Cambria Math" w:hAnsi="Cambria Math"/>
                    <w:sz w:val="32"/>
                    <w:szCs w:val="32"/>
                  </w:rPr>
                  <m:t>-13</m:t>
                </m:r>
              </m:sup>
            </m:sSup>
          </m:den>
        </m:f>
      </m:oMath>
      <w:r w:rsidR="00623630" w:rsidRPr="002E3176">
        <w:rPr>
          <w:sz w:val="32"/>
          <w:szCs w:val="32"/>
        </w:rPr>
        <w:t xml:space="preserve"> )</w:t>
      </w:r>
    </w:p>
    <w:p w:rsidR="00967AB7" w:rsidRDefault="00C408FD" w:rsidP="00E02B3B">
      <w:pPr>
        <w:rPr>
          <w:sz w:val="24"/>
          <w:szCs w:val="24"/>
        </w:rPr>
      </w:pPr>
      <w:r w:rsidRPr="00844F29">
        <w:rPr>
          <w:sz w:val="24"/>
          <w:szCs w:val="24"/>
        </w:rPr>
        <w:t xml:space="preserve">Converting </w:t>
      </w:r>
      <w:r w:rsidR="00DB0E3A">
        <w:rPr>
          <w:sz w:val="24"/>
          <w:szCs w:val="24"/>
        </w:rPr>
        <w:t>to</w:t>
      </w:r>
      <w:r w:rsidRPr="00844F29">
        <w:rPr>
          <w:sz w:val="24"/>
          <w:szCs w:val="24"/>
        </w:rPr>
        <w:t xml:space="preserve"> years</w:t>
      </w:r>
      <w:r w:rsidR="00AF4C23">
        <w:rPr>
          <w:sz w:val="24"/>
          <w:szCs w:val="24"/>
        </w:rPr>
        <w:t>,</w:t>
      </w:r>
      <w:r w:rsidRPr="00844F29">
        <w:rPr>
          <w:sz w:val="24"/>
          <w:szCs w:val="24"/>
        </w:rPr>
        <w:t xml:space="preserve"> </w:t>
      </w:r>
      <w:r w:rsidR="00CB6D03">
        <w:rPr>
          <w:sz w:val="24"/>
          <w:szCs w:val="24"/>
        </w:rPr>
        <w:t>results in</w:t>
      </w:r>
      <w:r w:rsidR="00B837D7" w:rsidRPr="00844F29">
        <w:rPr>
          <w:sz w:val="24"/>
          <w:szCs w:val="24"/>
        </w:rPr>
        <w:t xml:space="preserve"> 10,908</w:t>
      </w:r>
      <w:r w:rsidRPr="00844F29">
        <w:rPr>
          <w:sz w:val="24"/>
          <w:szCs w:val="24"/>
        </w:rPr>
        <w:t xml:space="preserve"> years</w:t>
      </w:r>
      <w:r w:rsidR="00B837D7" w:rsidRPr="002E3176">
        <w:rPr>
          <w:sz w:val="32"/>
          <w:szCs w:val="32"/>
        </w:rPr>
        <w:t>.</w:t>
      </w:r>
      <w:r w:rsidR="00623630" w:rsidRPr="002E3176">
        <w:rPr>
          <w:sz w:val="32"/>
          <w:szCs w:val="32"/>
        </w:rPr>
        <w:t xml:space="preserve"> ( </w:t>
      </w:r>
      <m:oMath>
        <m:f>
          <m:fPr>
            <m:ctrlPr>
              <w:rPr>
                <w:rFonts w:ascii="Cambria Math" w:hAnsi="Cambria Math"/>
                <w:i/>
                <w:sz w:val="32"/>
                <w:szCs w:val="32"/>
              </w:rPr>
            </m:ctrlPr>
          </m:fPr>
          <m:num>
            <m:r>
              <w:rPr>
                <w:rFonts w:ascii="Cambria Math" w:hAnsi="Cambria Math"/>
                <w:sz w:val="32"/>
                <w:szCs w:val="32"/>
              </w:rPr>
              <m:t xml:space="preserve">3.44 × </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11</m:t>
                </m:r>
              </m:sup>
            </m:sSup>
          </m:num>
          <m:den>
            <m:r>
              <w:rPr>
                <w:rFonts w:ascii="Cambria Math" w:hAnsi="Cambria Math"/>
                <w:sz w:val="32"/>
                <w:szCs w:val="32"/>
              </w:rPr>
              <m:t>60×60×24×365</m:t>
            </m:r>
          </m:den>
        </m:f>
        <m:r>
          <w:rPr>
            <w:rFonts w:ascii="Cambria Math" w:hAnsi="Cambria Math"/>
            <w:sz w:val="32"/>
            <w:szCs w:val="32"/>
          </w:rPr>
          <m:t>)</m:t>
        </m:r>
      </m:oMath>
      <w:r w:rsidR="00AF4C23">
        <w:rPr>
          <w:sz w:val="24"/>
          <w:szCs w:val="24"/>
        </w:rPr>
        <w:t xml:space="preserve"> </w:t>
      </w:r>
    </w:p>
    <w:p w:rsidR="001A1EC3" w:rsidRPr="00844F29" w:rsidRDefault="00844F29" w:rsidP="00E02B3B">
      <w:pPr>
        <w:rPr>
          <w:b/>
          <w:sz w:val="24"/>
          <w:szCs w:val="24"/>
        </w:rPr>
      </w:pPr>
      <w:r w:rsidRPr="00844F29">
        <w:rPr>
          <w:b/>
          <w:sz w:val="24"/>
          <w:szCs w:val="24"/>
        </w:rPr>
        <w:t>Procedure</w:t>
      </w:r>
    </w:p>
    <w:p w:rsidR="00844F29" w:rsidRPr="00FB4A6E" w:rsidRDefault="00844F29" w:rsidP="00844F29">
      <w:pPr>
        <w:pStyle w:val="ListParagraph"/>
        <w:numPr>
          <w:ilvl w:val="0"/>
          <w:numId w:val="3"/>
        </w:numPr>
        <w:ind w:left="360"/>
        <w:rPr>
          <w:b/>
          <w:sz w:val="24"/>
          <w:szCs w:val="24"/>
        </w:rPr>
      </w:pPr>
      <w:r w:rsidRPr="005F121B">
        <w:rPr>
          <w:sz w:val="24"/>
          <w:szCs w:val="24"/>
        </w:rPr>
        <w:t xml:space="preserve">Open the </w:t>
      </w:r>
      <w:r w:rsidR="00413FAD" w:rsidRPr="005F121B">
        <w:rPr>
          <w:sz w:val="24"/>
          <w:szCs w:val="24"/>
        </w:rPr>
        <w:t xml:space="preserve">excel </w:t>
      </w:r>
      <w:r w:rsidRPr="005F121B">
        <w:rPr>
          <w:sz w:val="24"/>
          <w:szCs w:val="24"/>
        </w:rPr>
        <w:t>spread-sheet file</w:t>
      </w:r>
      <w:r w:rsidR="00767FD6" w:rsidRPr="005F121B">
        <w:rPr>
          <w:sz w:val="24"/>
          <w:szCs w:val="24"/>
        </w:rPr>
        <w:t xml:space="preserve"> entitled</w:t>
      </w:r>
      <w:r w:rsidRPr="005F121B">
        <w:rPr>
          <w:sz w:val="24"/>
          <w:szCs w:val="24"/>
        </w:rPr>
        <w:t xml:space="preserve"> </w:t>
      </w:r>
      <w:r w:rsidRPr="005F121B">
        <w:rPr>
          <w:b/>
          <w:i/>
          <w:sz w:val="24"/>
          <w:szCs w:val="24"/>
        </w:rPr>
        <w:t>Pulsar Catalogue</w:t>
      </w:r>
    </w:p>
    <w:p w:rsidR="00FB4A6E" w:rsidRPr="005F121B" w:rsidRDefault="00CA318D" w:rsidP="00FB4A6E">
      <w:pPr>
        <w:pStyle w:val="ListParagraph"/>
        <w:ind w:left="360"/>
        <w:rPr>
          <w:b/>
          <w:sz w:val="24"/>
          <w:szCs w:val="24"/>
        </w:rPr>
      </w:pPr>
      <w:r>
        <w:rPr>
          <w:b/>
          <w:sz w:val="24"/>
          <w:szCs w:val="24"/>
        </w:rPr>
        <w:t xml:space="preserve">                   </w:t>
      </w:r>
      <w:r w:rsidR="001C1D00">
        <w:rPr>
          <w:b/>
          <w:noProof/>
          <w:sz w:val="24"/>
          <w:szCs w:val="24"/>
        </w:rPr>
        <w:drawing>
          <wp:inline distT="0" distB="0" distL="0" distR="0" wp14:anchorId="4EE49E8C" wp14:editId="33A33C7F">
            <wp:extent cx="7779056" cy="34004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18921"/>
                    <a:stretch/>
                  </pic:blipFill>
                  <pic:spPr bwMode="auto">
                    <a:xfrm>
                      <a:off x="0" y="0"/>
                      <a:ext cx="7781402" cy="3401451"/>
                    </a:xfrm>
                    <a:prstGeom prst="rect">
                      <a:avLst/>
                    </a:prstGeom>
                    <a:noFill/>
                    <a:ln>
                      <a:noFill/>
                    </a:ln>
                    <a:extLst>
                      <a:ext uri="{53640926-AAD7-44D8-BBD7-CCE9431645EC}">
                        <a14:shadowObscured xmlns:a14="http://schemas.microsoft.com/office/drawing/2010/main"/>
                      </a:ext>
                    </a:extLst>
                  </pic:spPr>
                </pic:pic>
              </a:graphicData>
            </a:graphic>
          </wp:inline>
        </w:drawing>
      </w:r>
    </w:p>
    <w:p w:rsidR="008B1B80" w:rsidRPr="001C1D00" w:rsidRDefault="00494E21" w:rsidP="008B1B80">
      <w:pPr>
        <w:pStyle w:val="ListParagraph"/>
        <w:numPr>
          <w:ilvl w:val="0"/>
          <w:numId w:val="3"/>
        </w:numPr>
        <w:rPr>
          <w:sz w:val="24"/>
          <w:szCs w:val="24"/>
        </w:rPr>
      </w:pPr>
      <w:r w:rsidRPr="001C1D00">
        <w:rPr>
          <w:sz w:val="24"/>
          <w:szCs w:val="24"/>
        </w:rPr>
        <w:t>(a)</w:t>
      </w:r>
      <w:r w:rsidRPr="001C1D00">
        <w:rPr>
          <w:sz w:val="24"/>
          <w:szCs w:val="24"/>
        </w:rPr>
        <w:tab/>
      </w:r>
      <w:r w:rsidR="00767FD6" w:rsidRPr="001C1D00">
        <w:rPr>
          <w:sz w:val="24"/>
          <w:szCs w:val="24"/>
        </w:rPr>
        <w:t>In cell</w:t>
      </w:r>
      <w:r w:rsidR="00844F29" w:rsidRPr="001C1D00">
        <w:rPr>
          <w:sz w:val="24"/>
          <w:szCs w:val="24"/>
        </w:rPr>
        <w:t xml:space="preserve"> E1 Tpye “</w:t>
      </w:r>
      <w:r w:rsidR="00844F29" w:rsidRPr="001C1D00">
        <w:rPr>
          <w:b/>
          <w:sz w:val="24"/>
          <w:szCs w:val="24"/>
        </w:rPr>
        <w:t>Pulsar Ages</w:t>
      </w:r>
      <w:r w:rsidR="00FB4A6E" w:rsidRPr="001C1D00">
        <w:rPr>
          <w:b/>
          <w:sz w:val="24"/>
          <w:szCs w:val="24"/>
        </w:rPr>
        <w:t xml:space="preserve"> (years)</w:t>
      </w:r>
      <w:r w:rsidR="00844F29" w:rsidRPr="001C1D00">
        <w:rPr>
          <w:sz w:val="24"/>
          <w:szCs w:val="24"/>
        </w:rPr>
        <w:t>”</w:t>
      </w:r>
      <w:r w:rsidR="00767FD6" w:rsidRPr="001C1D00">
        <w:rPr>
          <w:sz w:val="24"/>
          <w:szCs w:val="24"/>
        </w:rPr>
        <w:t xml:space="preserve"> then press </w:t>
      </w:r>
      <w:r w:rsidR="00767FD6" w:rsidRPr="001C1D00">
        <w:rPr>
          <w:b/>
          <w:sz w:val="24"/>
          <w:szCs w:val="24"/>
        </w:rPr>
        <w:t>ENTER</w:t>
      </w:r>
      <w:r w:rsidR="00767FD6" w:rsidRPr="001C1D00">
        <w:rPr>
          <w:sz w:val="24"/>
          <w:szCs w:val="24"/>
        </w:rPr>
        <w:t>.</w:t>
      </w:r>
    </w:p>
    <w:p w:rsidR="00FB4A6E" w:rsidRDefault="00FB4A6E" w:rsidP="00FB4A6E">
      <w:pPr>
        <w:pStyle w:val="ListParagraph"/>
        <w:rPr>
          <w:sz w:val="24"/>
          <w:szCs w:val="24"/>
        </w:rPr>
      </w:pPr>
    </w:p>
    <w:p w:rsidR="00844F29" w:rsidRDefault="00844F29" w:rsidP="00844F29">
      <w:pPr>
        <w:pStyle w:val="ListParagraph"/>
        <w:rPr>
          <w:sz w:val="24"/>
          <w:szCs w:val="24"/>
        </w:rPr>
      </w:pPr>
    </w:p>
    <w:p w:rsidR="001C1D00" w:rsidRDefault="00494E21" w:rsidP="00767FD6">
      <w:pPr>
        <w:pStyle w:val="ListParagraph"/>
        <w:rPr>
          <w:b/>
          <w:sz w:val="24"/>
          <w:szCs w:val="24"/>
        </w:rPr>
      </w:pPr>
      <w:r>
        <w:rPr>
          <w:sz w:val="24"/>
          <w:szCs w:val="24"/>
        </w:rPr>
        <w:t>(b)</w:t>
      </w:r>
      <w:r>
        <w:rPr>
          <w:sz w:val="24"/>
          <w:szCs w:val="24"/>
        </w:rPr>
        <w:tab/>
      </w:r>
      <w:r w:rsidR="00767FD6">
        <w:rPr>
          <w:sz w:val="24"/>
          <w:szCs w:val="24"/>
        </w:rPr>
        <w:t xml:space="preserve"> In cell</w:t>
      </w:r>
      <w:r w:rsidR="00844F29">
        <w:rPr>
          <w:sz w:val="24"/>
          <w:szCs w:val="24"/>
        </w:rPr>
        <w:t xml:space="preserve"> E2</w:t>
      </w:r>
      <w:r w:rsidR="00767FD6">
        <w:rPr>
          <w:sz w:val="24"/>
          <w:szCs w:val="24"/>
        </w:rPr>
        <w:t>,</w:t>
      </w:r>
      <w:r w:rsidR="00844F29">
        <w:rPr>
          <w:sz w:val="24"/>
          <w:szCs w:val="24"/>
        </w:rPr>
        <w:t xml:space="preserve"> Type the formula” </w:t>
      </w:r>
      <w:r w:rsidR="00844F29" w:rsidRPr="00844F29">
        <w:rPr>
          <w:b/>
          <w:sz w:val="24"/>
          <w:szCs w:val="24"/>
        </w:rPr>
        <w:t>=B2/(2*C2*60*60*24*365)</w:t>
      </w:r>
      <w:r w:rsidR="00767FD6">
        <w:rPr>
          <w:b/>
          <w:sz w:val="24"/>
          <w:szCs w:val="24"/>
        </w:rPr>
        <w:t xml:space="preserve"> </w:t>
      </w:r>
      <w:r w:rsidR="00767FD6" w:rsidRPr="00767FD6">
        <w:rPr>
          <w:sz w:val="24"/>
          <w:szCs w:val="24"/>
        </w:rPr>
        <w:t>then press</w:t>
      </w:r>
      <w:r w:rsidR="00767FD6">
        <w:rPr>
          <w:b/>
          <w:sz w:val="24"/>
          <w:szCs w:val="24"/>
        </w:rPr>
        <w:t xml:space="preserve"> ENTER</w:t>
      </w:r>
    </w:p>
    <w:p w:rsidR="00DB0E3A" w:rsidRPr="00DB0E3A" w:rsidRDefault="00DB0E3A" w:rsidP="00767FD6">
      <w:pPr>
        <w:pStyle w:val="ListParagraph"/>
        <w:rPr>
          <w:sz w:val="24"/>
          <w:szCs w:val="24"/>
        </w:rPr>
      </w:pPr>
      <w:r>
        <w:rPr>
          <w:b/>
          <w:sz w:val="24"/>
          <w:szCs w:val="24"/>
        </w:rPr>
        <w:t xml:space="preserve">               </w:t>
      </w:r>
      <w:r w:rsidR="002E3176">
        <w:rPr>
          <w:sz w:val="24"/>
          <w:szCs w:val="24"/>
        </w:rPr>
        <w:t>(This computes the ages in</w:t>
      </w:r>
      <w:r>
        <w:rPr>
          <w:sz w:val="24"/>
          <w:szCs w:val="24"/>
        </w:rPr>
        <w:t xml:space="preserve"> years)</w:t>
      </w:r>
    </w:p>
    <w:p w:rsidR="001C1D00" w:rsidRDefault="00CA318D" w:rsidP="00767FD6">
      <w:pPr>
        <w:pStyle w:val="ListParagraph"/>
        <w:rPr>
          <w:sz w:val="24"/>
          <w:szCs w:val="24"/>
        </w:rPr>
      </w:pPr>
      <w:r>
        <w:rPr>
          <w:sz w:val="24"/>
          <w:szCs w:val="24"/>
        </w:rPr>
        <w:t xml:space="preserve">    </w:t>
      </w:r>
      <w:r w:rsidR="001C1D00">
        <w:rPr>
          <w:noProof/>
          <w:sz w:val="24"/>
          <w:szCs w:val="24"/>
        </w:rPr>
        <w:drawing>
          <wp:inline distT="0" distB="0" distL="0" distR="0" wp14:anchorId="1854B399" wp14:editId="047AB7CC">
            <wp:extent cx="8585777" cy="3929743"/>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a:extLst>
                        <a:ext uri="{28A0092B-C50C-407E-A947-70E740481C1C}">
                          <a14:useLocalDpi xmlns:a14="http://schemas.microsoft.com/office/drawing/2010/main" val="0"/>
                        </a:ext>
                      </a:extLst>
                    </a:blip>
                    <a:srcRect r="23802"/>
                    <a:stretch/>
                  </pic:blipFill>
                  <pic:spPr bwMode="auto">
                    <a:xfrm>
                      <a:off x="0" y="0"/>
                      <a:ext cx="8608469" cy="3940129"/>
                    </a:xfrm>
                    <a:prstGeom prst="rect">
                      <a:avLst/>
                    </a:prstGeom>
                    <a:noFill/>
                    <a:ln>
                      <a:noFill/>
                    </a:ln>
                    <a:extLst>
                      <a:ext uri="{53640926-AAD7-44D8-BBD7-CCE9431645EC}">
                        <a14:shadowObscured xmlns:a14="http://schemas.microsoft.com/office/drawing/2010/main"/>
                      </a:ext>
                    </a:extLst>
                  </pic:spPr>
                </pic:pic>
              </a:graphicData>
            </a:graphic>
          </wp:inline>
        </w:drawing>
      </w:r>
    </w:p>
    <w:p w:rsidR="000F15D5" w:rsidRDefault="000F15D5" w:rsidP="00767FD6">
      <w:pPr>
        <w:pStyle w:val="ListParagraph"/>
        <w:rPr>
          <w:sz w:val="24"/>
          <w:szCs w:val="24"/>
        </w:rPr>
      </w:pPr>
    </w:p>
    <w:p w:rsidR="00B1674E" w:rsidRDefault="00494E21" w:rsidP="00767FD6">
      <w:pPr>
        <w:pStyle w:val="ListParagraph"/>
        <w:rPr>
          <w:sz w:val="24"/>
          <w:szCs w:val="24"/>
        </w:rPr>
      </w:pPr>
      <w:r>
        <w:rPr>
          <w:sz w:val="24"/>
          <w:szCs w:val="24"/>
        </w:rPr>
        <w:t>(c</w:t>
      </w:r>
      <w:r w:rsidR="00767FD6">
        <w:rPr>
          <w:sz w:val="24"/>
          <w:szCs w:val="24"/>
        </w:rPr>
        <w:t>) Copy and fill down by dragging the cell E2 to the bottom of the table.</w:t>
      </w:r>
      <w:r w:rsidR="00DD605D">
        <w:rPr>
          <w:sz w:val="24"/>
          <w:szCs w:val="24"/>
        </w:rPr>
        <w:t xml:space="preserve"> Your spread-sheet should be similar to the one below.</w:t>
      </w:r>
    </w:p>
    <w:p w:rsidR="00CD2893" w:rsidRDefault="00CA318D" w:rsidP="00767FD6">
      <w:pPr>
        <w:pStyle w:val="ListParagraph"/>
        <w:rPr>
          <w:sz w:val="24"/>
          <w:szCs w:val="24"/>
        </w:rPr>
      </w:pPr>
      <w:r>
        <w:rPr>
          <w:sz w:val="24"/>
          <w:szCs w:val="24"/>
        </w:rPr>
        <w:lastRenderedPageBreak/>
        <w:t xml:space="preserve">      </w:t>
      </w:r>
      <w:r w:rsidR="00FB4A6E">
        <w:rPr>
          <w:noProof/>
          <w:sz w:val="24"/>
          <w:szCs w:val="24"/>
        </w:rPr>
        <w:drawing>
          <wp:inline distT="0" distB="0" distL="0" distR="0" wp14:anchorId="72E9BDF6" wp14:editId="0C2970B2">
            <wp:extent cx="8637478" cy="3886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2" r="21597"/>
                    <a:stretch/>
                  </pic:blipFill>
                  <pic:spPr bwMode="auto">
                    <a:xfrm>
                      <a:off x="0" y="0"/>
                      <a:ext cx="8667019" cy="3899491"/>
                    </a:xfrm>
                    <a:prstGeom prst="rect">
                      <a:avLst/>
                    </a:prstGeom>
                    <a:noFill/>
                    <a:ln>
                      <a:noFill/>
                    </a:ln>
                    <a:extLst>
                      <a:ext uri="{53640926-AAD7-44D8-BBD7-CCE9431645EC}">
                        <a14:shadowObscured xmlns:a14="http://schemas.microsoft.com/office/drawing/2010/main"/>
                      </a:ext>
                    </a:extLst>
                  </pic:spPr>
                </pic:pic>
              </a:graphicData>
            </a:graphic>
          </wp:inline>
        </w:drawing>
      </w:r>
    </w:p>
    <w:p w:rsidR="000F15D5" w:rsidRDefault="000F15D5" w:rsidP="00767FD6">
      <w:pPr>
        <w:pStyle w:val="ListParagraph"/>
        <w:rPr>
          <w:sz w:val="24"/>
          <w:szCs w:val="24"/>
        </w:rPr>
      </w:pPr>
    </w:p>
    <w:p w:rsidR="00FB4A6E" w:rsidRDefault="00413FAD" w:rsidP="00FB4A6E">
      <w:pPr>
        <w:pStyle w:val="ListParagraph"/>
        <w:numPr>
          <w:ilvl w:val="0"/>
          <w:numId w:val="4"/>
        </w:numPr>
        <w:rPr>
          <w:sz w:val="24"/>
          <w:szCs w:val="24"/>
        </w:rPr>
      </w:pPr>
      <w:r w:rsidRPr="001C1D00">
        <w:rPr>
          <w:sz w:val="24"/>
          <w:szCs w:val="24"/>
        </w:rPr>
        <w:t xml:space="preserve">Sort the data by ages from </w:t>
      </w:r>
      <w:r w:rsidR="00623630" w:rsidRPr="001C1D00">
        <w:rPr>
          <w:sz w:val="24"/>
          <w:szCs w:val="24"/>
        </w:rPr>
        <w:t>largest to smallest.</w:t>
      </w:r>
      <w:r w:rsidR="00B1674E">
        <w:rPr>
          <w:sz w:val="24"/>
          <w:szCs w:val="24"/>
        </w:rPr>
        <w:t xml:space="preserve"> </w:t>
      </w:r>
      <w:r w:rsidR="00FB4A6E" w:rsidRPr="001C1D00">
        <w:rPr>
          <w:sz w:val="24"/>
          <w:szCs w:val="24"/>
        </w:rPr>
        <w:t>Highlight</w:t>
      </w:r>
      <w:r w:rsidR="00494E21" w:rsidRPr="001C1D00">
        <w:rPr>
          <w:sz w:val="24"/>
          <w:szCs w:val="24"/>
        </w:rPr>
        <w:t xml:space="preserve"> columns A to E by left clicking the mouse and dragging from the top of column A </w:t>
      </w:r>
      <w:r w:rsidR="00CB6D03">
        <w:rPr>
          <w:sz w:val="24"/>
          <w:szCs w:val="24"/>
        </w:rPr>
        <w:t>(on the letter A) to the top of column E (on the letter E).</w:t>
      </w:r>
      <w:r w:rsidR="00DB0E3A">
        <w:rPr>
          <w:sz w:val="24"/>
          <w:szCs w:val="24"/>
        </w:rPr>
        <w:t xml:space="preserve"> The columns A to E should be highlighted as</w:t>
      </w:r>
      <w:r w:rsidR="00DD605D">
        <w:rPr>
          <w:sz w:val="24"/>
          <w:szCs w:val="24"/>
        </w:rPr>
        <w:t xml:space="preserve"> shown</w:t>
      </w:r>
      <w:r w:rsidR="00DB0E3A">
        <w:rPr>
          <w:sz w:val="24"/>
          <w:szCs w:val="24"/>
        </w:rPr>
        <w:t xml:space="preserve"> below.</w:t>
      </w:r>
    </w:p>
    <w:p w:rsidR="001C1D00" w:rsidRDefault="00CA318D" w:rsidP="001C1D00">
      <w:pPr>
        <w:pStyle w:val="ListParagraph"/>
        <w:ind w:left="1080"/>
        <w:rPr>
          <w:sz w:val="24"/>
          <w:szCs w:val="24"/>
        </w:rPr>
      </w:pPr>
      <w:r>
        <w:rPr>
          <w:sz w:val="24"/>
          <w:szCs w:val="24"/>
        </w:rPr>
        <w:lastRenderedPageBreak/>
        <w:t xml:space="preserve">  </w:t>
      </w:r>
      <w:r w:rsidR="001C1D00">
        <w:rPr>
          <w:noProof/>
          <w:sz w:val="24"/>
          <w:szCs w:val="24"/>
        </w:rPr>
        <w:drawing>
          <wp:inline distT="0" distB="0" distL="0" distR="0" wp14:anchorId="2CD5068D" wp14:editId="0369174F">
            <wp:extent cx="8722621" cy="3918857"/>
            <wp:effectExtent l="0" t="0" r="254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r="22311"/>
                    <a:stretch/>
                  </pic:blipFill>
                  <pic:spPr bwMode="auto">
                    <a:xfrm>
                      <a:off x="0" y="0"/>
                      <a:ext cx="8740914" cy="3927076"/>
                    </a:xfrm>
                    <a:prstGeom prst="rect">
                      <a:avLst/>
                    </a:prstGeom>
                    <a:noFill/>
                    <a:ln>
                      <a:noFill/>
                    </a:ln>
                    <a:extLst>
                      <a:ext uri="{53640926-AAD7-44D8-BBD7-CCE9431645EC}">
                        <a14:shadowObscured xmlns:a14="http://schemas.microsoft.com/office/drawing/2010/main"/>
                      </a:ext>
                    </a:extLst>
                  </pic:spPr>
                </pic:pic>
              </a:graphicData>
            </a:graphic>
          </wp:inline>
        </w:drawing>
      </w:r>
    </w:p>
    <w:p w:rsidR="000F15D5" w:rsidRDefault="000F15D5" w:rsidP="001C1D00">
      <w:pPr>
        <w:pStyle w:val="ListParagraph"/>
        <w:ind w:left="1080"/>
        <w:rPr>
          <w:sz w:val="24"/>
          <w:szCs w:val="24"/>
        </w:rPr>
      </w:pPr>
    </w:p>
    <w:p w:rsidR="001C1D00" w:rsidRDefault="00494E21" w:rsidP="00494E21">
      <w:pPr>
        <w:pStyle w:val="ListParagraph"/>
        <w:numPr>
          <w:ilvl w:val="0"/>
          <w:numId w:val="4"/>
        </w:numPr>
        <w:rPr>
          <w:sz w:val="24"/>
          <w:szCs w:val="24"/>
        </w:rPr>
      </w:pPr>
      <w:r w:rsidRPr="00FB4A6E">
        <w:rPr>
          <w:sz w:val="24"/>
          <w:szCs w:val="24"/>
        </w:rPr>
        <w:t xml:space="preserve">Click on </w:t>
      </w:r>
      <w:r w:rsidRPr="000F15D5">
        <w:rPr>
          <w:b/>
          <w:sz w:val="24"/>
          <w:szCs w:val="24"/>
        </w:rPr>
        <w:t xml:space="preserve">Data </w:t>
      </w:r>
      <w:r w:rsidRPr="00FB4A6E">
        <w:rPr>
          <w:sz w:val="24"/>
          <w:szCs w:val="24"/>
        </w:rPr>
        <w:t xml:space="preserve">then choose the </w:t>
      </w:r>
      <w:r w:rsidRPr="000F15D5">
        <w:rPr>
          <w:b/>
          <w:sz w:val="24"/>
          <w:szCs w:val="24"/>
        </w:rPr>
        <w:t>sort</w:t>
      </w:r>
      <w:r w:rsidRPr="00FB4A6E">
        <w:rPr>
          <w:sz w:val="24"/>
          <w:szCs w:val="24"/>
        </w:rPr>
        <w:t xml:space="preserve"> function (circled in red</w:t>
      </w:r>
      <w:r w:rsidR="00DB0E3A">
        <w:rPr>
          <w:sz w:val="24"/>
          <w:szCs w:val="24"/>
        </w:rPr>
        <w:t xml:space="preserve"> below</w:t>
      </w:r>
      <w:r w:rsidRPr="00FB4A6E">
        <w:rPr>
          <w:sz w:val="24"/>
          <w:szCs w:val="24"/>
        </w:rPr>
        <w:t>)</w:t>
      </w:r>
    </w:p>
    <w:p w:rsidR="001C1D00" w:rsidRDefault="001C1D00" w:rsidP="001C1D00">
      <w:pPr>
        <w:pStyle w:val="ListParagraph"/>
        <w:ind w:left="1080"/>
        <w:rPr>
          <w:sz w:val="24"/>
          <w:szCs w:val="24"/>
        </w:rPr>
      </w:pPr>
    </w:p>
    <w:p w:rsidR="00494E21" w:rsidRPr="00FB4A6E" w:rsidRDefault="00CA318D" w:rsidP="001C1D00">
      <w:pPr>
        <w:pStyle w:val="ListParagraph"/>
        <w:ind w:left="1080"/>
        <w:rPr>
          <w:sz w:val="24"/>
          <w:szCs w:val="24"/>
        </w:rPr>
      </w:pPr>
      <w:r>
        <w:rPr>
          <w:sz w:val="24"/>
          <w:szCs w:val="24"/>
        </w:rPr>
        <w:lastRenderedPageBreak/>
        <w:t xml:space="preserve"> </w:t>
      </w:r>
      <w:r w:rsidR="00FB4A6E">
        <w:rPr>
          <w:noProof/>
          <w:sz w:val="24"/>
          <w:szCs w:val="24"/>
        </w:rPr>
        <w:drawing>
          <wp:inline distT="0" distB="0" distL="0" distR="0" wp14:anchorId="71AFDB22" wp14:editId="0276925A">
            <wp:extent cx="8434051" cy="3679371"/>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r="18558"/>
                    <a:stretch/>
                  </pic:blipFill>
                  <pic:spPr bwMode="auto">
                    <a:xfrm>
                      <a:off x="0" y="0"/>
                      <a:ext cx="8459518" cy="3690481"/>
                    </a:xfrm>
                    <a:prstGeom prst="rect">
                      <a:avLst/>
                    </a:prstGeom>
                    <a:noFill/>
                    <a:ln>
                      <a:noFill/>
                    </a:ln>
                    <a:extLst>
                      <a:ext uri="{53640926-AAD7-44D8-BBD7-CCE9431645EC}">
                        <a14:shadowObscured xmlns:a14="http://schemas.microsoft.com/office/drawing/2010/main"/>
                      </a:ext>
                    </a:extLst>
                  </pic:spPr>
                </pic:pic>
              </a:graphicData>
            </a:graphic>
          </wp:inline>
        </w:drawing>
      </w:r>
    </w:p>
    <w:p w:rsidR="00494E21" w:rsidRDefault="00494E21" w:rsidP="00494E21">
      <w:pPr>
        <w:pStyle w:val="ListParagraph"/>
        <w:ind w:left="1080"/>
        <w:rPr>
          <w:sz w:val="24"/>
          <w:szCs w:val="24"/>
        </w:rPr>
      </w:pPr>
    </w:p>
    <w:p w:rsidR="00494E21" w:rsidRPr="00494E21" w:rsidRDefault="00494E21" w:rsidP="00494E21">
      <w:pPr>
        <w:pStyle w:val="ListParagraph"/>
        <w:numPr>
          <w:ilvl w:val="0"/>
          <w:numId w:val="4"/>
        </w:numPr>
        <w:rPr>
          <w:sz w:val="24"/>
          <w:szCs w:val="24"/>
        </w:rPr>
      </w:pPr>
      <w:r>
        <w:rPr>
          <w:sz w:val="24"/>
          <w:szCs w:val="24"/>
        </w:rPr>
        <w:t>Choose sort by “Pulsar ages</w:t>
      </w:r>
      <w:r w:rsidR="00FB4A6E">
        <w:rPr>
          <w:sz w:val="24"/>
          <w:szCs w:val="24"/>
        </w:rPr>
        <w:t xml:space="preserve"> (years)</w:t>
      </w:r>
      <w:r>
        <w:rPr>
          <w:sz w:val="24"/>
          <w:szCs w:val="24"/>
        </w:rPr>
        <w:t>” and order “Largest to Smallest”</w:t>
      </w:r>
    </w:p>
    <w:p w:rsidR="00413FAD" w:rsidRDefault="00FB4A6E" w:rsidP="00413FAD">
      <w:pPr>
        <w:pStyle w:val="ListParagraph"/>
        <w:rPr>
          <w:sz w:val="24"/>
          <w:szCs w:val="24"/>
        </w:rPr>
      </w:pPr>
      <w:r>
        <w:rPr>
          <w:noProof/>
          <w:sz w:val="24"/>
          <w:szCs w:val="24"/>
        </w:rPr>
        <w:lastRenderedPageBreak/>
        <w:drawing>
          <wp:inline distT="0" distB="0" distL="0" distR="0" wp14:anchorId="19D948DC" wp14:editId="3FCCE250">
            <wp:extent cx="8934138" cy="5040086"/>
            <wp:effectExtent l="0" t="0" r="63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1" r="12756" b="-2"/>
                    <a:stretch/>
                  </pic:blipFill>
                  <pic:spPr bwMode="auto">
                    <a:xfrm>
                      <a:off x="0" y="0"/>
                      <a:ext cx="8931932" cy="5038841"/>
                    </a:xfrm>
                    <a:prstGeom prst="rect">
                      <a:avLst/>
                    </a:prstGeom>
                    <a:noFill/>
                    <a:ln>
                      <a:noFill/>
                    </a:ln>
                    <a:extLst>
                      <a:ext uri="{53640926-AAD7-44D8-BBD7-CCE9431645EC}">
                        <a14:shadowObscured xmlns:a14="http://schemas.microsoft.com/office/drawing/2010/main"/>
                      </a:ext>
                    </a:extLst>
                  </pic:spPr>
                </pic:pic>
              </a:graphicData>
            </a:graphic>
          </wp:inline>
        </w:drawing>
      </w:r>
    </w:p>
    <w:p w:rsidR="001C1D00" w:rsidRDefault="001C1D00" w:rsidP="00413FAD">
      <w:pPr>
        <w:rPr>
          <w:sz w:val="24"/>
          <w:szCs w:val="24"/>
        </w:rPr>
      </w:pPr>
    </w:p>
    <w:p w:rsidR="001C1D00" w:rsidRDefault="001C1D00" w:rsidP="00413FAD">
      <w:pPr>
        <w:rPr>
          <w:sz w:val="24"/>
          <w:szCs w:val="24"/>
        </w:rPr>
      </w:pPr>
    </w:p>
    <w:p w:rsidR="001C1D00" w:rsidRDefault="001C1D00" w:rsidP="00413FAD">
      <w:pPr>
        <w:rPr>
          <w:sz w:val="24"/>
          <w:szCs w:val="24"/>
        </w:rPr>
      </w:pPr>
    </w:p>
    <w:p w:rsidR="001C1D00" w:rsidRDefault="001C1D00" w:rsidP="00413FAD">
      <w:pPr>
        <w:rPr>
          <w:sz w:val="24"/>
          <w:szCs w:val="24"/>
        </w:rPr>
      </w:pPr>
    </w:p>
    <w:p w:rsidR="001C1D00" w:rsidRDefault="001C1D00" w:rsidP="00413FAD">
      <w:pPr>
        <w:rPr>
          <w:sz w:val="24"/>
          <w:szCs w:val="24"/>
        </w:rPr>
      </w:pPr>
    </w:p>
    <w:p w:rsidR="00413FAD" w:rsidRDefault="00B1674E" w:rsidP="00413FAD">
      <w:pPr>
        <w:rPr>
          <w:sz w:val="24"/>
          <w:szCs w:val="24"/>
        </w:rPr>
      </w:pPr>
      <w:r>
        <w:rPr>
          <w:sz w:val="24"/>
          <w:szCs w:val="24"/>
        </w:rPr>
        <w:t>Y</w:t>
      </w:r>
      <w:r w:rsidR="00623630">
        <w:rPr>
          <w:sz w:val="24"/>
          <w:szCs w:val="24"/>
        </w:rPr>
        <w:t>ou spread</w:t>
      </w:r>
      <w:r w:rsidR="00183BB6">
        <w:rPr>
          <w:sz w:val="24"/>
          <w:szCs w:val="24"/>
        </w:rPr>
        <w:t>-</w:t>
      </w:r>
      <w:r w:rsidR="00623630">
        <w:rPr>
          <w:sz w:val="24"/>
          <w:szCs w:val="24"/>
        </w:rPr>
        <w:t>sheet should look similar to the one below.</w:t>
      </w:r>
      <w:r w:rsidR="00DB0E3A">
        <w:rPr>
          <w:sz w:val="24"/>
          <w:szCs w:val="24"/>
        </w:rPr>
        <w:t xml:space="preserve"> Use the sorted data to answer the questions below.</w:t>
      </w:r>
      <w:r w:rsidR="000478C1">
        <w:rPr>
          <w:sz w:val="24"/>
          <w:szCs w:val="24"/>
        </w:rPr>
        <w:t xml:space="preserve"> Save the data </w:t>
      </w:r>
      <w:r w:rsidR="00DD605D">
        <w:rPr>
          <w:sz w:val="24"/>
          <w:szCs w:val="24"/>
        </w:rPr>
        <w:t>to keep all</w:t>
      </w:r>
      <w:r w:rsidR="000478C1">
        <w:rPr>
          <w:sz w:val="24"/>
          <w:szCs w:val="24"/>
        </w:rPr>
        <w:t xml:space="preserve"> changes</w:t>
      </w:r>
      <w:r w:rsidR="00DD605D">
        <w:rPr>
          <w:sz w:val="24"/>
          <w:szCs w:val="24"/>
        </w:rPr>
        <w:t xml:space="preserve"> made</w:t>
      </w:r>
      <w:r w:rsidR="000478C1">
        <w:rPr>
          <w:sz w:val="24"/>
          <w:szCs w:val="24"/>
        </w:rPr>
        <w:t>.</w:t>
      </w:r>
    </w:p>
    <w:p w:rsidR="00767FD6" w:rsidRPr="00844F29" w:rsidRDefault="00FB4A6E" w:rsidP="00767FD6">
      <w:pPr>
        <w:pStyle w:val="ListParagraph"/>
        <w:rPr>
          <w:sz w:val="24"/>
          <w:szCs w:val="24"/>
        </w:rPr>
      </w:pPr>
      <w:r>
        <w:rPr>
          <w:noProof/>
          <w:sz w:val="24"/>
          <w:szCs w:val="24"/>
        </w:rPr>
        <w:drawing>
          <wp:inline distT="0" distB="0" distL="0" distR="0" wp14:anchorId="3212DEFF" wp14:editId="19019E80">
            <wp:extent cx="8532297" cy="3570514"/>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a:extLst>
                        <a:ext uri="{28A0092B-C50C-407E-A947-70E740481C1C}">
                          <a14:useLocalDpi xmlns:a14="http://schemas.microsoft.com/office/drawing/2010/main" val="0"/>
                        </a:ext>
                      </a:extLst>
                    </a:blip>
                    <a:srcRect r="14931"/>
                    <a:stretch/>
                  </pic:blipFill>
                  <pic:spPr bwMode="auto">
                    <a:xfrm>
                      <a:off x="0" y="0"/>
                      <a:ext cx="8540533" cy="3573961"/>
                    </a:xfrm>
                    <a:prstGeom prst="rect">
                      <a:avLst/>
                    </a:prstGeom>
                    <a:noFill/>
                    <a:ln>
                      <a:noFill/>
                    </a:ln>
                    <a:extLst>
                      <a:ext uri="{53640926-AAD7-44D8-BBD7-CCE9431645EC}">
                        <a14:shadowObscured xmlns:a14="http://schemas.microsoft.com/office/drawing/2010/main"/>
                      </a:ext>
                    </a:extLst>
                  </pic:spPr>
                </pic:pic>
              </a:graphicData>
            </a:graphic>
          </wp:inline>
        </w:drawing>
      </w:r>
    </w:p>
    <w:p w:rsidR="00E02B3B" w:rsidRDefault="00981E09" w:rsidP="00E02B3B">
      <w:pPr>
        <w:rPr>
          <w:b/>
          <w:sz w:val="24"/>
          <w:szCs w:val="24"/>
        </w:rPr>
      </w:pPr>
      <w:r w:rsidRPr="00981E09">
        <w:rPr>
          <w:b/>
          <w:sz w:val="24"/>
          <w:szCs w:val="24"/>
        </w:rPr>
        <w:t>Questions</w:t>
      </w:r>
    </w:p>
    <w:p w:rsidR="00981E09" w:rsidRDefault="00981E09" w:rsidP="00981E09">
      <w:pPr>
        <w:pStyle w:val="ListParagraph"/>
        <w:numPr>
          <w:ilvl w:val="0"/>
          <w:numId w:val="6"/>
        </w:numPr>
        <w:rPr>
          <w:sz w:val="24"/>
          <w:szCs w:val="24"/>
        </w:rPr>
      </w:pPr>
      <w:r>
        <w:rPr>
          <w:sz w:val="24"/>
          <w:szCs w:val="24"/>
        </w:rPr>
        <w:t>Millisecond pulsars (MSP</w:t>
      </w:r>
      <w:r w:rsidR="00DD605D">
        <w:rPr>
          <w:sz w:val="24"/>
          <w:szCs w:val="24"/>
        </w:rPr>
        <w:t>s</w:t>
      </w:r>
      <w:r>
        <w:rPr>
          <w:sz w:val="24"/>
          <w:szCs w:val="24"/>
        </w:rPr>
        <w:t xml:space="preserve">) have rotational periods </w:t>
      </w:r>
      <w:r w:rsidRPr="00981E09">
        <w:rPr>
          <w:sz w:val="24"/>
          <w:szCs w:val="24"/>
        </w:rPr>
        <w:t>i</w:t>
      </w:r>
      <w:r w:rsidR="00DB0E3A">
        <w:rPr>
          <w:sz w:val="24"/>
          <w:szCs w:val="24"/>
        </w:rPr>
        <w:t>n the range from 1 to 3</w:t>
      </w:r>
      <w:r w:rsidRPr="00981E09">
        <w:rPr>
          <w:sz w:val="24"/>
          <w:szCs w:val="24"/>
        </w:rPr>
        <w:t>0 milliseconds</w:t>
      </w:r>
      <w:r w:rsidR="006D5E05">
        <w:rPr>
          <w:sz w:val="24"/>
          <w:szCs w:val="24"/>
        </w:rPr>
        <w:t>, whereas normal pulsars have periods from 30 milliseconds to 10 seconds</w:t>
      </w:r>
      <w:r w:rsidRPr="00981E09">
        <w:rPr>
          <w:sz w:val="24"/>
          <w:szCs w:val="24"/>
        </w:rPr>
        <w:t xml:space="preserve">. </w:t>
      </w:r>
      <w:r w:rsidR="00CB6D03">
        <w:rPr>
          <w:sz w:val="24"/>
          <w:szCs w:val="24"/>
        </w:rPr>
        <w:t>Look at the 50</w:t>
      </w:r>
      <w:r>
        <w:rPr>
          <w:sz w:val="24"/>
          <w:szCs w:val="24"/>
        </w:rPr>
        <w:t xml:space="preserve"> oldest pulsars and their periods</w:t>
      </w:r>
      <w:r w:rsidR="002E3176">
        <w:rPr>
          <w:sz w:val="24"/>
          <w:szCs w:val="24"/>
        </w:rPr>
        <w:t xml:space="preserve"> in the sorted data</w:t>
      </w:r>
      <w:r>
        <w:rPr>
          <w:sz w:val="24"/>
          <w:szCs w:val="24"/>
        </w:rPr>
        <w:t xml:space="preserve">. Make a </w:t>
      </w:r>
      <w:r w:rsidR="0036398C">
        <w:rPr>
          <w:sz w:val="24"/>
          <w:szCs w:val="24"/>
        </w:rPr>
        <w:t>conjecture about</w:t>
      </w:r>
      <w:r w:rsidR="00FD760C">
        <w:rPr>
          <w:sz w:val="24"/>
          <w:szCs w:val="24"/>
        </w:rPr>
        <w:t xml:space="preserve"> the </w:t>
      </w:r>
      <w:r w:rsidR="00E57618">
        <w:rPr>
          <w:sz w:val="24"/>
          <w:szCs w:val="24"/>
        </w:rPr>
        <w:t>type of pulsar these</w:t>
      </w:r>
      <w:r w:rsidR="00AF4C23">
        <w:rPr>
          <w:sz w:val="24"/>
          <w:szCs w:val="24"/>
        </w:rPr>
        <w:t xml:space="preserve"> might </w:t>
      </w:r>
      <w:r w:rsidR="00E57618">
        <w:rPr>
          <w:sz w:val="24"/>
          <w:szCs w:val="24"/>
        </w:rPr>
        <w:t xml:space="preserve">be. (millisecond pulsars or normal pulsars) </w:t>
      </w:r>
    </w:p>
    <w:p w:rsidR="00565B7B" w:rsidRDefault="00565B7B" w:rsidP="00565B7B">
      <w:pPr>
        <w:pStyle w:val="ListParagraph"/>
        <w:rPr>
          <w:sz w:val="24"/>
          <w:szCs w:val="24"/>
        </w:rPr>
      </w:pPr>
    </w:p>
    <w:p w:rsidR="00565B7B" w:rsidRDefault="00565B7B" w:rsidP="00981E09">
      <w:pPr>
        <w:pStyle w:val="ListParagraph"/>
        <w:numPr>
          <w:ilvl w:val="0"/>
          <w:numId w:val="6"/>
        </w:numPr>
        <w:rPr>
          <w:sz w:val="24"/>
          <w:szCs w:val="24"/>
        </w:rPr>
      </w:pPr>
      <w:r>
        <w:rPr>
          <w:sz w:val="24"/>
          <w:szCs w:val="24"/>
        </w:rPr>
        <w:t xml:space="preserve">How many millisecond pulsars are present in the </w:t>
      </w:r>
      <w:r w:rsidR="00967AB7">
        <w:rPr>
          <w:sz w:val="24"/>
          <w:szCs w:val="24"/>
        </w:rPr>
        <w:t xml:space="preserve">complete spread-sheet </w:t>
      </w:r>
      <w:r>
        <w:rPr>
          <w:sz w:val="24"/>
          <w:szCs w:val="24"/>
        </w:rPr>
        <w:t>data? Millisecond pulsars have ages in the order of 10</w:t>
      </w:r>
      <w:r w:rsidRPr="00565B7B">
        <w:rPr>
          <w:sz w:val="24"/>
          <w:szCs w:val="24"/>
          <w:vertAlign w:val="superscript"/>
        </w:rPr>
        <w:t>9</w:t>
      </w:r>
      <w:r>
        <w:rPr>
          <w:sz w:val="24"/>
          <w:szCs w:val="24"/>
        </w:rPr>
        <w:t xml:space="preserve"> years or more.</w:t>
      </w:r>
    </w:p>
    <w:p w:rsidR="00F2299F" w:rsidRPr="00F2299F" w:rsidRDefault="00F2299F" w:rsidP="00F2299F">
      <w:pPr>
        <w:pStyle w:val="ListParagraph"/>
        <w:rPr>
          <w:sz w:val="24"/>
          <w:szCs w:val="24"/>
        </w:rPr>
      </w:pPr>
    </w:p>
    <w:p w:rsidR="00F2299F" w:rsidRDefault="00B1268D" w:rsidP="00981E09">
      <w:pPr>
        <w:pStyle w:val="ListParagraph"/>
        <w:numPr>
          <w:ilvl w:val="0"/>
          <w:numId w:val="6"/>
        </w:numPr>
        <w:rPr>
          <w:sz w:val="24"/>
          <w:szCs w:val="24"/>
        </w:rPr>
      </w:pPr>
      <w:r>
        <w:rPr>
          <w:sz w:val="24"/>
          <w:szCs w:val="24"/>
        </w:rPr>
        <w:t xml:space="preserve">There are a number of pulsars that appear to be millisecond pulses based on their periods; however, their ages are </w:t>
      </w:r>
      <w:r w:rsidR="00DB0E3A">
        <w:rPr>
          <w:sz w:val="24"/>
          <w:szCs w:val="24"/>
        </w:rPr>
        <w:t xml:space="preserve">far </w:t>
      </w:r>
      <w:r>
        <w:rPr>
          <w:sz w:val="24"/>
          <w:szCs w:val="24"/>
        </w:rPr>
        <w:t>too young. List three such pulsars.</w:t>
      </w:r>
      <w:r w:rsidR="006D5E05">
        <w:rPr>
          <w:sz w:val="24"/>
          <w:szCs w:val="24"/>
        </w:rPr>
        <w:t xml:space="preserve"> One of these pulsars (the youngest) is the Crab pulsar. What is the J-name, period and age of this pulsar?</w:t>
      </w:r>
    </w:p>
    <w:p w:rsidR="00DF43BB" w:rsidRDefault="00DF43BB" w:rsidP="00DF43BB">
      <w:pPr>
        <w:ind w:left="360"/>
        <w:rPr>
          <w:sz w:val="24"/>
          <w:szCs w:val="24"/>
        </w:rPr>
      </w:pPr>
    </w:p>
    <w:p w:rsidR="00DF43BB" w:rsidRPr="007D16CE" w:rsidRDefault="00DF43BB" w:rsidP="00DF43BB">
      <w:pPr>
        <w:ind w:left="360"/>
        <w:rPr>
          <w:b/>
          <w:i/>
          <w:sz w:val="24"/>
          <w:szCs w:val="24"/>
        </w:rPr>
      </w:pPr>
      <w:r w:rsidRPr="007D16CE">
        <w:rPr>
          <w:b/>
          <w:i/>
          <w:sz w:val="24"/>
          <w:szCs w:val="24"/>
        </w:rPr>
        <w:t>Activity 2</w:t>
      </w:r>
      <w:r w:rsidR="007D16CE" w:rsidRPr="007D16CE">
        <w:rPr>
          <w:b/>
          <w:i/>
          <w:sz w:val="24"/>
          <w:szCs w:val="24"/>
        </w:rPr>
        <w:t>:</w:t>
      </w:r>
      <w:r w:rsidRPr="007D16CE">
        <w:rPr>
          <w:b/>
          <w:i/>
          <w:sz w:val="24"/>
          <w:szCs w:val="24"/>
        </w:rPr>
        <w:t xml:space="preserve"> The Distribution of Millisecond Pulsars (MSP</w:t>
      </w:r>
      <w:r w:rsidR="00B80187">
        <w:rPr>
          <w:b/>
          <w:i/>
          <w:sz w:val="24"/>
          <w:szCs w:val="24"/>
        </w:rPr>
        <w:t>s</w:t>
      </w:r>
      <w:r w:rsidRPr="007D16CE">
        <w:rPr>
          <w:b/>
          <w:i/>
          <w:sz w:val="24"/>
          <w:szCs w:val="24"/>
        </w:rPr>
        <w:t>)</w:t>
      </w:r>
    </w:p>
    <w:p w:rsidR="00B41F17" w:rsidRDefault="00B41F17" w:rsidP="00DF43BB">
      <w:pPr>
        <w:ind w:left="360"/>
        <w:rPr>
          <w:sz w:val="24"/>
          <w:szCs w:val="24"/>
        </w:rPr>
      </w:pPr>
      <w:r>
        <w:rPr>
          <w:sz w:val="24"/>
          <w:szCs w:val="24"/>
        </w:rPr>
        <w:t xml:space="preserve">In </w:t>
      </w:r>
      <w:r w:rsidR="00CC14F4">
        <w:rPr>
          <w:sz w:val="24"/>
          <w:szCs w:val="24"/>
        </w:rPr>
        <w:t>this activity you will produce two</w:t>
      </w:r>
      <w:r>
        <w:rPr>
          <w:sz w:val="24"/>
          <w:szCs w:val="24"/>
        </w:rPr>
        <w:t xml:space="preserve"> </w:t>
      </w:r>
      <w:r w:rsidR="00FE3CF0">
        <w:rPr>
          <w:sz w:val="24"/>
          <w:szCs w:val="24"/>
        </w:rPr>
        <w:t>scatter plot</w:t>
      </w:r>
      <w:r w:rsidR="00CC14F4">
        <w:rPr>
          <w:sz w:val="24"/>
          <w:szCs w:val="24"/>
        </w:rPr>
        <w:t>s. Both</w:t>
      </w:r>
      <w:r w:rsidR="00FE3CF0">
        <w:rPr>
          <w:sz w:val="24"/>
          <w:szCs w:val="24"/>
        </w:rPr>
        <w:t xml:space="preserve"> will</w:t>
      </w:r>
      <w:r>
        <w:rPr>
          <w:sz w:val="24"/>
          <w:szCs w:val="24"/>
        </w:rPr>
        <w:t xml:space="preserve"> demonstrate the differences between the distribution </w:t>
      </w:r>
      <w:r w:rsidR="00946AC7">
        <w:rPr>
          <w:sz w:val="24"/>
          <w:szCs w:val="24"/>
        </w:rPr>
        <w:t xml:space="preserve">of </w:t>
      </w:r>
      <w:r>
        <w:rPr>
          <w:sz w:val="24"/>
          <w:szCs w:val="24"/>
        </w:rPr>
        <w:t xml:space="preserve">normal </w:t>
      </w:r>
      <w:r w:rsidR="00CB6D03">
        <w:rPr>
          <w:sz w:val="24"/>
          <w:szCs w:val="24"/>
        </w:rPr>
        <w:t xml:space="preserve">pulsars </w:t>
      </w:r>
      <w:r>
        <w:rPr>
          <w:sz w:val="24"/>
          <w:szCs w:val="24"/>
        </w:rPr>
        <w:t>and millisecond pulsars.</w:t>
      </w:r>
      <w:r w:rsidR="00CC14F4">
        <w:rPr>
          <w:sz w:val="24"/>
          <w:szCs w:val="24"/>
        </w:rPr>
        <w:t xml:space="preserve"> You will need to add three</w:t>
      </w:r>
      <w:r w:rsidR="00E7352D">
        <w:rPr>
          <w:sz w:val="24"/>
          <w:szCs w:val="24"/>
        </w:rPr>
        <w:t xml:space="preserve"> new columns</w:t>
      </w:r>
      <w:r w:rsidR="009C227A">
        <w:rPr>
          <w:sz w:val="24"/>
          <w:szCs w:val="24"/>
        </w:rPr>
        <w:t xml:space="preserve"> to your spread</w:t>
      </w:r>
      <w:r w:rsidR="002E1FF1">
        <w:rPr>
          <w:sz w:val="24"/>
          <w:szCs w:val="24"/>
        </w:rPr>
        <w:t>-</w:t>
      </w:r>
      <w:r w:rsidR="009C227A">
        <w:rPr>
          <w:sz w:val="24"/>
          <w:szCs w:val="24"/>
        </w:rPr>
        <w:t>sheet</w:t>
      </w:r>
      <w:r w:rsidR="00E7352D">
        <w:rPr>
          <w:sz w:val="24"/>
          <w:szCs w:val="24"/>
        </w:rPr>
        <w:t xml:space="preserve">. </w:t>
      </w:r>
      <w:r w:rsidR="000F15D5">
        <w:rPr>
          <w:sz w:val="24"/>
          <w:szCs w:val="24"/>
        </w:rPr>
        <w:t>[</w:t>
      </w:r>
      <w:r w:rsidR="00E57618">
        <w:rPr>
          <w:b/>
          <w:sz w:val="24"/>
          <w:szCs w:val="24"/>
        </w:rPr>
        <w:t>L</w:t>
      </w:r>
      <w:r w:rsidR="00E7352D" w:rsidRPr="00E7352D">
        <w:rPr>
          <w:b/>
          <w:sz w:val="24"/>
          <w:szCs w:val="24"/>
        </w:rPr>
        <w:t xml:space="preserve">og </w:t>
      </w:r>
      <w:r w:rsidR="00B27079">
        <w:rPr>
          <w:b/>
          <w:sz w:val="24"/>
          <w:szCs w:val="24"/>
        </w:rPr>
        <w:t>(</w:t>
      </w:r>
      <w:r w:rsidR="00E7352D" w:rsidRPr="00E7352D">
        <w:rPr>
          <w:b/>
          <w:sz w:val="24"/>
          <w:szCs w:val="24"/>
        </w:rPr>
        <w:t>pulsar ages</w:t>
      </w:r>
      <w:r w:rsidR="00B27079">
        <w:rPr>
          <w:b/>
          <w:sz w:val="24"/>
          <w:szCs w:val="24"/>
        </w:rPr>
        <w:t>)</w:t>
      </w:r>
      <w:r w:rsidR="00CC14F4">
        <w:rPr>
          <w:sz w:val="24"/>
          <w:szCs w:val="24"/>
        </w:rPr>
        <w:t xml:space="preserve">, </w:t>
      </w:r>
      <w:r w:rsidR="00E57618">
        <w:rPr>
          <w:b/>
          <w:sz w:val="24"/>
          <w:szCs w:val="24"/>
        </w:rPr>
        <w:t>L</w:t>
      </w:r>
      <w:r w:rsidR="00E7352D" w:rsidRPr="00E7352D">
        <w:rPr>
          <w:b/>
          <w:sz w:val="24"/>
          <w:szCs w:val="24"/>
        </w:rPr>
        <w:t>og</w:t>
      </w:r>
      <w:r w:rsidR="00B27079">
        <w:rPr>
          <w:b/>
          <w:sz w:val="24"/>
          <w:szCs w:val="24"/>
        </w:rPr>
        <w:t>(</w:t>
      </w:r>
      <w:r w:rsidR="00E7352D" w:rsidRPr="00E7352D">
        <w:rPr>
          <w:b/>
          <w:sz w:val="24"/>
          <w:szCs w:val="24"/>
        </w:rPr>
        <w:t>period</w:t>
      </w:r>
      <w:r w:rsidR="00B27079">
        <w:rPr>
          <w:b/>
          <w:sz w:val="24"/>
          <w:szCs w:val="24"/>
        </w:rPr>
        <w:t>)</w:t>
      </w:r>
      <w:r w:rsidR="00CC14F4">
        <w:rPr>
          <w:b/>
          <w:sz w:val="24"/>
          <w:szCs w:val="24"/>
        </w:rPr>
        <w:t xml:space="preserve"> and Log(period derivatives)</w:t>
      </w:r>
      <w:r w:rsidR="000F15D5">
        <w:rPr>
          <w:sz w:val="24"/>
          <w:szCs w:val="24"/>
        </w:rPr>
        <w:t>]</w:t>
      </w:r>
    </w:p>
    <w:p w:rsidR="00513BFA" w:rsidRDefault="00513BFA" w:rsidP="00DF43BB">
      <w:pPr>
        <w:ind w:left="360"/>
        <w:rPr>
          <w:b/>
          <w:sz w:val="24"/>
          <w:szCs w:val="24"/>
        </w:rPr>
      </w:pPr>
      <w:r w:rsidRPr="00513BFA">
        <w:rPr>
          <w:b/>
          <w:sz w:val="24"/>
          <w:szCs w:val="24"/>
        </w:rPr>
        <w:t xml:space="preserve">Scatterplot #1 </w:t>
      </w:r>
      <w:r w:rsidR="00FD760C">
        <w:rPr>
          <w:b/>
          <w:sz w:val="24"/>
          <w:szCs w:val="24"/>
        </w:rPr>
        <w:t xml:space="preserve"> </w:t>
      </w:r>
      <w:r w:rsidR="00565B7B">
        <w:rPr>
          <w:b/>
          <w:sz w:val="24"/>
          <w:szCs w:val="24"/>
        </w:rPr>
        <w:t xml:space="preserve"> </w:t>
      </w:r>
      <w:r>
        <w:rPr>
          <w:b/>
          <w:sz w:val="24"/>
          <w:szCs w:val="24"/>
        </w:rPr>
        <w:t>Log(pulsar ages</w:t>
      </w:r>
      <w:r w:rsidR="0033382D">
        <w:rPr>
          <w:b/>
          <w:sz w:val="24"/>
          <w:szCs w:val="24"/>
        </w:rPr>
        <w:t>)</w:t>
      </w:r>
      <w:r>
        <w:rPr>
          <w:b/>
          <w:sz w:val="24"/>
          <w:szCs w:val="24"/>
        </w:rPr>
        <w:t xml:space="preserve"> v’s Log(period)</w:t>
      </w:r>
    </w:p>
    <w:p w:rsidR="00967AB7" w:rsidRPr="00513BFA" w:rsidRDefault="00967AB7" w:rsidP="00DF43BB">
      <w:pPr>
        <w:ind w:left="360"/>
        <w:rPr>
          <w:b/>
          <w:sz w:val="24"/>
          <w:szCs w:val="24"/>
        </w:rPr>
      </w:pPr>
      <w:r>
        <w:rPr>
          <w:b/>
          <w:sz w:val="24"/>
          <w:szCs w:val="24"/>
        </w:rPr>
        <w:t>Procedure</w:t>
      </w:r>
    </w:p>
    <w:p w:rsidR="00946AC7" w:rsidRPr="00946AC7" w:rsidRDefault="00946AC7" w:rsidP="00946AC7">
      <w:pPr>
        <w:pStyle w:val="ListParagraph"/>
        <w:numPr>
          <w:ilvl w:val="0"/>
          <w:numId w:val="7"/>
        </w:numPr>
        <w:rPr>
          <w:b/>
          <w:sz w:val="24"/>
          <w:szCs w:val="24"/>
        </w:rPr>
      </w:pPr>
      <w:r w:rsidRPr="005F121B">
        <w:rPr>
          <w:sz w:val="24"/>
          <w:szCs w:val="24"/>
        </w:rPr>
        <w:t xml:space="preserve">Open the excel spread-sheet file entitled </w:t>
      </w:r>
      <w:r w:rsidRPr="005F121B">
        <w:rPr>
          <w:b/>
          <w:i/>
          <w:sz w:val="24"/>
          <w:szCs w:val="24"/>
        </w:rPr>
        <w:t>Pulsar Catalogue</w:t>
      </w:r>
    </w:p>
    <w:p w:rsidR="00946AC7" w:rsidRPr="005F121B" w:rsidRDefault="00946AC7" w:rsidP="00946AC7">
      <w:pPr>
        <w:pStyle w:val="ListParagraph"/>
        <w:rPr>
          <w:b/>
          <w:sz w:val="24"/>
          <w:szCs w:val="24"/>
        </w:rPr>
      </w:pPr>
    </w:p>
    <w:p w:rsidR="00946AC7" w:rsidRPr="00946AC7" w:rsidRDefault="00946AC7" w:rsidP="00946AC7">
      <w:pPr>
        <w:rPr>
          <w:sz w:val="24"/>
          <w:szCs w:val="24"/>
        </w:rPr>
      </w:pPr>
      <w:r>
        <w:rPr>
          <w:b/>
          <w:sz w:val="24"/>
          <w:szCs w:val="24"/>
        </w:rPr>
        <w:t xml:space="preserve">       2.   </w:t>
      </w:r>
      <w:r w:rsidRPr="00946AC7">
        <w:rPr>
          <w:sz w:val="24"/>
          <w:szCs w:val="24"/>
        </w:rPr>
        <w:t>(</w:t>
      </w:r>
      <w:proofErr w:type="gramStart"/>
      <w:r w:rsidRPr="00946AC7">
        <w:rPr>
          <w:sz w:val="24"/>
          <w:szCs w:val="24"/>
        </w:rPr>
        <w:t>a</w:t>
      </w:r>
      <w:proofErr w:type="gramEnd"/>
      <w:r w:rsidRPr="00946AC7">
        <w:rPr>
          <w:sz w:val="24"/>
          <w:szCs w:val="24"/>
        </w:rPr>
        <w:t>)</w:t>
      </w:r>
      <w:r w:rsidRPr="00946AC7">
        <w:rPr>
          <w:sz w:val="24"/>
          <w:szCs w:val="24"/>
        </w:rPr>
        <w:tab/>
        <w:t>In cell</w:t>
      </w:r>
      <w:r>
        <w:rPr>
          <w:sz w:val="24"/>
          <w:szCs w:val="24"/>
        </w:rPr>
        <w:t xml:space="preserve"> F</w:t>
      </w:r>
      <w:r w:rsidRPr="00946AC7">
        <w:rPr>
          <w:sz w:val="24"/>
          <w:szCs w:val="24"/>
        </w:rPr>
        <w:t>1 Tpye “</w:t>
      </w:r>
      <w:r>
        <w:rPr>
          <w:b/>
          <w:sz w:val="24"/>
          <w:szCs w:val="24"/>
        </w:rPr>
        <w:t xml:space="preserve">Log </w:t>
      </w:r>
      <w:r w:rsidR="00FE3CF0">
        <w:rPr>
          <w:b/>
          <w:sz w:val="24"/>
          <w:szCs w:val="24"/>
        </w:rPr>
        <w:t>(</w:t>
      </w:r>
      <w:r>
        <w:rPr>
          <w:b/>
          <w:sz w:val="24"/>
          <w:szCs w:val="24"/>
        </w:rPr>
        <w:t>pulsar ages</w:t>
      </w:r>
      <w:r w:rsidR="00FE3CF0">
        <w:rPr>
          <w:b/>
          <w:sz w:val="24"/>
          <w:szCs w:val="24"/>
        </w:rPr>
        <w:t>)</w:t>
      </w:r>
      <w:r w:rsidRPr="00946AC7">
        <w:rPr>
          <w:sz w:val="24"/>
          <w:szCs w:val="24"/>
        </w:rPr>
        <w:t xml:space="preserve">” then press </w:t>
      </w:r>
      <w:r w:rsidRPr="00946AC7">
        <w:rPr>
          <w:b/>
          <w:sz w:val="24"/>
          <w:szCs w:val="24"/>
        </w:rPr>
        <w:t>ENTER</w:t>
      </w:r>
      <w:r w:rsidRPr="00946AC7">
        <w:rPr>
          <w:sz w:val="24"/>
          <w:szCs w:val="24"/>
        </w:rPr>
        <w:t>.</w:t>
      </w:r>
    </w:p>
    <w:p w:rsidR="00946AC7" w:rsidRDefault="00946AC7" w:rsidP="00946AC7">
      <w:pPr>
        <w:pStyle w:val="ListParagraph"/>
        <w:rPr>
          <w:sz w:val="24"/>
          <w:szCs w:val="24"/>
        </w:rPr>
      </w:pPr>
    </w:p>
    <w:p w:rsidR="00946AC7" w:rsidRDefault="00946AC7" w:rsidP="00946AC7">
      <w:pPr>
        <w:pStyle w:val="ListParagraph"/>
        <w:rPr>
          <w:b/>
          <w:sz w:val="24"/>
          <w:szCs w:val="24"/>
        </w:rPr>
      </w:pPr>
      <w:r>
        <w:rPr>
          <w:sz w:val="24"/>
          <w:szCs w:val="24"/>
        </w:rPr>
        <w:t>(b)</w:t>
      </w:r>
      <w:r>
        <w:rPr>
          <w:sz w:val="24"/>
          <w:szCs w:val="24"/>
        </w:rPr>
        <w:tab/>
        <w:t xml:space="preserve"> In cell F2,</w:t>
      </w:r>
      <w:r w:rsidR="00FE3CF0">
        <w:rPr>
          <w:sz w:val="24"/>
          <w:szCs w:val="24"/>
        </w:rPr>
        <w:t xml:space="preserve"> Type the formula “</w:t>
      </w:r>
      <w:r>
        <w:rPr>
          <w:sz w:val="24"/>
          <w:szCs w:val="24"/>
        </w:rPr>
        <w:t xml:space="preserve"> </w:t>
      </w:r>
      <w:r w:rsidR="00E57618">
        <w:rPr>
          <w:b/>
          <w:sz w:val="24"/>
          <w:szCs w:val="24"/>
        </w:rPr>
        <w:t>=L</w:t>
      </w:r>
      <w:r>
        <w:rPr>
          <w:b/>
          <w:sz w:val="24"/>
          <w:szCs w:val="24"/>
        </w:rPr>
        <w:t>og(E2)</w:t>
      </w:r>
      <w:r w:rsidR="00FE3CF0">
        <w:rPr>
          <w:b/>
          <w:sz w:val="24"/>
          <w:szCs w:val="24"/>
        </w:rPr>
        <w:t>”</w:t>
      </w:r>
      <w:r>
        <w:rPr>
          <w:b/>
          <w:sz w:val="24"/>
          <w:szCs w:val="24"/>
        </w:rPr>
        <w:t xml:space="preserve">  </w:t>
      </w:r>
      <w:r w:rsidRPr="00767FD6">
        <w:rPr>
          <w:sz w:val="24"/>
          <w:szCs w:val="24"/>
        </w:rPr>
        <w:t>then press</w:t>
      </w:r>
      <w:r>
        <w:rPr>
          <w:b/>
          <w:sz w:val="24"/>
          <w:szCs w:val="24"/>
        </w:rPr>
        <w:t xml:space="preserve"> ENTER</w:t>
      </w:r>
    </w:p>
    <w:p w:rsidR="00946AC7" w:rsidRDefault="00946AC7" w:rsidP="00946AC7">
      <w:pPr>
        <w:pStyle w:val="ListParagraph"/>
        <w:rPr>
          <w:b/>
          <w:sz w:val="24"/>
          <w:szCs w:val="24"/>
        </w:rPr>
      </w:pPr>
    </w:p>
    <w:p w:rsidR="00946AC7" w:rsidRDefault="00946AC7" w:rsidP="00946AC7">
      <w:pPr>
        <w:pStyle w:val="ListParagraph"/>
        <w:rPr>
          <w:sz w:val="24"/>
          <w:szCs w:val="24"/>
        </w:rPr>
      </w:pPr>
      <w:r w:rsidRPr="00946AC7">
        <w:rPr>
          <w:sz w:val="24"/>
          <w:szCs w:val="24"/>
        </w:rPr>
        <w:t xml:space="preserve">(c) </w:t>
      </w:r>
      <w:r>
        <w:rPr>
          <w:sz w:val="24"/>
          <w:szCs w:val="24"/>
        </w:rPr>
        <w:tab/>
        <w:t xml:space="preserve"> Copy and fill down by dragging the cell F2 to the bottom of the table.</w:t>
      </w:r>
    </w:p>
    <w:p w:rsidR="00946AC7" w:rsidRDefault="00946AC7" w:rsidP="00946AC7">
      <w:pPr>
        <w:pStyle w:val="ListParagraph"/>
        <w:rPr>
          <w:sz w:val="24"/>
          <w:szCs w:val="24"/>
        </w:rPr>
      </w:pPr>
    </w:p>
    <w:p w:rsidR="00946AC7" w:rsidRDefault="00946AC7" w:rsidP="00946AC7">
      <w:pPr>
        <w:pStyle w:val="ListParagraph"/>
        <w:numPr>
          <w:ilvl w:val="0"/>
          <w:numId w:val="4"/>
        </w:numPr>
        <w:rPr>
          <w:sz w:val="24"/>
          <w:szCs w:val="24"/>
        </w:rPr>
      </w:pPr>
      <w:r>
        <w:rPr>
          <w:sz w:val="24"/>
          <w:szCs w:val="24"/>
        </w:rPr>
        <w:t xml:space="preserve">       In cell G1 Type </w:t>
      </w:r>
      <w:r>
        <w:rPr>
          <w:b/>
          <w:sz w:val="24"/>
          <w:szCs w:val="24"/>
        </w:rPr>
        <w:t xml:space="preserve">“Log </w:t>
      </w:r>
      <w:r w:rsidR="00FE3CF0">
        <w:rPr>
          <w:b/>
          <w:sz w:val="24"/>
          <w:szCs w:val="24"/>
        </w:rPr>
        <w:t>(</w:t>
      </w:r>
      <w:r>
        <w:rPr>
          <w:b/>
          <w:sz w:val="24"/>
          <w:szCs w:val="24"/>
        </w:rPr>
        <w:t>period</w:t>
      </w:r>
      <w:r w:rsidR="00FE3CF0">
        <w:rPr>
          <w:b/>
          <w:sz w:val="24"/>
          <w:szCs w:val="24"/>
        </w:rPr>
        <w:t>)</w:t>
      </w:r>
      <w:r>
        <w:rPr>
          <w:b/>
          <w:sz w:val="24"/>
          <w:szCs w:val="24"/>
        </w:rPr>
        <w:t xml:space="preserve">” </w:t>
      </w:r>
      <w:r w:rsidRPr="00946AC7">
        <w:rPr>
          <w:sz w:val="24"/>
          <w:szCs w:val="24"/>
        </w:rPr>
        <w:t>then press enter</w:t>
      </w:r>
      <w:r>
        <w:rPr>
          <w:sz w:val="24"/>
          <w:szCs w:val="24"/>
        </w:rPr>
        <w:t>.</w:t>
      </w:r>
    </w:p>
    <w:p w:rsidR="00FE3CF0" w:rsidRDefault="00FE3CF0" w:rsidP="00946AC7">
      <w:pPr>
        <w:pStyle w:val="ListParagraph"/>
        <w:numPr>
          <w:ilvl w:val="0"/>
          <w:numId w:val="4"/>
        </w:numPr>
        <w:rPr>
          <w:sz w:val="24"/>
          <w:szCs w:val="24"/>
        </w:rPr>
      </w:pPr>
      <w:r>
        <w:rPr>
          <w:sz w:val="24"/>
          <w:szCs w:val="24"/>
        </w:rPr>
        <w:t xml:space="preserve">       In cell G2 Type the formula</w:t>
      </w:r>
      <w:r>
        <w:rPr>
          <w:b/>
          <w:sz w:val="24"/>
          <w:szCs w:val="24"/>
        </w:rPr>
        <w:t xml:space="preserve"> “</w:t>
      </w:r>
      <w:r w:rsidR="00E57618">
        <w:rPr>
          <w:b/>
          <w:sz w:val="24"/>
          <w:szCs w:val="24"/>
        </w:rPr>
        <w:t>=L</w:t>
      </w:r>
      <w:r w:rsidR="00565B7B">
        <w:rPr>
          <w:b/>
          <w:sz w:val="24"/>
          <w:szCs w:val="24"/>
        </w:rPr>
        <w:t>og(B</w:t>
      </w:r>
      <w:r w:rsidRPr="00FE3CF0">
        <w:rPr>
          <w:b/>
          <w:sz w:val="24"/>
          <w:szCs w:val="24"/>
        </w:rPr>
        <w:t>2)”</w:t>
      </w:r>
      <w:r>
        <w:rPr>
          <w:sz w:val="24"/>
          <w:szCs w:val="24"/>
        </w:rPr>
        <w:t>then press enter.</w:t>
      </w:r>
    </w:p>
    <w:p w:rsidR="00FE3CF0" w:rsidRDefault="00FE3CF0" w:rsidP="00FE3CF0">
      <w:pPr>
        <w:pStyle w:val="ListParagraph"/>
        <w:numPr>
          <w:ilvl w:val="0"/>
          <w:numId w:val="4"/>
        </w:numPr>
        <w:rPr>
          <w:sz w:val="24"/>
          <w:szCs w:val="24"/>
        </w:rPr>
      </w:pPr>
      <w:r>
        <w:rPr>
          <w:sz w:val="24"/>
          <w:szCs w:val="24"/>
        </w:rPr>
        <w:t xml:space="preserve">      Copy and fill down by dragging the cell G2 to the bottom of the table.</w:t>
      </w:r>
    </w:p>
    <w:p w:rsidR="00300840" w:rsidRPr="00300840" w:rsidRDefault="00300840" w:rsidP="00300840">
      <w:pPr>
        <w:rPr>
          <w:sz w:val="24"/>
          <w:szCs w:val="24"/>
        </w:rPr>
      </w:pPr>
      <w:r>
        <w:rPr>
          <w:sz w:val="24"/>
          <w:szCs w:val="24"/>
        </w:rPr>
        <w:t>Y</w:t>
      </w:r>
      <w:r w:rsidR="00031F1F">
        <w:rPr>
          <w:sz w:val="24"/>
          <w:szCs w:val="24"/>
        </w:rPr>
        <w:t xml:space="preserve">ou should have a </w:t>
      </w:r>
      <w:r w:rsidR="00967AB7">
        <w:rPr>
          <w:sz w:val="24"/>
          <w:szCs w:val="24"/>
        </w:rPr>
        <w:t xml:space="preserve">spread-sheet </w:t>
      </w:r>
      <w:r w:rsidR="00031F1F">
        <w:rPr>
          <w:sz w:val="24"/>
          <w:szCs w:val="24"/>
        </w:rPr>
        <w:t xml:space="preserve">of data </w:t>
      </w:r>
      <w:r>
        <w:rPr>
          <w:sz w:val="24"/>
          <w:szCs w:val="24"/>
        </w:rPr>
        <w:t>similar to the one below.</w:t>
      </w:r>
    </w:p>
    <w:p w:rsidR="00946AC7" w:rsidRDefault="00946AC7" w:rsidP="00946AC7">
      <w:pPr>
        <w:pStyle w:val="ListParagraph"/>
        <w:rPr>
          <w:sz w:val="24"/>
          <w:szCs w:val="24"/>
        </w:rPr>
      </w:pPr>
    </w:p>
    <w:p w:rsidR="00FE3CF0" w:rsidRPr="00946AC7" w:rsidRDefault="00CA318D" w:rsidP="00946AC7">
      <w:pPr>
        <w:pStyle w:val="ListParagraph"/>
        <w:rPr>
          <w:sz w:val="24"/>
          <w:szCs w:val="24"/>
        </w:rPr>
      </w:pPr>
      <w:r>
        <w:rPr>
          <w:sz w:val="24"/>
          <w:szCs w:val="24"/>
        </w:rPr>
        <w:lastRenderedPageBreak/>
        <w:t xml:space="preserve">          </w:t>
      </w:r>
      <w:r w:rsidR="001C1D00">
        <w:rPr>
          <w:noProof/>
          <w:sz w:val="24"/>
          <w:szCs w:val="24"/>
        </w:rPr>
        <w:drawing>
          <wp:inline distT="0" distB="0" distL="0" distR="0" wp14:anchorId="6E2A6160" wp14:editId="6AE687A6">
            <wp:extent cx="7821139" cy="3472543"/>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r="13435"/>
                    <a:stretch/>
                  </pic:blipFill>
                  <pic:spPr bwMode="auto">
                    <a:xfrm>
                      <a:off x="0" y="0"/>
                      <a:ext cx="7833569" cy="3478062"/>
                    </a:xfrm>
                    <a:prstGeom prst="rect">
                      <a:avLst/>
                    </a:prstGeom>
                    <a:noFill/>
                    <a:ln>
                      <a:noFill/>
                    </a:ln>
                    <a:extLst>
                      <a:ext uri="{53640926-AAD7-44D8-BBD7-CCE9431645EC}">
                        <a14:shadowObscured xmlns:a14="http://schemas.microsoft.com/office/drawing/2010/main"/>
                      </a:ext>
                    </a:extLst>
                  </pic:spPr>
                </pic:pic>
              </a:graphicData>
            </a:graphic>
          </wp:inline>
        </w:drawing>
      </w:r>
    </w:p>
    <w:p w:rsidR="00DF43BB" w:rsidRPr="00E57618" w:rsidRDefault="00D17462" w:rsidP="00D17462">
      <w:pPr>
        <w:rPr>
          <w:b/>
          <w:sz w:val="24"/>
          <w:szCs w:val="24"/>
        </w:rPr>
      </w:pPr>
      <w:r>
        <w:rPr>
          <w:b/>
          <w:sz w:val="24"/>
          <w:szCs w:val="24"/>
        </w:rPr>
        <w:t xml:space="preserve">3.      </w:t>
      </w:r>
      <w:r w:rsidR="007D16CE" w:rsidRPr="007D16CE">
        <w:rPr>
          <w:sz w:val="24"/>
          <w:szCs w:val="24"/>
        </w:rPr>
        <w:t>Drawing a</w:t>
      </w:r>
      <w:r w:rsidR="007D16CE">
        <w:rPr>
          <w:b/>
          <w:sz w:val="24"/>
          <w:szCs w:val="24"/>
        </w:rPr>
        <w:t xml:space="preserve"> scatterplot </w:t>
      </w:r>
      <w:r w:rsidR="00CB6D03">
        <w:rPr>
          <w:sz w:val="24"/>
          <w:szCs w:val="24"/>
        </w:rPr>
        <w:t xml:space="preserve">of </w:t>
      </w:r>
      <w:r w:rsidR="00CB6D03" w:rsidRPr="00E57618">
        <w:rPr>
          <w:b/>
          <w:sz w:val="24"/>
          <w:szCs w:val="24"/>
        </w:rPr>
        <w:t>Log(period) v’s Log(pulsar ages)</w:t>
      </w:r>
    </w:p>
    <w:p w:rsidR="00E70407" w:rsidRDefault="00E70407" w:rsidP="00E70407">
      <w:pPr>
        <w:ind w:left="1440" w:hanging="720"/>
        <w:rPr>
          <w:sz w:val="24"/>
          <w:szCs w:val="24"/>
        </w:rPr>
      </w:pPr>
      <w:r w:rsidRPr="00E70407">
        <w:rPr>
          <w:sz w:val="24"/>
          <w:szCs w:val="24"/>
        </w:rPr>
        <w:t xml:space="preserve">(a) </w:t>
      </w:r>
      <w:r>
        <w:rPr>
          <w:sz w:val="24"/>
          <w:szCs w:val="24"/>
        </w:rPr>
        <w:t xml:space="preserve"> </w:t>
      </w:r>
      <w:r>
        <w:rPr>
          <w:sz w:val="24"/>
          <w:szCs w:val="24"/>
        </w:rPr>
        <w:tab/>
        <w:t>Place the cursor at the top of column F, (on the F) then left click the mouse and drag acros</w:t>
      </w:r>
      <w:r w:rsidR="00EB1D36">
        <w:rPr>
          <w:sz w:val="24"/>
          <w:szCs w:val="24"/>
        </w:rPr>
        <w:t>s to column G</w:t>
      </w:r>
      <w:r w:rsidR="00B80187">
        <w:rPr>
          <w:sz w:val="24"/>
          <w:szCs w:val="24"/>
        </w:rPr>
        <w:t>(on the G)</w:t>
      </w:r>
      <w:r w:rsidR="00EB1D36">
        <w:rPr>
          <w:sz w:val="24"/>
          <w:szCs w:val="24"/>
        </w:rPr>
        <w:t>. This should highlight</w:t>
      </w:r>
      <w:r>
        <w:rPr>
          <w:sz w:val="24"/>
          <w:szCs w:val="24"/>
        </w:rPr>
        <w:t xml:space="preserve"> all of the data in column F and column G.</w:t>
      </w:r>
      <w:r w:rsidR="00CB6D03">
        <w:rPr>
          <w:sz w:val="24"/>
          <w:szCs w:val="24"/>
        </w:rPr>
        <w:t xml:space="preserve"> [The data in the left hand column- Log(pulsar ages) will be the x-axis and the right hand column- Log(period) will be the y-axis]</w:t>
      </w:r>
    </w:p>
    <w:p w:rsidR="00E70407" w:rsidRDefault="00CA318D" w:rsidP="00E70407">
      <w:pPr>
        <w:ind w:left="1440" w:hanging="720"/>
        <w:rPr>
          <w:sz w:val="24"/>
          <w:szCs w:val="24"/>
        </w:rPr>
      </w:pPr>
      <w:r>
        <w:rPr>
          <w:sz w:val="24"/>
          <w:szCs w:val="24"/>
        </w:rPr>
        <w:lastRenderedPageBreak/>
        <w:t xml:space="preserve">                   </w:t>
      </w:r>
      <w:r w:rsidR="00E70407">
        <w:rPr>
          <w:noProof/>
          <w:sz w:val="24"/>
          <w:szCs w:val="24"/>
        </w:rPr>
        <w:drawing>
          <wp:inline distT="0" distB="0" distL="0" distR="0" wp14:anchorId="28EEDB2D" wp14:editId="6E5B082A">
            <wp:extent cx="6955971" cy="53583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r="24542"/>
                    <a:stretch/>
                  </pic:blipFill>
                  <pic:spPr bwMode="auto">
                    <a:xfrm>
                      <a:off x="0" y="0"/>
                      <a:ext cx="6957887" cy="5359856"/>
                    </a:xfrm>
                    <a:prstGeom prst="rect">
                      <a:avLst/>
                    </a:prstGeom>
                    <a:noFill/>
                    <a:ln>
                      <a:noFill/>
                    </a:ln>
                    <a:extLst>
                      <a:ext uri="{53640926-AAD7-44D8-BBD7-CCE9431645EC}">
                        <a14:shadowObscured xmlns:a14="http://schemas.microsoft.com/office/drawing/2010/main"/>
                      </a:ext>
                    </a:extLst>
                  </pic:spPr>
                </pic:pic>
              </a:graphicData>
            </a:graphic>
          </wp:inline>
        </w:drawing>
      </w:r>
    </w:p>
    <w:p w:rsidR="00E70407" w:rsidRDefault="00E70407" w:rsidP="00E70407">
      <w:pPr>
        <w:ind w:left="1440" w:hanging="720"/>
        <w:rPr>
          <w:sz w:val="24"/>
          <w:szCs w:val="24"/>
        </w:rPr>
      </w:pPr>
      <w:r>
        <w:rPr>
          <w:sz w:val="24"/>
          <w:szCs w:val="24"/>
        </w:rPr>
        <w:t xml:space="preserve">(b)   </w:t>
      </w:r>
      <w:r>
        <w:rPr>
          <w:sz w:val="24"/>
          <w:szCs w:val="24"/>
        </w:rPr>
        <w:tab/>
      </w:r>
      <w:r w:rsidR="00BD4B0B">
        <w:rPr>
          <w:sz w:val="24"/>
          <w:szCs w:val="24"/>
        </w:rPr>
        <w:t>To display the</w:t>
      </w:r>
      <w:r>
        <w:rPr>
          <w:sz w:val="24"/>
          <w:szCs w:val="24"/>
        </w:rPr>
        <w:t xml:space="preserve"> scatterplot, click on </w:t>
      </w:r>
      <w:r w:rsidRPr="00E70407">
        <w:rPr>
          <w:b/>
          <w:sz w:val="24"/>
          <w:szCs w:val="24"/>
        </w:rPr>
        <w:t>inse</w:t>
      </w:r>
      <w:r>
        <w:rPr>
          <w:b/>
          <w:sz w:val="24"/>
          <w:szCs w:val="24"/>
        </w:rPr>
        <w:t>r</w:t>
      </w:r>
      <w:r w:rsidRPr="00E70407">
        <w:rPr>
          <w:b/>
          <w:sz w:val="24"/>
          <w:szCs w:val="24"/>
        </w:rPr>
        <w:t>t</w:t>
      </w:r>
      <w:r>
        <w:rPr>
          <w:b/>
          <w:sz w:val="24"/>
          <w:szCs w:val="24"/>
        </w:rPr>
        <w:t xml:space="preserve">, </w:t>
      </w:r>
      <w:r>
        <w:rPr>
          <w:sz w:val="24"/>
          <w:szCs w:val="24"/>
        </w:rPr>
        <w:t xml:space="preserve">then </w:t>
      </w:r>
      <w:r w:rsidRPr="00E70407">
        <w:rPr>
          <w:b/>
          <w:sz w:val="24"/>
          <w:szCs w:val="24"/>
        </w:rPr>
        <w:t>scatter</w:t>
      </w:r>
      <w:r>
        <w:rPr>
          <w:b/>
          <w:sz w:val="24"/>
          <w:szCs w:val="24"/>
        </w:rPr>
        <w:t xml:space="preserve">, </w:t>
      </w:r>
      <w:r>
        <w:rPr>
          <w:sz w:val="24"/>
          <w:szCs w:val="24"/>
        </w:rPr>
        <w:t>then choose unconnected points</w:t>
      </w:r>
      <w:r w:rsidR="00EB1D36">
        <w:rPr>
          <w:sz w:val="24"/>
          <w:szCs w:val="24"/>
        </w:rPr>
        <w:t>.</w:t>
      </w:r>
      <w:r w:rsidR="00DB0E3A">
        <w:rPr>
          <w:sz w:val="24"/>
          <w:szCs w:val="24"/>
        </w:rPr>
        <w:t xml:space="preserve"> (Circled in red below)</w:t>
      </w:r>
    </w:p>
    <w:p w:rsidR="00E70407" w:rsidRDefault="00CA318D" w:rsidP="00E70407">
      <w:pPr>
        <w:ind w:left="1440" w:hanging="720"/>
        <w:rPr>
          <w:sz w:val="24"/>
          <w:szCs w:val="24"/>
        </w:rPr>
      </w:pPr>
      <w:r>
        <w:rPr>
          <w:sz w:val="24"/>
          <w:szCs w:val="24"/>
        </w:rPr>
        <w:lastRenderedPageBreak/>
        <w:t xml:space="preserve">                    </w:t>
      </w:r>
      <w:r w:rsidR="00E70407">
        <w:rPr>
          <w:noProof/>
          <w:sz w:val="24"/>
          <w:szCs w:val="24"/>
        </w:rPr>
        <w:drawing>
          <wp:inline distT="0" distB="0" distL="0" distR="0" wp14:anchorId="355523A7" wp14:editId="1E4582D4">
            <wp:extent cx="7753350" cy="56416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r="16871"/>
                    <a:stretch/>
                  </pic:blipFill>
                  <pic:spPr bwMode="auto">
                    <a:xfrm>
                      <a:off x="0" y="0"/>
                      <a:ext cx="7755275" cy="5643066"/>
                    </a:xfrm>
                    <a:prstGeom prst="rect">
                      <a:avLst/>
                    </a:prstGeom>
                    <a:noFill/>
                    <a:ln>
                      <a:noFill/>
                    </a:ln>
                    <a:extLst>
                      <a:ext uri="{53640926-AAD7-44D8-BBD7-CCE9431645EC}">
                        <a14:shadowObscured xmlns:a14="http://schemas.microsoft.com/office/drawing/2010/main"/>
                      </a:ext>
                    </a:extLst>
                  </pic:spPr>
                </pic:pic>
              </a:graphicData>
            </a:graphic>
          </wp:inline>
        </w:drawing>
      </w:r>
    </w:p>
    <w:p w:rsidR="00E70407" w:rsidRPr="00E70407" w:rsidRDefault="00E70407" w:rsidP="00D17462">
      <w:pPr>
        <w:rPr>
          <w:sz w:val="24"/>
          <w:szCs w:val="24"/>
        </w:rPr>
      </w:pPr>
    </w:p>
    <w:p w:rsidR="00DF43BB" w:rsidRDefault="00E70407" w:rsidP="00DF43BB">
      <w:pPr>
        <w:ind w:left="360"/>
        <w:rPr>
          <w:sz w:val="24"/>
          <w:szCs w:val="24"/>
        </w:rPr>
      </w:pPr>
      <w:r>
        <w:rPr>
          <w:b/>
          <w:sz w:val="24"/>
          <w:szCs w:val="24"/>
        </w:rPr>
        <w:lastRenderedPageBreak/>
        <w:tab/>
      </w:r>
      <w:r>
        <w:rPr>
          <w:sz w:val="24"/>
          <w:szCs w:val="24"/>
        </w:rPr>
        <w:t xml:space="preserve">(c) </w:t>
      </w:r>
      <w:r w:rsidR="00EB1D36">
        <w:rPr>
          <w:sz w:val="24"/>
          <w:szCs w:val="24"/>
        </w:rPr>
        <w:t xml:space="preserve"> The scatterplot size can be enlarged by drag</w:t>
      </w:r>
      <w:r w:rsidR="001F29BD">
        <w:rPr>
          <w:sz w:val="24"/>
          <w:szCs w:val="24"/>
        </w:rPr>
        <w:t>ging on the corners of the graph</w:t>
      </w:r>
      <w:r w:rsidR="00EB1D36">
        <w:rPr>
          <w:sz w:val="24"/>
          <w:szCs w:val="24"/>
        </w:rPr>
        <w:t>.</w:t>
      </w:r>
      <w:r w:rsidR="001F29BD">
        <w:rPr>
          <w:sz w:val="24"/>
          <w:szCs w:val="24"/>
        </w:rPr>
        <w:t xml:space="preserve"> (Circled in red)</w:t>
      </w:r>
    </w:p>
    <w:p w:rsidR="00A75E83" w:rsidRPr="00E70407" w:rsidRDefault="00CA318D" w:rsidP="00DF43BB">
      <w:pPr>
        <w:ind w:left="360"/>
        <w:rPr>
          <w:sz w:val="24"/>
          <w:szCs w:val="24"/>
        </w:rPr>
      </w:pPr>
      <w:r>
        <w:rPr>
          <w:sz w:val="24"/>
          <w:szCs w:val="24"/>
        </w:rPr>
        <w:t xml:space="preserve">              </w:t>
      </w:r>
      <w:r w:rsidR="001F29BD">
        <w:rPr>
          <w:noProof/>
          <w:sz w:val="24"/>
          <w:szCs w:val="24"/>
        </w:rPr>
        <w:drawing>
          <wp:inline distT="0" distB="0" distL="0" distR="0">
            <wp:extent cx="8479790" cy="51492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9790" cy="5149215"/>
                    </a:xfrm>
                    <a:prstGeom prst="rect">
                      <a:avLst/>
                    </a:prstGeom>
                    <a:noFill/>
                    <a:ln>
                      <a:noFill/>
                    </a:ln>
                  </pic:spPr>
                </pic:pic>
              </a:graphicData>
            </a:graphic>
          </wp:inline>
        </w:drawing>
      </w:r>
    </w:p>
    <w:p w:rsidR="0003770D" w:rsidRDefault="0003770D" w:rsidP="00DF43BB">
      <w:pPr>
        <w:ind w:left="360"/>
        <w:rPr>
          <w:b/>
          <w:sz w:val="24"/>
          <w:szCs w:val="24"/>
        </w:rPr>
      </w:pPr>
    </w:p>
    <w:p w:rsidR="0003770D" w:rsidRDefault="0003770D" w:rsidP="00DF43BB">
      <w:pPr>
        <w:ind w:left="360"/>
        <w:rPr>
          <w:b/>
          <w:sz w:val="24"/>
          <w:szCs w:val="24"/>
        </w:rPr>
      </w:pPr>
    </w:p>
    <w:p w:rsidR="00513BFA" w:rsidRDefault="00513BFA" w:rsidP="00DF43BB">
      <w:pPr>
        <w:ind w:left="360"/>
        <w:rPr>
          <w:b/>
          <w:sz w:val="24"/>
          <w:szCs w:val="24"/>
        </w:rPr>
      </w:pPr>
      <w:r>
        <w:rPr>
          <w:b/>
          <w:sz w:val="24"/>
          <w:szCs w:val="24"/>
        </w:rPr>
        <w:lastRenderedPageBreak/>
        <w:t>Scatterplot #2 The P-</w:t>
      </w:r>
      <m:oMath>
        <m:acc>
          <m:accPr>
            <m:chr m:val="̇"/>
            <m:ctrlPr>
              <w:rPr>
                <w:rFonts w:ascii="Cambria Math" w:hAnsi="Cambria Math"/>
                <w:b/>
                <w:i/>
                <w:sz w:val="24"/>
                <w:szCs w:val="24"/>
              </w:rPr>
            </m:ctrlPr>
          </m:accPr>
          <m:e>
            <m:r>
              <m:rPr>
                <m:sty m:val="bi"/>
              </m:rPr>
              <w:rPr>
                <w:rFonts w:ascii="Cambria Math" w:hAnsi="Cambria Math"/>
                <w:sz w:val="24"/>
                <w:szCs w:val="24"/>
              </w:rPr>
              <m:t xml:space="preserve">P </m:t>
            </m:r>
          </m:e>
        </m:acc>
      </m:oMath>
      <w:r>
        <w:rPr>
          <w:b/>
          <w:sz w:val="24"/>
          <w:szCs w:val="24"/>
        </w:rPr>
        <w:t>diagram</w:t>
      </w:r>
    </w:p>
    <w:p w:rsidR="00513BFA" w:rsidRDefault="00513BFA" w:rsidP="00DF43BB">
      <w:pPr>
        <w:ind w:left="360"/>
        <w:rPr>
          <w:b/>
          <w:sz w:val="24"/>
          <w:szCs w:val="24"/>
        </w:rPr>
      </w:pPr>
      <w:r>
        <w:rPr>
          <w:b/>
          <w:sz w:val="24"/>
          <w:szCs w:val="24"/>
        </w:rPr>
        <w:t>Log(period derivative) v’s Log(period)</w:t>
      </w:r>
    </w:p>
    <w:p w:rsidR="0033382D" w:rsidRDefault="002F4A80" w:rsidP="00DF43BB">
      <w:pPr>
        <w:ind w:left="360"/>
        <w:rPr>
          <w:sz w:val="24"/>
          <w:szCs w:val="24"/>
        </w:rPr>
      </w:pPr>
      <w:r>
        <w:rPr>
          <w:sz w:val="24"/>
          <w:szCs w:val="24"/>
        </w:rPr>
        <w:t>The course of evolutio</w:t>
      </w:r>
      <w:r w:rsidR="001F29BD">
        <w:rPr>
          <w:sz w:val="24"/>
          <w:szCs w:val="24"/>
        </w:rPr>
        <w:t xml:space="preserve">n and the lifetime of a star will be </w:t>
      </w:r>
      <w:r>
        <w:rPr>
          <w:sz w:val="24"/>
          <w:szCs w:val="24"/>
        </w:rPr>
        <w:t>determined by its initial mass.  In the case of neutron</w:t>
      </w:r>
      <w:r w:rsidR="001F29BD">
        <w:rPr>
          <w:sz w:val="24"/>
          <w:szCs w:val="24"/>
        </w:rPr>
        <w:t xml:space="preserve"> stars and pulsars,</w:t>
      </w:r>
      <w:r>
        <w:rPr>
          <w:sz w:val="24"/>
          <w:szCs w:val="24"/>
        </w:rPr>
        <w:t xml:space="preserve"> the range of their masses is very small (around 1.4 solar masses) and their main source of energy is the dipole magnetic field which determines the rate of loss of rotational energy. By studying a large sample of pulsars with various rotation rates (P) and slow</w:t>
      </w:r>
      <w:r w:rsidR="002E3176">
        <w:rPr>
          <w:sz w:val="24"/>
          <w:szCs w:val="24"/>
        </w:rPr>
        <w:t>-</w:t>
      </w:r>
      <w:r>
        <w:rPr>
          <w:sz w:val="24"/>
          <w:szCs w:val="24"/>
        </w:rPr>
        <w:t>down rates (</w:t>
      </w:r>
      <m:oMath>
        <m:acc>
          <m:accPr>
            <m:chr m:val="̇"/>
            <m:ctrlPr>
              <w:rPr>
                <w:rFonts w:ascii="Cambria Math" w:hAnsi="Cambria Math"/>
                <w:i/>
                <w:sz w:val="24"/>
                <w:szCs w:val="24"/>
              </w:rPr>
            </m:ctrlPr>
          </m:accPr>
          <m:e>
            <m:r>
              <w:rPr>
                <w:rFonts w:ascii="Cambria Math" w:hAnsi="Cambria Math"/>
                <w:sz w:val="24"/>
                <w:szCs w:val="24"/>
              </w:rPr>
              <m:t>P</m:t>
            </m:r>
          </m:e>
        </m:acc>
      </m:oMath>
      <w:r w:rsidR="001F29BD">
        <w:rPr>
          <w:sz w:val="24"/>
          <w:szCs w:val="24"/>
        </w:rPr>
        <w:t>), astronomers</w:t>
      </w:r>
      <w:r>
        <w:rPr>
          <w:sz w:val="24"/>
          <w:szCs w:val="24"/>
        </w:rPr>
        <w:t xml:space="preserve"> can better understand their evolutionary history. For example</w:t>
      </w:r>
      <w:r w:rsidR="001F29BD">
        <w:rPr>
          <w:sz w:val="24"/>
          <w:szCs w:val="24"/>
        </w:rPr>
        <w:t>,</w:t>
      </w:r>
      <w:r>
        <w:rPr>
          <w:sz w:val="24"/>
          <w:szCs w:val="24"/>
        </w:rPr>
        <w:t xml:space="preserve"> individual or solitary pulsars continue to slow</w:t>
      </w:r>
      <w:r w:rsidR="002E3176">
        <w:rPr>
          <w:sz w:val="24"/>
          <w:szCs w:val="24"/>
        </w:rPr>
        <w:t xml:space="preserve"> </w:t>
      </w:r>
      <w:r>
        <w:rPr>
          <w:sz w:val="24"/>
          <w:szCs w:val="24"/>
        </w:rPr>
        <w:t>down and eventually decay throughout their life whereas binary pulsars speed up due to the accretion of mass from their companion to become millisecond pulsars and continue to follow a slower evolutionary process.</w:t>
      </w:r>
    </w:p>
    <w:p w:rsidR="001F29BD" w:rsidRPr="001F29BD" w:rsidRDefault="001F29BD" w:rsidP="00DF43BB">
      <w:pPr>
        <w:ind w:left="360"/>
        <w:rPr>
          <w:b/>
          <w:sz w:val="24"/>
          <w:szCs w:val="24"/>
        </w:rPr>
      </w:pPr>
      <w:r w:rsidRPr="001F29BD">
        <w:rPr>
          <w:b/>
          <w:sz w:val="24"/>
          <w:szCs w:val="24"/>
        </w:rPr>
        <w:t>Procedure</w:t>
      </w:r>
    </w:p>
    <w:p w:rsidR="00697ED5" w:rsidRPr="00697ED5" w:rsidRDefault="002F4A80" w:rsidP="00697ED5">
      <w:pPr>
        <w:pStyle w:val="ListParagraph"/>
        <w:numPr>
          <w:ilvl w:val="0"/>
          <w:numId w:val="12"/>
        </w:numPr>
        <w:rPr>
          <w:b/>
          <w:sz w:val="24"/>
          <w:szCs w:val="24"/>
        </w:rPr>
      </w:pPr>
      <w:r w:rsidRPr="00697ED5">
        <w:rPr>
          <w:sz w:val="24"/>
          <w:szCs w:val="24"/>
        </w:rPr>
        <w:t xml:space="preserve"> </w:t>
      </w:r>
      <w:r w:rsidR="00697ED5" w:rsidRPr="00697ED5">
        <w:rPr>
          <w:sz w:val="24"/>
          <w:szCs w:val="24"/>
        </w:rPr>
        <w:t xml:space="preserve">Open the excel spread-sheet file entitled </w:t>
      </w:r>
      <w:r w:rsidR="00697ED5" w:rsidRPr="00697ED5">
        <w:rPr>
          <w:b/>
          <w:i/>
          <w:sz w:val="24"/>
          <w:szCs w:val="24"/>
        </w:rPr>
        <w:t>Pulsar Catalogue</w:t>
      </w:r>
    </w:p>
    <w:p w:rsidR="00697ED5" w:rsidRPr="005F121B" w:rsidRDefault="00697ED5" w:rsidP="00697ED5">
      <w:pPr>
        <w:pStyle w:val="ListParagraph"/>
        <w:rPr>
          <w:b/>
          <w:sz w:val="24"/>
          <w:szCs w:val="24"/>
        </w:rPr>
      </w:pPr>
    </w:p>
    <w:p w:rsidR="00697ED5" w:rsidRPr="00946AC7" w:rsidRDefault="00697ED5" w:rsidP="00697ED5">
      <w:pPr>
        <w:rPr>
          <w:sz w:val="24"/>
          <w:szCs w:val="24"/>
        </w:rPr>
      </w:pPr>
      <w:r>
        <w:rPr>
          <w:b/>
          <w:sz w:val="24"/>
          <w:szCs w:val="24"/>
        </w:rPr>
        <w:t xml:space="preserve">       2.   </w:t>
      </w:r>
      <w:r w:rsidRPr="00946AC7">
        <w:rPr>
          <w:sz w:val="24"/>
          <w:szCs w:val="24"/>
        </w:rPr>
        <w:t>(</w:t>
      </w:r>
      <w:proofErr w:type="gramStart"/>
      <w:r w:rsidRPr="00946AC7">
        <w:rPr>
          <w:sz w:val="24"/>
          <w:szCs w:val="24"/>
        </w:rPr>
        <w:t>a</w:t>
      </w:r>
      <w:proofErr w:type="gramEnd"/>
      <w:r w:rsidRPr="00946AC7">
        <w:rPr>
          <w:sz w:val="24"/>
          <w:szCs w:val="24"/>
        </w:rPr>
        <w:t>)</w:t>
      </w:r>
      <w:r w:rsidRPr="00946AC7">
        <w:rPr>
          <w:sz w:val="24"/>
          <w:szCs w:val="24"/>
        </w:rPr>
        <w:tab/>
        <w:t>In cell</w:t>
      </w:r>
      <w:r>
        <w:rPr>
          <w:sz w:val="24"/>
          <w:szCs w:val="24"/>
        </w:rPr>
        <w:t xml:space="preserve"> H</w:t>
      </w:r>
      <w:r w:rsidRPr="00946AC7">
        <w:rPr>
          <w:sz w:val="24"/>
          <w:szCs w:val="24"/>
        </w:rPr>
        <w:t>1 Tpye “</w:t>
      </w:r>
      <w:r>
        <w:rPr>
          <w:b/>
          <w:sz w:val="24"/>
          <w:szCs w:val="24"/>
        </w:rPr>
        <w:t>Log (period derivative)</w:t>
      </w:r>
      <w:r w:rsidRPr="00946AC7">
        <w:rPr>
          <w:sz w:val="24"/>
          <w:szCs w:val="24"/>
        </w:rPr>
        <w:t xml:space="preserve">” then press </w:t>
      </w:r>
      <w:r w:rsidRPr="00946AC7">
        <w:rPr>
          <w:b/>
          <w:sz w:val="24"/>
          <w:szCs w:val="24"/>
        </w:rPr>
        <w:t>ENTER</w:t>
      </w:r>
      <w:r w:rsidRPr="00946AC7">
        <w:rPr>
          <w:sz w:val="24"/>
          <w:szCs w:val="24"/>
        </w:rPr>
        <w:t>.</w:t>
      </w:r>
    </w:p>
    <w:p w:rsidR="00697ED5" w:rsidRDefault="00697ED5" w:rsidP="00697ED5">
      <w:pPr>
        <w:pStyle w:val="ListParagraph"/>
        <w:rPr>
          <w:sz w:val="24"/>
          <w:szCs w:val="24"/>
        </w:rPr>
      </w:pPr>
    </w:p>
    <w:p w:rsidR="00697ED5" w:rsidRDefault="00697ED5" w:rsidP="00697ED5">
      <w:pPr>
        <w:pStyle w:val="ListParagraph"/>
        <w:rPr>
          <w:b/>
          <w:sz w:val="24"/>
          <w:szCs w:val="24"/>
        </w:rPr>
      </w:pPr>
      <w:r>
        <w:rPr>
          <w:sz w:val="24"/>
          <w:szCs w:val="24"/>
        </w:rPr>
        <w:t>(b)</w:t>
      </w:r>
      <w:r>
        <w:rPr>
          <w:sz w:val="24"/>
          <w:szCs w:val="24"/>
        </w:rPr>
        <w:tab/>
        <w:t xml:space="preserve"> In cell H2, Type the formula “ </w:t>
      </w:r>
      <w:r>
        <w:rPr>
          <w:b/>
          <w:sz w:val="24"/>
          <w:szCs w:val="24"/>
        </w:rPr>
        <w:t>=</w:t>
      </w:r>
      <w:r w:rsidR="00E57618">
        <w:rPr>
          <w:b/>
          <w:sz w:val="24"/>
          <w:szCs w:val="24"/>
        </w:rPr>
        <w:t>L</w:t>
      </w:r>
      <w:r>
        <w:rPr>
          <w:b/>
          <w:sz w:val="24"/>
          <w:szCs w:val="24"/>
        </w:rPr>
        <w:t xml:space="preserve">og(C2)”  </w:t>
      </w:r>
      <w:r w:rsidRPr="00767FD6">
        <w:rPr>
          <w:sz w:val="24"/>
          <w:szCs w:val="24"/>
        </w:rPr>
        <w:t>then press</w:t>
      </w:r>
      <w:r>
        <w:rPr>
          <w:b/>
          <w:sz w:val="24"/>
          <w:szCs w:val="24"/>
        </w:rPr>
        <w:t xml:space="preserve"> ENTER</w:t>
      </w:r>
    </w:p>
    <w:p w:rsidR="00697ED5" w:rsidRDefault="00697ED5" w:rsidP="00697ED5">
      <w:pPr>
        <w:pStyle w:val="ListParagraph"/>
        <w:rPr>
          <w:b/>
          <w:sz w:val="24"/>
          <w:szCs w:val="24"/>
        </w:rPr>
      </w:pPr>
    </w:p>
    <w:p w:rsidR="00697ED5" w:rsidRDefault="00697ED5" w:rsidP="00697ED5">
      <w:pPr>
        <w:pStyle w:val="ListParagraph"/>
        <w:rPr>
          <w:sz w:val="24"/>
          <w:szCs w:val="24"/>
        </w:rPr>
      </w:pPr>
      <w:r w:rsidRPr="00946AC7">
        <w:rPr>
          <w:sz w:val="24"/>
          <w:szCs w:val="24"/>
        </w:rPr>
        <w:t xml:space="preserve">(c) </w:t>
      </w:r>
      <w:r>
        <w:rPr>
          <w:sz w:val="24"/>
          <w:szCs w:val="24"/>
        </w:rPr>
        <w:tab/>
        <w:t xml:space="preserve"> Copy and fill down by dragging the cell H2 to the bottom of the table.</w:t>
      </w:r>
    </w:p>
    <w:p w:rsidR="00697ED5" w:rsidRDefault="00697ED5" w:rsidP="00697ED5">
      <w:pPr>
        <w:pStyle w:val="ListParagraph"/>
        <w:rPr>
          <w:sz w:val="24"/>
          <w:szCs w:val="24"/>
        </w:rPr>
      </w:pPr>
    </w:p>
    <w:p w:rsidR="00697ED5" w:rsidRPr="00300840" w:rsidRDefault="00697ED5" w:rsidP="00697ED5">
      <w:pPr>
        <w:rPr>
          <w:sz w:val="24"/>
          <w:szCs w:val="24"/>
        </w:rPr>
      </w:pPr>
      <w:r>
        <w:rPr>
          <w:sz w:val="24"/>
          <w:szCs w:val="24"/>
        </w:rPr>
        <w:t xml:space="preserve">You should have a </w:t>
      </w:r>
      <w:r w:rsidR="001F29BD">
        <w:rPr>
          <w:sz w:val="24"/>
          <w:szCs w:val="24"/>
        </w:rPr>
        <w:t>spread-sheet</w:t>
      </w:r>
      <w:r>
        <w:rPr>
          <w:sz w:val="24"/>
          <w:szCs w:val="24"/>
        </w:rPr>
        <w:t xml:space="preserve"> similar to the one below.</w:t>
      </w:r>
    </w:p>
    <w:p w:rsidR="00150950" w:rsidRPr="002F4A80" w:rsidRDefault="00697ED5" w:rsidP="00DF43BB">
      <w:pPr>
        <w:ind w:left="360"/>
        <w:rPr>
          <w:sz w:val="24"/>
          <w:szCs w:val="24"/>
        </w:rPr>
      </w:pPr>
      <w:r>
        <w:rPr>
          <w:noProof/>
          <w:sz w:val="24"/>
          <w:szCs w:val="24"/>
        </w:rPr>
        <w:lastRenderedPageBreak/>
        <w:drawing>
          <wp:inline distT="0" distB="0" distL="0" distR="0">
            <wp:extent cx="977265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72650" cy="2667000"/>
                    </a:xfrm>
                    <a:prstGeom prst="rect">
                      <a:avLst/>
                    </a:prstGeom>
                    <a:noFill/>
                    <a:ln>
                      <a:noFill/>
                    </a:ln>
                  </pic:spPr>
                </pic:pic>
              </a:graphicData>
            </a:graphic>
          </wp:inline>
        </w:drawing>
      </w:r>
    </w:p>
    <w:p w:rsidR="00697ED5" w:rsidRPr="00E57618" w:rsidRDefault="008B3F8D" w:rsidP="00697ED5">
      <w:pPr>
        <w:rPr>
          <w:b/>
          <w:sz w:val="24"/>
          <w:szCs w:val="24"/>
        </w:rPr>
      </w:pPr>
      <w:r>
        <w:rPr>
          <w:b/>
          <w:sz w:val="24"/>
          <w:szCs w:val="24"/>
        </w:rPr>
        <w:t>3.</w:t>
      </w:r>
      <w:r>
        <w:rPr>
          <w:b/>
          <w:sz w:val="24"/>
          <w:szCs w:val="24"/>
        </w:rPr>
        <w:tab/>
      </w:r>
      <w:r w:rsidR="00697ED5">
        <w:rPr>
          <w:b/>
          <w:sz w:val="24"/>
          <w:szCs w:val="24"/>
        </w:rPr>
        <w:t xml:space="preserve"> </w:t>
      </w:r>
      <w:r w:rsidR="00697ED5" w:rsidRPr="007D16CE">
        <w:rPr>
          <w:sz w:val="24"/>
          <w:szCs w:val="24"/>
        </w:rPr>
        <w:t>Drawing a</w:t>
      </w:r>
      <w:r w:rsidR="00697ED5">
        <w:rPr>
          <w:b/>
          <w:sz w:val="24"/>
          <w:szCs w:val="24"/>
        </w:rPr>
        <w:t xml:space="preserve"> scatterplot </w:t>
      </w:r>
      <w:r w:rsidR="00697ED5">
        <w:rPr>
          <w:sz w:val="24"/>
          <w:szCs w:val="24"/>
        </w:rPr>
        <w:t xml:space="preserve">of </w:t>
      </w:r>
      <w:r w:rsidR="00697ED5" w:rsidRPr="00E57618">
        <w:rPr>
          <w:b/>
          <w:sz w:val="24"/>
          <w:szCs w:val="24"/>
        </w:rPr>
        <w:t>Log(period derivative) v’s Log(period)</w:t>
      </w:r>
    </w:p>
    <w:p w:rsidR="00697ED5" w:rsidRDefault="00697ED5" w:rsidP="00697ED5">
      <w:pPr>
        <w:ind w:left="1440" w:hanging="720"/>
        <w:rPr>
          <w:sz w:val="24"/>
          <w:szCs w:val="24"/>
        </w:rPr>
      </w:pPr>
      <w:r w:rsidRPr="00E70407">
        <w:rPr>
          <w:sz w:val="24"/>
          <w:szCs w:val="24"/>
        </w:rPr>
        <w:t xml:space="preserve">(a) </w:t>
      </w:r>
      <w:r>
        <w:rPr>
          <w:sz w:val="24"/>
          <w:szCs w:val="24"/>
        </w:rPr>
        <w:t xml:space="preserve"> </w:t>
      </w:r>
      <w:r>
        <w:rPr>
          <w:sz w:val="24"/>
          <w:szCs w:val="24"/>
        </w:rPr>
        <w:tab/>
        <w:t>Place the cursor at the top of column G, (on the G) then left click the mouse and drag across to column H</w:t>
      </w:r>
      <w:r w:rsidR="00B80187">
        <w:rPr>
          <w:sz w:val="24"/>
          <w:szCs w:val="24"/>
        </w:rPr>
        <w:t>(on the H)</w:t>
      </w:r>
      <w:r>
        <w:rPr>
          <w:sz w:val="24"/>
          <w:szCs w:val="24"/>
        </w:rPr>
        <w:t>. This should highlight all of the data in column G and column H. [The data in the left hand column- Log(period) will be the x-axis and the right hand column- Log(period derivative) will be the y-axis]</w:t>
      </w:r>
    </w:p>
    <w:p w:rsidR="00697ED5" w:rsidRDefault="002E3176" w:rsidP="00697ED5">
      <w:pPr>
        <w:ind w:left="1440" w:hanging="720"/>
        <w:rPr>
          <w:sz w:val="24"/>
          <w:szCs w:val="24"/>
        </w:rPr>
      </w:pPr>
      <w:r>
        <w:rPr>
          <w:noProof/>
          <w:sz w:val="24"/>
          <w:szCs w:val="24"/>
        </w:rPr>
        <w:lastRenderedPageBreak/>
        <w:drawing>
          <wp:inline distT="0" distB="0" distL="0" distR="0">
            <wp:extent cx="9328785" cy="30041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28785" cy="3004185"/>
                    </a:xfrm>
                    <a:prstGeom prst="rect">
                      <a:avLst/>
                    </a:prstGeom>
                    <a:noFill/>
                    <a:ln>
                      <a:noFill/>
                    </a:ln>
                  </pic:spPr>
                </pic:pic>
              </a:graphicData>
            </a:graphic>
          </wp:inline>
        </w:drawing>
      </w:r>
    </w:p>
    <w:p w:rsidR="00697ED5" w:rsidRDefault="00697ED5" w:rsidP="00697ED5">
      <w:pPr>
        <w:ind w:left="1440" w:hanging="720"/>
        <w:rPr>
          <w:sz w:val="24"/>
          <w:szCs w:val="24"/>
        </w:rPr>
      </w:pPr>
      <w:r>
        <w:rPr>
          <w:sz w:val="24"/>
          <w:szCs w:val="24"/>
        </w:rPr>
        <w:t xml:space="preserve">(b)   </w:t>
      </w:r>
      <w:r>
        <w:rPr>
          <w:sz w:val="24"/>
          <w:szCs w:val="24"/>
        </w:rPr>
        <w:tab/>
        <w:t xml:space="preserve">To display the scatterplot, click on </w:t>
      </w:r>
      <w:r w:rsidRPr="00E70407">
        <w:rPr>
          <w:b/>
          <w:sz w:val="24"/>
          <w:szCs w:val="24"/>
        </w:rPr>
        <w:t>inse</w:t>
      </w:r>
      <w:r>
        <w:rPr>
          <w:b/>
          <w:sz w:val="24"/>
          <w:szCs w:val="24"/>
        </w:rPr>
        <w:t>r</w:t>
      </w:r>
      <w:r w:rsidRPr="00E70407">
        <w:rPr>
          <w:b/>
          <w:sz w:val="24"/>
          <w:szCs w:val="24"/>
        </w:rPr>
        <w:t>t</w:t>
      </w:r>
      <w:r>
        <w:rPr>
          <w:b/>
          <w:sz w:val="24"/>
          <w:szCs w:val="24"/>
        </w:rPr>
        <w:t xml:space="preserve">, </w:t>
      </w:r>
      <w:r>
        <w:rPr>
          <w:sz w:val="24"/>
          <w:szCs w:val="24"/>
        </w:rPr>
        <w:t xml:space="preserve">then </w:t>
      </w:r>
      <w:r w:rsidRPr="00E70407">
        <w:rPr>
          <w:b/>
          <w:sz w:val="24"/>
          <w:szCs w:val="24"/>
        </w:rPr>
        <w:t>scatter</w:t>
      </w:r>
      <w:r w:rsidR="001F29BD">
        <w:rPr>
          <w:b/>
          <w:sz w:val="24"/>
          <w:szCs w:val="24"/>
        </w:rPr>
        <w:t xml:space="preserve">, </w:t>
      </w:r>
      <w:r w:rsidR="001F29BD">
        <w:rPr>
          <w:sz w:val="24"/>
          <w:szCs w:val="24"/>
        </w:rPr>
        <w:t>and then</w:t>
      </w:r>
      <w:r>
        <w:rPr>
          <w:sz w:val="24"/>
          <w:szCs w:val="24"/>
        </w:rPr>
        <w:t xml:space="preserve"> choose unconnected points.</w:t>
      </w:r>
      <w:r w:rsidR="00565B7B">
        <w:rPr>
          <w:sz w:val="24"/>
          <w:szCs w:val="24"/>
        </w:rPr>
        <w:t xml:space="preserve"> </w:t>
      </w:r>
    </w:p>
    <w:p w:rsidR="00565B7B" w:rsidRPr="00300840" w:rsidRDefault="001F29BD" w:rsidP="00565B7B">
      <w:pPr>
        <w:rPr>
          <w:sz w:val="24"/>
          <w:szCs w:val="24"/>
        </w:rPr>
      </w:pPr>
      <w:r>
        <w:rPr>
          <w:sz w:val="24"/>
          <w:szCs w:val="24"/>
        </w:rPr>
        <w:t>You should have a spread-sheet</w:t>
      </w:r>
      <w:r w:rsidR="00565B7B">
        <w:rPr>
          <w:sz w:val="24"/>
          <w:szCs w:val="24"/>
        </w:rPr>
        <w:t xml:space="preserve"> similar to the one below.</w:t>
      </w:r>
      <w:r w:rsidR="000478C1">
        <w:rPr>
          <w:sz w:val="24"/>
          <w:szCs w:val="24"/>
        </w:rPr>
        <w:t xml:space="preserve"> Don’t forget to save all the data.</w:t>
      </w:r>
    </w:p>
    <w:p w:rsidR="00565B7B" w:rsidRDefault="00565B7B" w:rsidP="00565B7B">
      <w:pPr>
        <w:rPr>
          <w:sz w:val="24"/>
          <w:szCs w:val="24"/>
        </w:rPr>
      </w:pPr>
    </w:p>
    <w:p w:rsidR="00697ED5" w:rsidRDefault="001F29BD" w:rsidP="00697ED5">
      <w:pPr>
        <w:ind w:left="1440" w:hanging="720"/>
        <w:rPr>
          <w:sz w:val="24"/>
          <w:szCs w:val="24"/>
        </w:rPr>
      </w:pPr>
      <w:r>
        <w:rPr>
          <w:noProof/>
          <w:sz w:val="24"/>
          <w:szCs w:val="24"/>
        </w:rPr>
        <w:lastRenderedPageBreak/>
        <w:drawing>
          <wp:inline distT="0" distB="0" distL="0" distR="0">
            <wp:extent cx="9645015" cy="4375785"/>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45015" cy="4375785"/>
                    </a:xfrm>
                    <a:prstGeom prst="rect">
                      <a:avLst/>
                    </a:prstGeom>
                    <a:noFill/>
                    <a:ln>
                      <a:noFill/>
                    </a:ln>
                  </pic:spPr>
                </pic:pic>
              </a:graphicData>
            </a:graphic>
          </wp:inline>
        </w:drawing>
      </w:r>
    </w:p>
    <w:p w:rsidR="00697ED5" w:rsidRDefault="00697ED5" w:rsidP="00697ED5">
      <w:pPr>
        <w:ind w:left="1440" w:hanging="720"/>
        <w:rPr>
          <w:sz w:val="24"/>
          <w:szCs w:val="24"/>
        </w:rPr>
      </w:pPr>
      <w:r>
        <w:rPr>
          <w:sz w:val="24"/>
          <w:szCs w:val="24"/>
        </w:rPr>
        <w:t>(c)  The scatterplot size can be enlarged by dragging on the corners of the graph.</w:t>
      </w:r>
      <w:r w:rsidR="001F29BD">
        <w:rPr>
          <w:sz w:val="24"/>
          <w:szCs w:val="24"/>
        </w:rPr>
        <w:t xml:space="preserve"> (Circled in red above)</w:t>
      </w:r>
    </w:p>
    <w:p w:rsidR="00DF43BB" w:rsidRDefault="00B84667" w:rsidP="00DF43BB">
      <w:pPr>
        <w:ind w:left="360"/>
        <w:rPr>
          <w:b/>
          <w:sz w:val="24"/>
          <w:szCs w:val="24"/>
        </w:rPr>
      </w:pPr>
      <w:r>
        <w:rPr>
          <w:b/>
          <w:sz w:val="24"/>
          <w:szCs w:val="24"/>
        </w:rPr>
        <w:t>Questions</w:t>
      </w:r>
    </w:p>
    <w:p w:rsidR="00B84667" w:rsidRDefault="00B84667" w:rsidP="00B84667">
      <w:pPr>
        <w:pStyle w:val="ListParagraph"/>
        <w:numPr>
          <w:ilvl w:val="0"/>
          <w:numId w:val="10"/>
        </w:numPr>
        <w:rPr>
          <w:sz w:val="24"/>
          <w:szCs w:val="24"/>
        </w:rPr>
      </w:pPr>
      <w:r w:rsidRPr="00B84667">
        <w:rPr>
          <w:sz w:val="24"/>
          <w:szCs w:val="24"/>
        </w:rPr>
        <w:t xml:space="preserve">The </w:t>
      </w:r>
      <w:r w:rsidR="00FD760C">
        <w:rPr>
          <w:sz w:val="24"/>
          <w:szCs w:val="24"/>
        </w:rPr>
        <w:t xml:space="preserve">log of a decimal is </w:t>
      </w:r>
      <w:r w:rsidR="003612DE">
        <w:rPr>
          <w:sz w:val="24"/>
          <w:szCs w:val="24"/>
        </w:rPr>
        <w:t>negative and s</w:t>
      </w:r>
      <w:r w:rsidR="00E57618">
        <w:rPr>
          <w:sz w:val="24"/>
          <w:szCs w:val="24"/>
        </w:rPr>
        <w:t>ince the</w:t>
      </w:r>
      <w:r>
        <w:rPr>
          <w:sz w:val="24"/>
          <w:szCs w:val="24"/>
        </w:rPr>
        <w:t xml:space="preserve"> periods for millisecond pulsars are less than a second, their log</w:t>
      </w:r>
      <w:r w:rsidR="003E7B93">
        <w:rPr>
          <w:sz w:val="24"/>
          <w:szCs w:val="24"/>
        </w:rPr>
        <w:t xml:space="preserve">s will </w:t>
      </w:r>
      <w:r w:rsidR="001F29BD">
        <w:rPr>
          <w:sz w:val="24"/>
          <w:szCs w:val="24"/>
        </w:rPr>
        <w:t>be negative</w:t>
      </w:r>
      <w:r>
        <w:rPr>
          <w:sz w:val="24"/>
          <w:szCs w:val="24"/>
        </w:rPr>
        <w:t xml:space="preserve">. </w:t>
      </w:r>
      <w:r w:rsidR="00937584">
        <w:rPr>
          <w:sz w:val="24"/>
          <w:szCs w:val="24"/>
        </w:rPr>
        <w:t>Millise</w:t>
      </w:r>
      <w:r w:rsidR="00B1268D">
        <w:rPr>
          <w:sz w:val="24"/>
          <w:szCs w:val="24"/>
        </w:rPr>
        <w:t>cond pulsars are</w:t>
      </w:r>
      <w:r w:rsidR="00937584">
        <w:rPr>
          <w:sz w:val="24"/>
          <w:szCs w:val="24"/>
        </w:rPr>
        <w:t xml:space="preserve"> 10</w:t>
      </w:r>
      <w:r w:rsidR="002E1FF1">
        <w:rPr>
          <w:sz w:val="24"/>
          <w:szCs w:val="24"/>
          <w:vertAlign w:val="superscript"/>
        </w:rPr>
        <w:t>9</w:t>
      </w:r>
      <w:r w:rsidR="00937584" w:rsidRPr="00937584">
        <w:rPr>
          <w:sz w:val="24"/>
          <w:szCs w:val="24"/>
          <w:vertAlign w:val="superscript"/>
        </w:rPr>
        <w:t xml:space="preserve"> </w:t>
      </w:r>
      <w:r w:rsidR="00937584">
        <w:rPr>
          <w:sz w:val="24"/>
          <w:szCs w:val="24"/>
        </w:rPr>
        <w:t>years</w:t>
      </w:r>
      <w:r w:rsidR="00565B7B">
        <w:rPr>
          <w:sz w:val="24"/>
          <w:szCs w:val="24"/>
        </w:rPr>
        <w:t xml:space="preserve"> or older</w:t>
      </w:r>
      <w:r w:rsidR="00937584">
        <w:rPr>
          <w:sz w:val="24"/>
          <w:szCs w:val="24"/>
        </w:rPr>
        <w:t xml:space="preserve">. </w:t>
      </w:r>
      <w:r w:rsidR="001F4873">
        <w:rPr>
          <w:sz w:val="24"/>
          <w:szCs w:val="24"/>
        </w:rPr>
        <w:t>[The log of their period</w:t>
      </w:r>
      <w:r w:rsidR="003E7B93">
        <w:rPr>
          <w:sz w:val="24"/>
          <w:szCs w:val="24"/>
        </w:rPr>
        <w:t>s</w:t>
      </w:r>
      <w:r w:rsidR="001F29BD">
        <w:rPr>
          <w:sz w:val="24"/>
          <w:szCs w:val="24"/>
        </w:rPr>
        <w:t xml:space="preserve"> will be</w:t>
      </w:r>
      <w:r w:rsidR="001F4873">
        <w:rPr>
          <w:sz w:val="24"/>
          <w:szCs w:val="24"/>
        </w:rPr>
        <w:t xml:space="preserve"> 9 or greater]</w:t>
      </w:r>
      <w:r w:rsidR="003E7B93">
        <w:rPr>
          <w:sz w:val="24"/>
          <w:szCs w:val="24"/>
        </w:rPr>
        <w:t xml:space="preserve"> </w:t>
      </w:r>
      <w:r w:rsidR="00937584">
        <w:rPr>
          <w:sz w:val="24"/>
          <w:szCs w:val="24"/>
        </w:rPr>
        <w:t>Identify the millisecond pulsa</w:t>
      </w:r>
      <w:r w:rsidR="003E7B93">
        <w:rPr>
          <w:sz w:val="24"/>
          <w:szCs w:val="24"/>
        </w:rPr>
        <w:t xml:space="preserve">rs in </w:t>
      </w:r>
      <w:r w:rsidR="00CB6D03">
        <w:rPr>
          <w:sz w:val="24"/>
          <w:szCs w:val="24"/>
        </w:rPr>
        <w:t>scatterplot</w:t>
      </w:r>
      <w:r w:rsidR="00243C8E">
        <w:rPr>
          <w:sz w:val="24"/>
          <w:szCs w:val="24"/>
        </w:rPr>
        <w:t xml:space="preserve"> #1 </w:t>
      </w:r>
      <w:r w:rsidR="00B80187">
        <w:rPr>
          <w:sz w:val="24"/>
          <w:szCs w:val="24"/>
        </w:rPr>
        <w:t>by drawing a box</w:t>
      </w:r>
      <w:r w:rsidR="00CB6D03">
        <w:rPr>
          <w:sz w:val="24"/>
          <w:szCs w:val="24"/>
        </w:rPr>
        <w:t xml:space="preserve"> around the region in which they are situated</w:t>
      </w:r>
      <w:r w:rsidR="00937584">
        <w:rPr>
          <w:sz w:val="24"/>
          <w:szCs w:val="24"/>
        </w:rPr>
        <w:t>.</w:t>
      </w:r>
      <w:r w:rsidR="0019362B">
        <w:rPr>
          <w:sz w:val="24"/>
          <w:szCs w:val="24"/>
        </w:rPr>
        <w:t xml:space="preserve"> </w:t>
      </w:r>
    </w:p>
    <w:p w:rsidR="00565B7B" w:rsidRDefault="00565B7B" w:rsidP="00565B7B">
      <w:pPr>
        <w:pStyle w:val="ListParagraph"/>
        <w:ind w:left="1080"/>
        <w:rPr>
          <w:sz w:val="24"/>
          <w:szCs w:val="24"/>
        </w:rPr>
      </w:pPr>
    </w:p>
    <w:p w:rsidR="00CB6D03" w:rsidRDefault="00AF4C23" w:rsidP="00B84667">
      <w:pPr>
        <w:pStyle w:val="ListParagraph"/>
        <w:numPr>
          <w:ilvl w:val="0"/>
          <w:numId w:val="10"/>
        </w:numPr>
        <w:rPr>
          <w:sz w:val="24"/>
          <w:szCs w:val="24"/>
        </w:rPr>
      </w:pPr>
      <w:r>
        <w:rPr>
          <w:sz w:val="24"/>
          <w:szCs w:val="24"/>
        </w:rPr>
        <w:lastRenderedPageBreak/>
        <w:t>Compare the period derivative</w:t>
      </w:r>
      <w:r w:rsidR="007F2951">
        <w:rPr>
          <w:sz w:val="24"/>
          <w:szCs w:val="24"/>
        </w:rPr>
        <w:t>s</w:t>
      </w:r>
      <w:r>
        <w:rPr>
          <w:sz w:val="24"/>
          <w:szCs w:val="24"/>
        </w:rPr>
        <w:t xml:space="preserve"> </w:t>
      </w:r>
      <m:oMath>
        <m:acc>
          <m:accPr>
            <m:chr m:val="̇"/>
            <m:ctrlPr>
              <w:rPr>
                <w:rFonts w:ascii="Cambria Math" w:hAnsi="Cambria Math"/>
                <w:i/>
                <w:sz w:val="24"/>
                <w:szCs w:val="24"/>
              </w:rPr>
            </m:ctrlPr>
          </m:accPr>
          <m:e>
            <m:r>
              <w:rPr>
                <w:rFonts w:ascii="Cambria Math" w:hAnsi="Cambria Math"/>
                <w:sz w:val="24"/>
                <w:szCs w:val="24"/>
              </w:rPr>
              <m:t>P</m:t>
            </m:r>
          </m:e>
        </m:acc>
      </m:oMath>
      <w:r>
        <w:rPr>
          <w:sz w:val="24"/>
          <w:szCs w:val="24"/>
        </w:rPr>
        <w:t xml:space="preserve"> (slow</w:t>
      </w:r>
      <w:r w:rsidR="002E3176">
        <w:rPr>
          <w:sz w:val="24"/>
          <w:szCs w:val="24"/>
        </w:rPr>
        <w:t>-</w:t>
      </w:r>
      <w:r>
        <w:rPr>
          <w:sz w:val="24"/>
          <w:szCs w:val="24"/>
        </w:rPr>
        <w:t>down rate</w:t>
      </w:r>
      <w:r w:rsidR="007F2951">
        <w:rPr>
          <w:sz w:val="24"/>
          <w:szCs w:val="24"/>
        </w:rPr>
        <w:t>s</w:t>
      </w:r>
      <w:r>
        <w:rPr>
          <w:sz w:val="24"/>
          <w:szCs w:val="24"/>
        </w:rPr>
        <w:t>) of millisecond pulsars with</w:t>
      </w:r>
      <w:r w:rsidR="001F4873">
        <w:rPr>
          <w:sz w:val="24"/>
          <w:szCs w:val="24"/>
        </w:rPr>
        <w:t xml:space="preserve"> that of</w:t>
      </w:r>
      <w:r>
        <w:rPr>
          <w:sz w:val="24"/>
          <w:szCs w:val="24"/>
        </w:rPr>
        <w:t xml:space="preserve"> normal pulsars. </w:t>
      </w:r>
      <w:r w:rsidR="002F34DC">
        <w:rPr>
          <w:sz w:val="24"/>
          <w:szCs w:val="24"/>
        </w:rPr>
        <w:t xml:space="preserve"> You can use scatterplot #2 for com</w:t>
      </w:r>
      <w:r w:rsidR="001F4873">
        <w:rPr>
          <w:sz w:val="24"/>
          <w:szCs w:val="24"/>
        </w:rPr>
        <w:t xml:space="preserve">parison or </w:t>
      </w:r>
      <w:r w:rsidR="002F34DC">
        <w:rPr>
          <w:sz w:val="24"/>
          <w:szCs w:val="24"/>
        </w:rPr>
        <w:t xml:space="preserve">the </w:t>
      </w:r>
      <w:r w:rsidR="002F34DC" w:rsidRPr="002F34DC">
        <w:rPr>
          <w:b/>
          <w:sz w:val="24"/>
          <w:szCs w:val="24"/>
        </w:rPr>
        <w:t>data/sort</w:t>
      </w:r>
      <w:r w:rsidR="001F4873">
        <w:rPr>
          <w:sz w:val="24"/>
          <w:szCs w:val="24"/>
        </w:rPr>
        <w:t xml:space="preserve"> function in excel.</w:t>
      </w:r>
      <w:r w:rsidR="00FB2938">
        <w:rPr>
          <w:sz w:val="24"/>
          <w:szCs w:val="24"/>
        </w:rPr>
        <w:t xml:space="preserve"> [Hint: Use a ratio to compare the slow</w:t>
      </w:r>
      <w:r w:rsidR="008B3F8D">
        <w:rPr>
          <w:sz w:val="24"/>
          <w:szCs w:val="24"/>
        </w:rPr>
        <w:t>-</w:t>
      </w:r>
      <w:r w:rsidR="00FB2938">
        <w:rPr>
          <w:sz w:val="24"/>
          <w:szCs w:val="24"/>
        </w:rPr>
        <w:t>down rates]</w:t>
      </w:r>
    </w:p>
    <w:p w:rsidR="00AD5348" w:rsidRPr="00AD5348" w:rsidRDefault="00AD5348" w:rsidP="00AD5348">
      <w:pPr>
        <w:pStyle w:val="ListParagraph"/>
        <w:rPr>
          <w:sz w:val="24"/>
          <w:szCs w:val="24"/>
        </w:rPr>
      </w:pPr>
    </w:p>
    <w:p w:rsidR="00AD5348" w:rsidRDefault="00AD5348" w:rsidP="00B84667">
      <w:pPr>
        <w:pStyle w:val="ListParagraph"/>
        <w:numPr>
          <w:ilvl w:val="0"/>
          <w:numId w:val="10"/>
        </w:numPr>
        <w:rPr>
          <w:sz w:val="24"/>
          <w:szCs w:val="24"/>
        </w:rPr>
      </w:pPr>
      <w:r>
        <w:rPr>
          <w:sz w:val="24"/>
          <w:szCs w:val="24"/>
        </w:rPr>
        <w:t xml:space="preserve">The </w:t>
      </w:r>
      <w:r w:rsidRPr="00AD5348">
        <w:rPr>
          <w:sz w:val="28"/>
          <w:szCs w:val="28"/>
        </w:rPr>
        <w:t>P</w:t>
      </w:r>
      <w:r>
        <w:rPr>
          <w:sz w:val="24"/>
          <w:szCs w:val="24"/>
        </w:rPr>
        <w:t>-</w:t>
      </w:r>
      <m:oMath>
        <m:acc>
          <m:accPr>
            <m:chr m:val="̇"/>
            <m:ctrlPr>
              <w:rPr>
                <w:rFonts w:ascii="Cambria Math" w:hAnsi="Cambria Math"/>
                <w:i/>
                <w:sz w:val="24"/>
                <w:szCs w:val="24"/>
              </w:rPr>
            </m:ctrlPr>
          </m:accPr>
          <m:e>
            <m:r>
              <w:rPr>
                <w:rFonts w:ascii="Cambria Math" w:hAnsi="Cambria Math"/>
                <w:sz w:val="24"/>
                <w:szCs w:val="24"/>
              </w:rPr>
              <m:t>P</m:t>
            </m:r>
          </m:e>
        </m:acc>
      </m:oMath>
      <w:r>
        <w:rPr>
          <w:sz w:val="24"/>
          <w:szCs w:val="24"/>
        </w:rPr>
        <w:t xml:space="preserve"> diagram below contains 1,687 pulsars. The orange lines represent the magnetic field strength (in gauss), while the green lines represent the characteristic ages of pulsars in years.</w:t>
      </w:r>
      <w:r w:rsidR="00AF7C1F">
        <w:rPr>
          <w:sz w:val="24"/>
          <w:szCs w:val="24"/>
        </w:rPr>
        <w:t xml:space="preserve"> Questions (a) to (d) refer to the </w:t>
      </w:r>
      <w:r w:rsidR="00AF7C1F" w:rsidRPr="00AD5348">
        <w:rPr>
          <w:sz w:val="28"/>
          <w:szCs w:val="28"/>
        </w:rPr>
        <w:t>P</w:t>
      </w:r>
      <w:r w:rsidR="00AF7C1F">
        <w:rPr>
          <w:sz w:val="24"/>
          <w:szCs w:val="24"/>
        </w:rPr>
        <w:t>-</w:t>
      </w:r>
      <m:oMath>
        <m:acc>
          <m:accPr>
            <m:chr m:val="̇"/>
            <m:ctrlPr>
              <w:rPr>
                <w:rFonts w:ascii="Cambria Math" w:hAnsi="Cambria Math"/>
                <w:i/>
                <w:sz w:val="24"/>
                <w:szCs w:val="24"/>
              </w:rPr>
            </m:ctrlPr>
          </m:accPr>
          <m:e>
            <m:r>
              <w:rPr>
                <w:rFonts w:ascii="Cambria Math" w:hAnsi="Cambria Math"/>
                <w:sz w:val="24"/>
                <w:szCs w:val="24"/>
              </w:rPr>
              <m:t>P</m:t>
            </m:r>
          </m:e>
        </m:acc>
      </m:oMath>
      <w:r w:rsidR="00AF7C1F">
        <w:rPr>
          <w:sz w:val="24"/>
          <w:szCs w:val="24"/>
        </w:rPr>
        <w:t xml:space="preserve"> diagram.</w:t>
      </w:r>
    </w:p>
    <w:p w:rsidR="007F2951" w:rsidRPr="007F2951" w:rsidRDefault="007F2951" w:rsidP="007F2951">
      <w:pPr>
        <w:pStyle w:val="ListParagraph"/>
        <w:rPr>
          <w:sz w:val="24"/>
          <w:szCs w:val="24"/>
        </w:rPr>
      </w:pPr>
    </w:p>
    <w:p w:rsidR="00122BD3" w:rsidRDefault="00CA318D" w:rsidP="00AD5348">
      <w:pPr>
        <w:pStyle w:val="ListParagraph"/>
        <w:ind w:left="1080"/>
        <w:rPr>
          <w:sz w:val="24"/>
          <w:szCs w:val="24"/>
        </w:rPr>
      </w:pPr>
      <w:r>
        <w:rPr>
          <w:sz w:val="24"/>
          <w:szCs w:val="24"/>
        </w:rPr>
        <w:t xml:space="preserve">                        </w:t>
      </w:r>
      <w:r w:rsidR="007F2951" w:rsidRPr="00AD5348">
        <w:rPr>
          <w:sz w:val="24"/>
          <w:szCs w:val="24"/>
        </w:rPr>
        <w:t xml:space="preserve"> </w:t>
      </w:r>
      <w:r w:rsidR="00AD5348">
        <w:rPr>
          <w:noProof/>
          <w:sz w:val="24"/>
          <w:szCs w:val="24"/>
        </w:rPr>
        <w:drawing>
          <wp:inline distT="0" distB="0" distL="0" distR="0" wp14:anchorId="28792C28" wp14:editId="4B9FB4E6">
            <wp:extent cx="7154230" cy="4865914"/>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56570" cy="4867506"/>
                    </a:xfrm>
                    <a:prstGeom prst="rect">
                      <a:avLst/>
                    </a:prstGeom>
                    <a:noFill/>
                    <a:ln>
                      <a:noFill/>
                    </a:ln>
                  </pic:spPr>
                </pic:pic>
              </a:graphicData>
            </a:graphic>
          </wp:inline>
        </w:drawing>
      </w:r>
    </w:p>
    <w:p w:rsidR="008B3F8D" w:rsidRDefault="008B3F8D" w:rsidP="00AD5348">
      <w:pPr>
        <w:ind w:left="1500" w:hanging="420"/>
        <w:rPr>
          <w:sz w:val="24"/>
          <w:szCs w:val="24"/>
        </w:rPr>
      </w:pPr>
      <w:r>
        <w:rPr>
          <w:sz w:val="24"/>
          <w:szCs w:val="24"/>
        </w:rPr>
        <w:lastRenderedPageBreak/>
        <w:t xml:space="preserve"> (a) </w:t>
      </w:r>
      <w:r>
        <w:rPr>
          <w:sz w:val="24"/>
          <w:szCs w:val="24"/>
        </w:rPr>
        <w:tab/>
        <w:t>In general, describe what happens to the magnetic field strength of a pulsar as it ages.</w:t>
      </w:r>
    </w:p>
    <w:p w:rsidR="00AD5348" w:rsidRDefault="008B3F8D" w:rsidP="008B3F8D">
      <w:pPr>
        <w:ind w:left="1500" w:hanging="420"/>
        <w:rPr>
          <w:sz w:val="24"/>
          <w:szCs w:val="24"/>
        </w:rPr>
      </w:pPr>
      <w:r>
        <w:rPr>
          <w:sz w:val="24"/>
          <w:szCs w:val="24"/>
        </w:rPr>
        <w:t xml:space="preserve"> </w:t>
      </w:r>
      <w:r w:rsidR="00AD5348">
        <w:rPr>
          <w:sz w:val="24"/>
          <w:szCs w:val="24"/>
        </w:rPr>
        <w:t>(b)</w:t>
      </w:r>
      <w:r w:rsidR="00AD5348">
        <w:rPr>
          <w:sz w:val="24"/>
          <w:szCs w:val="24"/>
        </w:rPr>
        <w:tab/>
      </w:r>
      <w:r>
        <w:rPr>
          <w:sz w:val="24"/>
          <w:szCs w:val="24"/>
        </w:rPr>
        <w:t>Which type of pulsa</w:t>
      </w:r>
      <w:r w:rsidR="002E3176">
        <w:rPr>
          <w:sz w:val="24"/>
          <w:szCs w:val="24"/>
        </w:rPr>
        <w:t>r (normal or millisecond</w:t>
      </w:r>
      <w:r>
        <w:rPr>
          <w:sz w:val="24"/>
          <w:szCs w:val="24"/>
        </w:rPr>
        <w:t>) undergo</w:t>
      </w:r>
      <w:r w:rsidR="000D3997">
        <w:rPr>
          <w:sz w:val="24"/>
          <w:szCs w:val="24"/>
        </w:rPr>
        <w:t>es</w:t>
      </w:r>
      <w:r>
        <w:rPr>
          <w:sz w:val="24"/>
          <w:szCs w:val="24"/>
        </w:rPr>
        <w:t xml:space="preserve"> the greatest change in magnetic field strength throughout their evolution?</w:t>
      </w:r>
    </w:p>
    <w:p w:rsidR="008B3F8D" w:rsidRDefault="008B3F8D" w:rsidP="008B3F8D">
      <w:pPr>
        <w:ind w:firstLine="720"/>
        <w:rPr>
          <w:sz w:val="24"/>
          <w:szCs w:val="24"/>
        </w:rPr>
      </w:pPr>
      <w:r>
        <w:rPr>
          <w:sz w:val="24"/>
          <w:szCs w:val="24"/>
        </w:rPr>
        <w:t xml:space="preserve">        </w:t>
      </w:r>
      <w:r w:rsidR="003E7B93" w:rsidRPr="008B3F8D">
        <w:rPr>
          <w:sz w:val="24"/>
          <w:szCs w:val="24"/>
        </w:rPr>
        <w:t>(c)</w:t>
      </w:r>
      <w:r>
        <w:rPr>
          <w:sz w:val="24"/>
          <w:szCs w:val="24"/>
        </w:rPr>
        <w:t xml:space="preserve">  </w:t>
      </w:r>
      <w:r w:rsidRPr="008B3F8D">
        <w:rPr>
          <w:sz w:val="24"/>
          <w:szCs w:val="24"/>
        </w:rPr>
        <w:t>Compare the magnetic field strength of millisecond pulsars (MSPs) to normal pulsars.</w:t>
      </w:r>
      <w:r w:rsidR="00AF7C1F">
        <w:rPr>
          <w:sz w:val="24"/>
          <w:szCs w:val="24"/>
        </w:rPr>
        <w:t xml:space="preserve"> W</w:t>
      </w:r>
      <w:r w:rsidR="0019362B">
        <w:rPr>
          <w:sz w:val="24"/>
          <w:szCs w:val="24"/>
        </w:rPr>
        <w:t>hich is stronger in general?</w:t>
      </w:r>
    </w:p>
    <w:p w:rsidR="008B3F8D" w:rsidRDefault="008B3F8D" w:rsidP="008B3F8D">
      <w:pPr>
        <w:ind w:left="720" w:firstLine="360"/>
        <w:rPr>
          <w:rFonts w:cstheme="minorHAnsi"/>
          <w:bCs/>
          <w:sz w:val="28"/>
          <w:szCs w:val="28"/>
        </w:rPr>
      </w:pPr>
      <w:r>
        <w:rPr>
          <w:sz w:val="24"/>
          <w:szCs w:val="24"/>
        </w:rPr>
        <w:t xml:space="preserve"> (d)   </w:t>
      </w:r>
      <w:r w:rsidRPr="00E237D7">
        <w:rPr>
          <w:rFonts w:cstheme="minorHAnsi"/>
          <w:bCs/>
          <w:sz w:val="28"/>
          <w:szCs w:val="28"/>
        </w:rPr>
        <w:t>Magnetars are super-magnetized spinning neutron stars. The magnetar SGR 1900+14 h</w:t>
      </w:r>
      <w:r>
        <w:rPr>
          <w:rFonts w:cstheme="minorHAnsi"/>
          <w:bCs/>
          <w:sz w:val="28"/>
          <w:szCs w:val="28"/>
        </w:rPr>
        <w:t xml:space="preserve">as the strongest magnetic field        </w:t>
      </w:r>
    </w:p>
    <w:p w:rsidR="008B3F8D" w:rsidRDefault="008B3F8D" w:rsidP="008B3F8D">
      <w:pPr>
        <w:ind w:left="720" w:firstLine="360"/>
        <w:rPr>
          <w:rFonts w:cstheme="minorHAnsi"/>
          <w:bCs/>
          <w:sz w:val="28"/>
          <w:szCs w:val="28"/>
        </w:rPr>
      </w:pPr>
      <w:r>
        <w:rPr>
          <w:rFonts w:cstheme="minorHAnsi"/>
          <w:bCs/>
          <w:sz w:val="28"/>
          <w:szCs w:val="28"/>
        </w:rPr>
        <w:t xml:space="preserve">       </w:t>
      </w:r>
      <w:proofErr w:type="gramStart"/>
      <w:r w:rsidRPr="00E237D7">
        <w:rPr>
          <w:rFonts w:cstheme="minorHAnsi"/>
          <w:bCs/>
          <w:sz w:val="28"/>
          <w:szCs w:val="28"/>
        </w:rPr>
        <w:t>known</w:t>
      </w:r>
      <w:proofErr w:type="gramEnd"/>
      <w:r w:rsidRPr="00E237D7">
        <w:rPr>
          <w:rFonts w:cstheme="minorHAnsi"/>
          <w:bCs/>
          <w:sz w:val="28"/>
          <w:szCs w:val="28"/>
        </w:rPr>
        <w:t xml:space="preserve"> in the galaxy. It is approximately 1,000,000,000,000,000 times larger than the magnetic field of the Earth</w:t>
      </w:r>
      <w:r>
        <w:rPr>
          <w:rFonts w:cstheme="minorHAnsi"/>
          <w:bCs/>
          <w:sz w:val="28"/>
          <w:szCs w:val="28"/>
        </w:rPr>
        <w:t xml:space="preserve"> which </w:t>
      </w:r>
    </w:p>
    <w:p w:rsidR="008B3F8D" w:rsidRDefault="008B3F8D" w:rsidP="008B3F8D">
      <w:pPr>
        <w:ind w:left="1080"/>
        <w:rPr>
          <w:rFonts w:cstheme="minorHAnsi"/>
          <w:bCs/>
          <w:sz w:val="28"/>
          <w:szCs w:val="28"/>
        </w:rPr>
      </w:pPr>
      <w:r>
        <w:rPr>
          <w:rFonts w:cstheme="minorHAnsi"/>
          <w:bCs/>
          <w:sz w:val="28"/>
          <w:szCs w:val="28"/>
        </w:rPr>
        <w:t xml:space="preserve">       </w:t>
      </w:r>
      <w:proofErr w:type="gramStart"/>
      <w:r>
        <w:rPr>
          <w:rFonts w:cstheme="minorHAnsi"/>
          <w:bCs/>
          <w:sz w:val="28"/>
          <w:szCs w:val="28"/>
        </w:rPr>
        <w:t>is</w:t>
      </w:r>
      <w:proofErr w:type="gramEnd"/>
      <w:r>
        <w:rPr>
          <w:rFonts w:cstheme="minorHAnsi"/>
          <w:bCs/>
          <w:sz w:val="28"/>
          <w:szCs w:val="28"/>
        </w:rPr>
        <w:t xml:space="preserve"> about 0.6 gauss.</w:t>
      </w:r>
      <w:r w:rsidRPr="00E237D7">
        <w:rPr>
          <w:rFonts w:cstheme="minorHAnsi"/>
          <w:bCs/>
          <w:sz w:val="28"/>
          <w:szCs w:val="28"/>
        </w:rPr>
        <w:t xml:space="preserve"> If a magnet that strong were placed halfway to the Moon, it could pull metal pens out </w:t>
      </w:r>
      <w:r>
        <w:rPr>
          <w:rFonts w:cstheme="minorHAnsi"/>
          <w:bCs/>
          <w:sz w:val="28"/>
          <w:szCs w:val="28"/>
        </w:rPr>
        <w:t xml:space="preserve">of your pocket     </w:t>
      </w:r>
    </w:p>
    <w:p w:rsidR="008B3F8D" w:rsidRPr="00E237D7" w:rsidRDefault="008B3F8D" w:rsidP="008B3F8D">
      <w:pPr>
        <w:ind w:left="1080"/>
        <w:rPr>
          <w:rFonts w:cstheme="minorHAnsi"/>
          <w:noProof/>
          <w:sz w:val="28"/>
          <w:szCs w:val="28"/>
        </w:rPr>
      </w:pPr>
      <w:r>
        <w:rPr>
          <w:rFonts w:cstheme="minorHAnsi"/>
          <w:bCs/>
          <w:sz w:val="28"/>
          <w:szCs w:val="28"/>
        </w:rPr>
        <w:t xml:space="preserve">       </w:t>
      </w:r>
      <w:proofErr w:type="gramStart"/>
      <w:r>
        <w:rPr>
          <w:rFonts w:cstheme="minorHAnsi"/>
          <w:bCs/>
          <w:sz w:val="28"/>
          <w:szCs w:val="28"/>
        </w:rPr>
        <w:t>on</w:t>
      </w:r>
      <w:proofErr w:type="gramEnd"/>
      <w:r>
        <w:rPr>
          <w:rFonts w:cstheme="minorHAnsi"/>
          <w:bCs/>
          <w:sz w:val="28"/>
          <w:szCs w:val="28"/>
        </w:rPr>
        <w:t xml:space="preserve"> Earth. In which corner of the P-</w:t>
      </w:r>
      <m:oMath>
        <m:acc>
          <m:accPr>
            <m:chr m:val="̇"/>
            <m:ctrlPr>
              <w:rPr>
                <w:rFonts w:ascii="Cambria Math" w:hAnsi="Cambria Math" w:cstheme="minorHAnsi"/>
                <w:bCs/>
                <w:i/>
                <w:sz w:val="28"/>
                <w:szCs w:val="28"/>
              </w:rPr>
            </m:ctrlPr>
          </m:accPr>
          <m:e>
            <m:r>
              <w:rPr>
                <w:rFonts w:ascii="Cambria Math" w:hAnsi="Cambria Math" w:cstheme="minorHAnsi"/>
                <w:sz w:val="28"/>
                <w:szCs w:val="28"/>
              </w:rPr>
              <m:t>P</m:t>
            </m:r>
          </m:e>
        </m:acc>
      </m:oMath>
      <w:r w:rsidR="002E3176">
        <w:rPr>
          <w:rFonts w:cstheme="minorHAnsi"/>
          <w:bCs/>
          <w:sz w:val="28"/>
          <w:szCs w:val="28"/>
        </w:rPr>
        <w:t xml:space="preserve"> diagram could</w:t>
      </w:r>
      <w:r>
        <w:rPr>
          <w:rFonts w:cstheme="minorHAnsi"/>
          <w:bCs/>
          <w:sz w:val="28"/>
          <w:szCs w:val="28"/>
        </w:rPr>
        <w:t xml:space="preserve"> the magnetar be located? Give a reason for your choice.</w:t>
      </w:r>
    </w:p>
    <w:p w:rsidR="008B3F8D" w:rsidRDefault="008B3F8D" w:rsidP="008B3F8D">
      <w:pPr>
        <w:ind w:left="1080"/>
        <w:rPr>
          <w:sz w:val="24"/>
          <w:szCs w:val="24"/>
        </w:rPr>
      </w:pPr>
      <w:r>
        <w:rPr>
          <w:sz w:val="24"/>
          <w:szCs w:val="24"/>
        </w:rPr>
        <w:tab/>
      </w:r>
      <w:r>
        <w:rPr>
          <w:sz w:val="24"/>
          <w:szCs w:val="24"/>
        </w:rPr>
        <w:tab/>
        <w:t>(i)</w:t>
      </w:r>
      <w:r>
        <w:rPr>
          <w:sz w:val="24"/>
          <w:szCs w:val="24"/>
        </w:rPr>
        <w:tab/>
        <w:t xml:space="preserve"> Bottom left hand corner   </w:t>
      </w:r>
      <w:r>
        <w:rPr>
          <w:sz w:val="24"/>
          <w:szCs w:val="24"/>
        </w:rPr>
        <w:tab/>
      </w:r>
      <w:r>
        <w:rPr>
          <w:sz w:val="24"/>
          <w:szCs w:val="24"/>
        </w:rPr>
        <w:tab/>
        <w:t>(ii)</w:t>
      </w:r>
      <w:r>
        <w:rPr>
          <w:sz w:val="24"/>
          <w:szCs w:val="24"/>
        </w:rPr>
        <w:tab/>
        <w:t xml:space="preserve"> Bottom right hand corner   </w:t>
      </w:r>
    </w:p>
    <w:p w:rsidR="008B3F8D" w:rsidRDefault="008B3F8D" w:rsidP="008B3F8D">
      <w:pPr>
        <w:ind w:left="1080"/>
        <w:rPr>
          <w:sz w:val="24"/>
          <w:szCs w:val="24"/>
        </w:rPr>
      </w:pPr>
      <w:r>
        <w:rPr>
          <w:sz w:val="24"/>
          <w:szCs w:val="24"/>
        </w:rPr>
        <w:tab/>
      </w:r>
      <w:r>
        <w:rPr>
          <w:sz w:val="24"/>
          <w:szCs w:val="24"/>
        </w:rPr>
        <w:tab/>
        <w:t>(iii)</w:t>
      </w:r>
      <w:r>
        <w:rPr>
          <w:sz w:val="24"/>
          <w:szCs w:val="24"/>
        </w:rPr>
        <w:tab/>
        <w:t>Top left hand corner</w:t>
      </w:r>
      <w:r>
        <w:rPr>
          <w:sz w:val="24"/>
          <w:szCs w:val="24"/>
        </w:rPr>
        <w:tab/>
      </w:r>
      <w:r>
        <w:rPr>
          <w:sz w:val="24"/>
          <w:szCs w:val="24"/>
        </w:rPr>
        <w:tab/>
      </w:r>
      <w:r>
        <w:rPr>
          <w:sz w:val="24"/>
          <w:szCs w:val="24"/>
        </w:rPr>
        <w:tab/>
        <w:t>(</w:t>
      </w:r>
      <w:proofErr w:type="gramStart"/>
      <w:r>
        <w:rPr>
          <w:sz w:val="24"/>
          <w:szCs w:val="24"/>
        </w:rPr>
        <w:t>iv</w:t>
      </w:r>
      <w:proofErr w:type="gramEnd"/>
      <w:r>
        <w:rPr>
          <w:sz w:val="24"/>
          <w:szCs w:val="24"/>
        </w:rPr>
        <w:t>)</w:t>
      </w:r>
      <w:r>
        <w:rPr>
          <w:sz w:val="24"/>
          <w:szCs w:val="24"/>
        </w:rPr>
        <w:tab/>
        <w:t>Top right hand corner</w:t>
      </w:r>
    </w:p>
    <w:p w:rsidR="0036398C" w:rsidRDefault="009E1129" w:rsidP="008B3F8D">
      <w:pPr>
        <w:rPr>
          <w:b/>
          <w:i/>
          <w:sz w:val="24"/>
          <w:szCs w:val="24"/>
        </w:rPr>
      </w:pPr>
      <w:r>
        <w:rPr>
          <w:noProof/>
        </w:rPr>
        <mc:AlternateContent>
          <mc:Choice Requires="wps">
            <w:drawing>
              <wp:anchor distT="0" distB="0" distL="114300" distR="114300" simplePos="0" relativeHeight="251678720" behindDoc="0" locked="0" layoutInCell="1" allowOverlap="1" wp14:anchorId="60541D19" wp14:editId="15ED3166">
                <wp:simplePos x="0" y="0"/>
                <wp:positionH relativeFrom="column">
                  <wp:posOffset>5791200</wp:posOffset>
                </wp:positionH>
                <wp:positionV relativeFrom="paragraph">
                  <wp:posOffset>4332514</wp:posOffset>
                </wp:positionV>
                <wp:extent cx="87086" cy="206829"/>
                <wp:effectExtent l="0" t="0" r="27305" b="22225"/>
                <wp:wrapNone/>
                <wp:docPr id="52" name="Straight Connector 52"/>
                <wp:cNvGraphicFramePr/>
                <a:graphic xmlns:a="http://schemas.openxmlformats.org/drawingml/2006/main">
                  <a:graphicData uri="http://schemas.microsoft.com/office/word/2010/wordprocessingShape">
                    <wps:wsp>
                      <wps:cNvCnPr/>
                      <wps:spPr>
                        <a:xfrm flipV="1">
                          <a:off x="0" y="0"/>
                          <a:ext cx="87086" cy="206829"/>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id="Straight Connector 52"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456pt,341.15pt" to="462.85pt,3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" strokecolor="#94b64e [3046]"/>
            </w:pict>
          </mc:Fallback>
        </mc:AlternateContent>
      </w:r>
      <w:r>
        <w:rPr>
          <w:noProof/>
        </w:rPr>
        <mc:AlternateContent>
          <mc:Choice Requires="wps">
            <w:drawing>
              <wp:anchor distT="0" distB="0" distL="114300" distR="114300" simplePos="0" relativeHeight="251671552" behindDoc="0" locked="0" layoutInCell="1" allowOverlap="1" wp14:anchorId="478CC1AA" wp14:editId="7DEE65A7">
                <wp:simplePos x="0" y="0"/>
                <wp:positionH relativeFrom="column">
                  <wp:posOffset>1828800</wp:posOffset>
                </wp:positionH>
                <wp:positionV relativeFrom="paragraph">
                  <wp:posOffset>4604657</wp:posOffset>
                </wp:positionV>
                <wp:extent cx="65314" cy="250281"/>
                <wp:effectExtent l="0" t="0" r="30480" b="16510"/>
                <wp:wrapNone/>
                <wp:docPr id="45" name="Straight Connector 45"/>
                <wp:cNvGraphicFramePr/>
                <a:graphic xmlns:a="http://schemas.openxmlformats.org/drawingml/2006/main">
                  <a:graphicData uri="http://schemas.microsoft.com/office/word/2010/wordprocessingShape">
                    <wps:wsp>
                      <wps:cNvCnPr/>
                      <wps:spPr>
                        <a:xfrm flipH="1" flipV="1">
                          <a:off x="0" y="0"/>
                          <a:ext cx="65314" cy="250281"/>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45" o:spid="_x0000_s1026" style="position:absolute;flip:x y;z-index:251671552;visibility:visible;mso-wrap-style:square;mso-wrap-distance-left:9pt;mso-wrap-distance-top:0;mso-wrap-distance-right:9pt;mso-wrap-distance-bottom:0;mso-position-horizontal:absolute;mso-position-horizontal-relative:text;mso-position-vertical:absolute;mso-position-vertical-relative:text" from="2in,362.55pt" to="149.15pt,3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" strokecolor="#f68c36 [3049]"/>
            </w:pict>
          </mc:Fallback>
        </mc:AlternateContent>
      </w:r>
      <w:r>
        <w:rPr>
          <w:noProof/>
        </w:rPr>
        <mc:AlternateContent>
          <mc:Choice Requires="wps">
            <w:drawing>
              <wp:anchor distT="0" distB="0" distL="114300" distR="114300" simplePos="0" relativeHeight="251668480" behindDoc="0" locked="0" layoutInCell="1" allowOverlap="1" wp14:anchorId="3DBEC223" wp14:editId="5A2A85F7">
                <wp:simplePos x="0" y="0"/>
                <wp:positionH relativeFrom="column">
                  <wp:posOffset>5464629</wp:posOffset>
                </wp:positionH>
                <wp:positionV relativeFrom="paragraph">
                  <wp:posOffset>4539343</wp:posOffset>
                </wp:positionV>
                <wp:extent cx="1088571" cy="315686"/>
                <wp:effectExtent l="0" t="0" r="0" b="8255"/>
                <wp:wrapNone/>
                <wp:docPr id="42" name="Text Box 42"/>
                <wp:cNvGraphicFramePr/>
                <a:graphic xmlns:a="http://schemas.openxmlformats.org/drawingml/2006/main">
                  <a:graphicData uri="http://schemas.microsoft.com/office/word/2010/wordprocessingShape">
                    <wps:wsp>
                      <wps:cNvSpPr txBox="1"/>
                      <wps:spPr>
                        <a:xfrm>
                          <a:off x="0" y="0"/>
                          <a:ext cx="1088571" cy="3156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1129" w:rsidRPr="009E1129" w:rsidRDefault="009E1129">
                            <w:pPr>
                              <w:rPr>
                                <w:b/>
                                <w:color w:val="00B050"/>
                                <w:sz w:val="28"/>
                                <w:szCs w:val="28"/>
                              </w:rPr>
                            </w:pPr>
                            <w:r w:rsidRPr="009E1129">
                              <w:rPr>
                                <w:b/>
                                <w:color w:val="00B050"/>
                                <w:sz w:val="28"/>
                                <w:szCs w:val="28"/>
                              </w:rPr>
                              <w:t>10</w:t>
                            </w:r>
                            <w:r w:rsidRPr="009E1129">
                              <w:rPr>
                                <w:b/>
                                <w:color w:val="00B050"/>
                                <w:sz w:val="28"/>
                                <w:szCs w:val="28"/>
                                <w:vertAlign w:val="superscript"/>
                              </w:rPr>
                              <w:t>11</w:t>
                            </w:r>
                            <w:r w:rsidRPr="009E1129">
                              <w:rPr>
                                <w:b/>
                                <w:color w:val="00B050"/>
                                <w:sz w:val="28"/>
                                <w:szCs w:val="28"/>
                              </w:rPr>
                              <w:t xml:space="preserve">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430.3pt;margin-top:357.45pt;width:85.7pt;height:24.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" fillcolor="white [3201]" stroked="f" strokeweight=".5pt">
                <v:textbox>
                  <w:txbxContent>
                    <w:p w:rsidR="009E1129" w:rsidRPr="009E1129" w:rsidRDefault="009E1129">
                      <w:pPr>
                        <w:rPr>
                          <w:b/>
                          <w:color w:val="00B050"/>
                          <w:sz w:val="28"/>
                          <w:szCs w:val="28"/>
                        </w:rPr>
                      </w:pPr>
                      <w:r w:rsidRPr="009E1129">
                        <w:rPr>
                          <w:b/>
                          <w:color w:val="00B050"/>
                          <w:sz w:val="28"/>
                          <w:szCs w:val="28"/>
                        </w:rPr>
                        <w:t>10</w:t>
                      </w:r>
                      <w:r w:rsidRPr="009E1129">
                        <w:rPr>
                          <w:b/>
                          <w:color w:val="00B050"/>
                          <w:sz w:val="28"/>
                          <w:szCs w:val="28"/>
                          <w:vertAlign w:val="superscript"/>
                        </w:rPr>
                        <w:t>11</w:t>
                      </w:r>
                      <w:r w:rsidRPr="009E1129">
                        <w:rPr>
                          <w:b/>
                          <w:color w:val="00B050"/>
                          <w:sz w:val="28"/>
                          <w:szCs w:val="28"/>
                        </w:rPr>
                        <w:t xml:space="preserve"> years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C6238FC" wp14:editId="4F30F6BC">
                <wp:simplePos x="0" y="0"/>
                <wp:positionH relativeFrom="column">
                  <wp:posOffset>2012859</wp:posOffset>
                </wp:positionH>
                <wp:positionV relativeFrom="paragraph">
                  <wp:posOffset>837293</wp:posOffset>
                </wp:positionV>
                <wp:extent cx="1306195" cy="315595"/>
                <wp:effectExtent l="0" t="0" r="8255" b="8255"/>
                <wp:wrapNone/>
                <wp:docPr id="30" name="Text Box 30"/>
                <wp:cNvGraphicFramePr/>
                <a:graphic xmlns:a="http://schemas.openxmlformats.org/drawingml/2006/main">
                  <a:graphicData uri="http://schemas.microsoft.com/office/word/2010/wordprocessingShape">
                    <wps:wsp>
                      <wps:cNvSpPr txBox="1"/>
                      <wps:spPr>
                        <a:xfrm>
                          <a:off x="0" y="0"/>
                          <a:ext cx="1306195" cy="315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4F0A" w:rsidRPr="009E1129" w:rsidRDefault="00F84F0A">
                            <w:pPr>
                              <w:rPr>
                                <w:b/>
                                <w:color w:val="E36C0A" w:themeColor="accent6" w:themeShade="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27" type="#_x0000_t202" style="position:absolute;margin-left:158.5pt;margin-top:65.95pt;width:102.85pt;height:24.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" fillcolor="white [3201]" stroked="f" strokeweight=".5pt">
                <v:textbox>
                  <w:txbxContent>
                    <w:p w:rsidR="00F84F0A" w:rsidRPr="009E1129" w:rsidRDefault="00F84F0A">
                      <w:pPr>
                        <w:rPr>
                          <w:b/>
                          <w:color w:val="E36C0A" w:themeColor="accent6" w:themeShade="BF"/>
                          <w:sz w:val="28"/>
                          <w:szCs w:val="28"/>
                        </w:rPr>
                      </w:pPr>
                    </w:p>
                  </w:txbxContent>
                </v:textbox>
              </v:shape>
            </w:pict>
          </mc:Fallback>
        </mc:AlternateContent>
      </w:r>
      <w:r w:rsidR="00754455">
        <w:rPr>
          <w:noProof/>
        </w:rPr>
        <mc:AlternateContent>
          <mc:Choice Requires="wps">
            <w:drawing>
              <wp:anchor distT="0" distB="0" distL="114300" distR="114300" simplePos="0" relativeHeight="251663360" behindDoc="0" locked="0" layoutInCell="1" allowOverlap="1" wp14:anchorId="24766650" wp14:editId="6D3FC0A2">
                <wp:simplePos x="0" y="0"/>
                <wp:positionH relativeFrom="column">
                  <wp:posOffset>1828165</wp:posOffset>
                </wp:positionH>
                <wp:positionV relativeFrom="paragraph">
                  <wp:posOffset>4799965</wp:posOffset>
                </wp:positionV>
                <wp:extent cx="925195" cy="369570"/>
                <wp:effectExtent l="0" t="0" r="8255" b="0"/>
                <wp:wrapNone/>
                <wp:docPr id="35" name="Text Box 35"/>
                <wp:cNvGraphicFramePr/>
                <a:graphic xmlns:a="http://schemas.openxmlformats.org/drawingml/2006/main">
                  <a:graphicData uri="http://schemas.microsoft.com/office/word/2010/wordprocessingShape">
                    <wps:wsp>
                      <wps:cNvSpPr txBox="1"/>
                      <wps:spPr>
                        <a:xfrm>
                          <a:off x="0" y="0"/>
                          <a:ext cx="925195" cy="369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4455" w:rsidRPr="009E1129" w:rsidRDefault="00754455">
                            <w:pPr>
                              <w:rPr>
                                <w:b/>
                                <w:color w:val="E36C0A" w:themeColor="accent6" w:themeShade="BF"/>
                                <w:sz w:val="28"/>
                                <w:szCs w:val="28"/>
                              </w:rPr>
                            </w:pPr>
                            <w:r w:rsidRPr="009E1129">
                              <w:rPr>
                                <w:b/>
                                <w:color w:val="E36C0A" w:themeColor="accent6" w:themeShade="BF"/>
                                <w:sz w:val="28"/>
                                <w:szCs w:val="28"/>
                              </w:rPr>
                              <w:t>10</w:t>
                            </w:r>
                            <w:r w:rsidRPr="009E1129">
                              <w:rPr>
                                <w:b/>
                                <w:color w:val="E36C0A" w:themeColor="accent6" w:themeShade="BF"/>
                                <w:sz w:val="28"/>
                                <w:szCs w:val="28"/>
                                <w:vertAlign w:val="superscript"/>
                              </w:rPr>
                              <w:t>8</w:t>
                            </w:r>
                            <w:r w:rsidR="009E1129" w:rsidRPr="009E1129">
                              <w:rPr>
                                <w:b/>
                                <w:color w:val="E36C0A" w:themeColor="accent6" w:themeShade="BF"/>
                                <w:sz w:val="28"/>
                                <w:szCs w:val="28"/>
                              </w:rPr>
                              <w:t xml:space="preserve"> g</w:t>
                            </w:r>
                            <w:r w:rsidRPr="009E1129">
                              <w:rPr>
                                <w:b/>
                                <w:color w:val="E36C0A" w:themeColor="accent6" w:themeShade="BF"/>
                                <w:sz w:val="28"/>
                                <w:szCs w:val="28"/>
                              </w:rPr>
                              <w:t>a</w:t>
                            </w:r>
                            <w:r w:rsidR="009E1129" w:rsidRPr="009E1129">
                              <w:rPr>
                                <w:b/>
                                <w:color w:val="E36C0A" w:themeColor="accent6" w:themeShade="BF"/>
                                <w:sz w:val="28"/>
                                <w:szCs w:val="28"/>
                              </w:rPr>
                              <w:t>u</w:t>
                            </w:r>
                            <w:r w:rsidRPr="009E1129">
                              <w:rPr>
                                <w:b/>
                                <w:color w:val="E36C0A" w:themeColor="accent6" w:themeShade="BF"/>
                                <w:sz w:val="28"/>
                                <w:szCs w:val="28"/>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28" type="#_x0000_t202" style="position:absolute;margin-left:143.95pt;margin-top:377.95pt;width:72.85pt;height:29.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" fillcolor="white [3201]" stroked="f" strokeweight=".5pt">
                <v:textbox>
                  <w:txbxContent>
                    <w:p w:rsidR="00754455" w:rsidRPr="009E1129" w:rsidRDefault="00754455">
                      <w:pPr>
                        <w:rPr>
                          <w:b/>
                          <w:color w:val="E36C0A" w:themeColor="accent6" w:themeShade="BF"/>
                          <w:sz w:val="28"/>
                          <w:szCs w:val="28"/>
                        </w:rPr>
                      </w:pPr>
                      <w:r w:rsidRPr="009E1129">
                        <w:rPr>
                          <w:b/>
                          <w:color w:val="E36C0A" w:themeColor="accent6" w:themeShade="BF"/>
                          <w:sz w:val="28"/>
                          <w:szCs w:val="28"/>
                        </w:rPr>
                        <w:t>10</w:t>
                      </w:r>
                      <w:r w:rsidRPr="009E1129">
                        <w:rPr>
                          <w:b/>
                          <w:color w:val="E36C0A" w:themeColor="accent6" w:themeShade="BF"/>
                          <w:sz w:val="28"/>
                          <w:szCs w:val="28"/>
                          <w:vertAlign w:val="superscript"/>
                        </w:rPr>
                        <w:t>8</w:t>
                      </w:r>
                      <w:r w:rsidR="009E1129" w:rsidRPr="009E1129">
                        <w:rPr>
                          <w:b/>
                          <w:color w:val="E36C0A" w:themeColor="accent6" w:themeShade="BF"/>
                          <w:sz w:val="28"/>
                          <w:szCs w:val="28"/>
                        </w:rPr>
                        <w:t xml:space="preserve"> g</w:t>
                      </w:r>
                      <w:r w:rsidRPr="009E1129">
                        <w:rPr>
                          <w:b/>
                          <w:color w:val="E36C0A" w:themeColor="accent6" w:themeShade="BF"/>
                          <w:sz w:val="28"/>
                          <w:szCs w:val="28"/>
                        </w:rPr>
                        <w:t>a</w:t>
                      </w:r>
                      <w:r w:rsidR="009E1129" w:rsidRPr="009E1129">
                        <w:rPr>
                          <w:b/>
                          <w:color w:val="E36C0A" w:themeColor="accent6" w:themeShade="BF"/>
                          <w:sz w:val="28"/>
                          <w:szCs w:val="28"/>
                        </w:rPr>
                        <w:t>u</w:t>
                      </w:r>
                      <w:r w:rsidRPr="009E1129">
                        <w:rPr>
                          <w:b/>
                          <w:color w:val="E36C0A" w:themeColor="accent6" w:themeShade="BF"/>
                          <w:sz w:val="28"/>
                          <w:szCs w:val="28"/>
                        </w:rPr>
                        <w:t>ss</w:t>
                      </w:r>
                    </w:p>
                  </w:txbxContent>
                </v:textbox>
              </v:shape>
            </w:pict>
          </mc:Fallback>
        </mc:AlternateContent>
      </w:r>
      <w:r w:rsidR="0036398C" w:rsidRPr="00974C5A">
        <w:rPr>
          <w:b/>
          <w:i/>
          <w:sz w:val="24"/>
          <w:szCs w:val="24"/>
        </w:rPr>
        <w:t>Activity 3</w:t>
      </w:r>
      <w:r w:rsidR="00974C5A" w:rsidRPr="00974C5A">
        <w:rPr>
          <w:b/>
          <w:i/>
          <w:sz w:val="24"/>
          <w:szCs w:val="24"/>
        </w:rPr>
        <w:t>:</w:t>
      </w:r>
      <w:r w:rsidR="00AE7388">
        <w:rPr>
          <w:b/>
          <w:i/>
          <w:sz w:val="24"/>
          <w:szCs w:val="24"/>
        </w:rPr>
        <w:t xml:space="preserve"> Distances </w:t>
      </w:r>
      <w:r w:rsidR="0036398C" w:rsidRPr="00974C5A">
        <w:rPr>
          <w:b/>
          <w:i/>
          <w:sz w:val="24"/>
          <w:szCs w:val="24"/>
        </w:rPr>
        <w:t>of Pulsars from Dispersion Measures (DM)</w:t>
      </w:r>
    </w:p>
    <w:p w:rsidR="008B3F8D" w:rsidRDefault="00BE2EA8" w:rsidP="00BE2EA8">
      <w:pPr>
        <w:rPr>
          <w:rFonts w:eastAsia="Times New Roman" w:cstheme="minorHAnsi"/>
          <w:color w:val="000000" w:themeColor="text1"/>
          <w:sz w:val="24"/>
          <w:szCs w:val="24"/>
          <w:lang w:eastAsia="en-AU"/>
        </w:rPr>
      </w:pPr>
      <w:r>
        <w:rPr>
          <w:sz w:val="24"/>
          <w:szCs w:val="24"/>
        </w:rPr>
        <w:t xml:space="preserve">In this activity you will determine the distances to pulsars based on their dispersion measures. </w:t>
      </w:r>
      <w:r w:rsidR="00B072EA" w:rsidRPr="00B072EA">
        <w:rPr>
          <w:rFonts w:eastAsia="Times New Roman" w:cstheme="minorHAnsi"/>
          <w:color w:val="000000" w:themeColor="text1"/>
          <w:sz w:val="24"/>
          <w:szCs w:val="24"/>
          <w:lang w:eastAsia="en-AU"/>
        </w:rPr>
        <w:t>The </w:t>
      </w:r>
      <w:r w:rsidR="00B072EA" w:rsidRPr="00B072EA">
        <w:rPr>
          <w:rFonts w:eastAsia="Times New Roman" w:cstheme="minorHAnsi"/>
          <w:bCs/>
          <w:iCs/>
          <w:color w:val="000000" w:themeColor="text1"/>
          <w:sz w:val="24"/>
          <w:szCs w:val="24"/>
          <w:lang w:eastAsia="en-AU"/>
        </w:rPr>
        <w:t>dispersion measure (DM)</w:t>
      </w:r>
      <w:r w:rsidR="00B072EA" w:rsidRPr="00B072EA">
        <w:rPr>
          <w:rFonts w:eastAsia="Times New Roman" w:cstheme="minorHAnsi"/>
          <w:color w:val="000000" w:themeColor="text1"/>
          <w:sz w:val="24"/>
          <w:szCs w:val="24"/>
          <w:lang w:eastAsia="en-AU"/>
        </w:rPr>
        <w:t> of a pulsar</w:t>
      </w:r>
      <w:r w:rsidR="0052753D">
        <w:rPr>
          <w:rFonts w:eastAsia="Times New Roman" w:cstheme="minorHAnsi"/>
          <w:color w:val="000000" w:themeColor="text1"/>
          <w:sz w:val="24"/>
          <w:szCs w:val="24"/>
          <w:lang w:eastAsia="en-AU"/>
        </w:rPr>
        <w:t xml:space="preserve"> is a measure of the density of free ele</w:t>
      </w:r>
      <w:r w:rsidR="007C7C0A">
        <w:rPr>
          <w:rFonts w:eastAsia="Times New Roman" w:cstheme="minorHAnsi"/>
          <w:color w:val="000000" w:themeColor="text1"/>
          <w:sz w:val="24"/>
          <w:szCs w:val="24"/>
          <w:lang w:eastAsia="en-AU"/>
        </w:rPr>
        <w:t>ctrons between an observer and the</w:t>
      </w:r>
      <w:r w:rsidR="0052753D">
        <w:rPr>
          <w:rFonts w:eastAsia="Times New Roman" w:cstheme="minorHAnsi"/>
          <w:color w:val="000000" w:themeColor="text1"/>
          <w:sz w:val="24"/>
          <w:szCs w:val="24"/>
          <w:lang w:eastAsia="en-AU"/>
        </w:rPr>
        <w:t xml:space="preserve"> pulsar. </w:t>
      </w:r>
      <w:r w:rsidR="00490DDA">
        <w:rPr>
          <w:rFonts w:eastAsia="Times New Roman" w:cstheme="minorHAnsi"/>
          <w:color w:val="000000" w:themeColor="text1"/>
          <w:sz w:val="24"/>
          <w:szCs w:val="24"/>
          <w:lang w:eastAsia="en-AU"/>
        </w:rPr>
        <w:t xml:space="preserve">Imagine a long tube from the observer to the pulsar with a cross sectional area of 1 square </w:t>
      </w:r>
    </w:p>
    <w:p w:rsidR="008B3F8D" w:rsidRDefault="008B3F8D" w:rsidP="00BE2EA8">
      <w:pPr>
        <w:rPr>
          <w:rFonts w:eastAsia="Times New Roman" w:cstheme="minorHAnsi"/>
          <w:color w:val="000000" w:themeColor="text1"/>
          <w:sz w:val="24"/>
          <w:szCs w:val="24"/>
          <w:lang w:eastAsia="en-AU"/>
        </w:rPr>
      </w:pPr>
    </w:p>
    <w:p w:rsidR="00DE1DC2" w:rsidRDefault="00490DDA" w:rsidP="00BE2EA8">
      <w:pPr>
        <w:rPr>
          <w:rFonts w:eastAsia="Times New Roman" w:cstheme="minorHAnsi"/>
          <w:color w:val="000000" w:themeColor="text1"/>
          <w:sz w:val="24"/>
          <w:szCs w:val="24"/>
          <w:lang w:eastAsia="en-AU"/>
        </w:rPr>
      </w:pPr>
      <w:proofErr w:type="gramStart"/>
      <w:r>
        <w:rPr>
          <w:rFonts w:eastAsia="Times New Roman" w:cstheme="minorHAnsi"/>
          <w:color w:val="000000" w:themeColor="text1"/>
          <w:sz w:val="24"/>
          <w:szCs w:val="24"/>
          <w:lang w:eastAsia="en-AU"/>
        </w:rPr>
        <w:t>centimetre</w:t>
      </w:r>
      <w:proofErr w:type="gramEnd"/>
      <w:r>
        <w:rPr>
          <w:rFonts w:eastAsia="Times New Roman" w:cstheme="minorHAnsi"/>
          <w:color w:val="000000" w:themeColor="text1"/>
          <w:sz w:val="24"/>
          <w:szCs w:val="24"/>
          <w:lang w:eastAsia="en-AU"/>
        </w:rPr>
        <w:t xml:space="preserve">. </w:t>
      </w:r>
      <w:r w:rsidR="003612DE">
        <w:rPr>
          <w:rFonts w:eastAsia="Times New Roman" w:cstheme="minorHAnsi"/>
          <w:color w:val="000000" w:themeColor="text1"/>
          <w:sz w:val="24"/>
          <w:szCs w:val="24"/>
          <w:lang w:eastAsia="en-AU"/>
        </w:rPr>
        <w:t xml:space="preserve">( See Figure 1) </w:t>
      </w:r>
      <w:r>
        <w:rPr>
          <w:rFonts w:eastAsia="Times New Roman" w:cstheme="minorHAnsi"/>
          <w:color w:val="000000" w:themeColor="text1"/>
          <w:sz w:val="24"/>
          <w:szCs w:val="24"/>
          <w:lang w:eastAsia="en-AU"/>
        </w:rPr>
        <w:t>The dispersion measure</w:t>
      </w:r>
      <w:r w:rsidR="003612DE">
        <w:rPr>
          <w:rFonts w:eastAsia="Times New Roman" w:cstheme="minorHAnsi"/>
          <w:color w:val="000000" w:themeColor="text1"/>
          <w:sz w:val="24"/>
          <w:szCs w:val="24"/>
          <w:lang w:eastAsia="en-AU"/>
        </w:rPr>
        <w:t xml:space="preserve"> (</w:t>
      </w:r>
      <w:r>
        <w:rPr>
          <w:rFonts w:eastAsia="Times New Roman" w:cstheme="minorHAnsi"/>
          <w:color w:val="000000" w:themeColor="text1"/>
          <w:sz w:val="24"/>
          <w:szCs w:val="24"/>
          <w:lang w:eastAsia="en-AU"/>
        </w:rPr>
        <w:t>DM</w:t>
      </w:r>
      <w:r w:rsidR="003612DE">
        <w:rPr>
          <w:rFonts w:eastAsia="Times New Roman" w:cstheme="minorHAnsi"/>
          <w:color w:val="000000" w:themeColor="text1"/>
          <w:sz w:val="24"/>
          <w:szCs w:val="24"/>
          <w:lang w:eastAsia="en-AU"/>
        </w:rPr>
        <w:t>)</w:t>
      </w:r>
      <w:r>
        <w:rPr>
          <w:rFonts w:eastAsia="Times New Roman" w:cstheme="minorHAnsi"/>
          <w:color w:val="000000" w:themeColor="text1"/>
          <w:sz w:val="24"/>
          <w:szCs w:val="24"/>
          <w:lang w:eastAsia="en-AU"/>
        </w:rPr>
        <w:t xml:space="preserve"> would be proportional to the number of free electrons inside this volume. </w:t>
      </w:r>
      <w:r w:rsidR="00F33A08">
        <w:rPr>
          <w:rFonts w:eastAsia="Times New Roman" w:cstheme="minorHAnsi"/>
          <w:color w:val="000000" w:themeColor="text1"/>
          <w:sz w:val="24"/>
          <w:szCs w:val="24"/>
          <w:lang w:eastAsia="en-AU"/>
        </w:rPr>
        <w:t xml:space="preserve"> </w:t>
      </w:r>
    </w:p>
    <w:p w:rsidR="003612DE" w:rsidRDefault="003612DE" w:rsidP="00BE2EA8">
      <w:pPr>
        <w:rPr>
          <w:rFonts w:eastAsia="Times New Roman" w:cstheme="minorHAnsi"/>
          <w:color w:val="000000" w:themeColor="text1"/>
          <w:sz w:val="24"/>
          <w:szCs w:val="24"/>
          <w:lang w:eastAsia="en-AU"/>
        </w:rPr>
      </w:pPr>
      <w:r>
        <w:rPr>
          <w:rFonts w:eastAsia="Times New Roman" w:cstheme="minorHAnsi"/>
          <w:color w:val="000000" w:themeColor="text1"/>
          <w:sz w:val="24"/>
          <w:szCs w:val="24"/>
          <w:lang w:eastAsia="en-AU"/>
        </w:rPr>
        <w:t>Various studies have shown that the number of free electrons or electron density (</w:t>
      </w:r>
      <w:r w:rsidRPr="001F29BD">
        <w:rPr>
          <w:rFonts w:eastAsia="Times New Roman" w:cstheme="minorHAnsi"/>
          <w:color w:val="000000" w:themeColor="text1"/>
          <w:sz w:val="28"/>
          <w:szCs w:val="28"/>
          <w:lang w:eastAsia="en-AU"/>
        </w:rPr>
        <w:t>n</w:t>
      </w:r>
      <w:r w:rsidRPr="001F29BD">
        <w:rPr>
          <w:rFonts w:eastAsia="Times New Roman" w:cstheme="minorHAnsi"/>
          <w:color w:val="000000" w:themeColor="text1"/>
          <w:sz w:val="28"/>
          <w:szCs w:val="28"/>
          <w:vertAlign w:val="subscript"/>
          <w:lang w:eastAsia="en-AU"/>
        </w:rPr>
        <w:t>e</w:t>
      </w:r>
      <w:r>
        <w:rPr>
          <w:rFonts w:eastAsia="Times New Roman" w:cstheme="minorHAnsi"/>
          <w:color w:val="000000" w:themeColor="text1"/>
          <w:sz w:val="28"/>
          <w:szCs w:val="28"/>
          <w:lang w:eastAsia="en-AU"/>
        </w:rPr>
        <w:t xml:space="preserve">) </w:t>
      </w:r>
      <w:r w:rsidRPr="003612DE">
        <w:rPr>
          <w:rFonts w:eastAsia="Times New Roman" w:cstheme="minorHAnsi"/>
          <w:color w:val="000000" w:themeColor="text1"/>
          <w:sz w:val="24"/>
          <w:szCs w:val="24"/>
          <w:lang w:eastAsia="en-AU"/>
        </w:rPr>
        <w:t>ranges from 0.01 cm</w:t>
      </w:r>
      <w:r w:rsidRPr="003612DE">
        <w:rPr>
          <w:rFonts w:eastAsia="Times New Roman" w:cstheme="minorHAnsi"/>
          <w:color w:val="000000" w:themeColor="text1"/>
          <w:sz w:val="24"/>
          <w:szCs w:val="24"/>
          <w:vertAlign w:val="superscript"/>
          <w:lang w:eastAsia="en-AU"/>
        </w:rPr>
        <w:t>-3</w:t>
      </w:r>
      <w:r w:rsidRPr="003612DE">
        <w:rPr>
          <w:rFonts w:eastAsia="Times New Roman" w:cstheme="minorHAnsi"/>
          <w:color w:val="000000" w:themeColor="text1"/>
          <w:sz w:val="24"/>
          <w:szCs w:val="24"/>
          <w:lang w:eastAsia="en-AU"/>
        </w:rPr>
        <w:t xml:space="preserve"> to 0.2 cm</w:t>
      </w:r>
      <w:r w:rsidRPr="003612DE">
        <w:rPr>
          <w:rFonts w:eastAsia="Times New Roman" w:cstheme="minorHAnsi"/>
          <w:color w:val="000000" w:themeColor="text1"/>
          <w:sz w:val="24"/>
          <w:szCs w:val="24"/>
          <w:vertAlign w:val="superscript"/>
          <w:lang w:eastAsia="en-AU"/>
        </w:rPr>
        <w:t>-3</w:t>
      </w:r>
      <w:r w:rsidRPr="003612DE">
        <w:rPr>
          <w:rFonts w:eastAsia="Times New Roman" w:cstheme="minorHAnsi"/>
          <w:color w:val="000000" w:themeColor="text1"/>
          <w:sz w:val="24"/>
          <w:szCs w:val="24"/>
          <w:lang w:eastAsia="en-AU"/>
        </w:rPr>
        <w:t xml:space="preserve"> with an average value of 0.03 cm</w:t>
      </w:r>
      <w:r w:rsidRPr="003612DE">
        <w:rPr>
          <w:rFonts w:eastAsia="Times New Roman" w:cstheme="minorHAnsi"/>
          <w:color w:val="000000" w:themeColor="text1"/>
          <w:sz w:val="24"/>
          <w:szCs w:val="24"/>
          <w:vertAlign w:val="superscript"/>
          <w:lang w:eastAsia="en-AU"/>
        </w:rPr>
        <w:t>-3</w:t>
      </w:r>
      <w:r w:rsidRPr="003612DE">
        <w:rPr>
          <w:rFonts w:eastAsia="Times New Roman" w:cstheme="minorHAnsi"/>
          <w:color w:val="000000" w:themeColor="text1"/>
          <w:sz w:val="24"/>
          <w:szCs w:val="24"/>
          <w:lang w:eastAsia="en-AU"/>
        </w:rPr>
        <w:t xml:space="preserve"> across the galaxy. The electron density will vary depending on where a pulsar is located. For example, the radio signal from pulsars located within </w:t>
      </w:r>
      <w:r w:rsidR="00FD760C">
        <w:rPr>
          <w:rFonts w:eastAsia="Times New Roman" w:cstheme="minorHAnsi"/>
          <w:color w:val="000000" w:themeColor="text1"/>
          <w:sz w:val="24"/>
          <w:szCs w:val="24"/>
          <w:lang w:eastAsia="en-AU"/>
        </w:rPr>
        <w:t>the galactic plane will</w:t>
      </w:r>
      <w:r>
        <w:rPr>
          <w:rFonts w:eastAsia="Times New Roman" w:cstheme="minorHAnsi"/>
          <w:color w:val="000000" w:themeColor="text1"/>
          <w:sz w:val="24"/>
          <w:szCs w:val="24"/>
          <w:lang w:eastAsia="en-AU"/>
        </w:rPr>
        <w:t xml:space="preserve"> invariably experience a greater electron density compared to the radio signals from pulsars located outside the galactic plane.  HII regions between a pulsar and </w:t>
      </w:r>
      <w:r w:rsidR="002E3176">
        <w:rPr>
          <w:rFonts w:eastAsia="Times New Roman" w:cstheme="minorHAnsi"/>
          <w:color w:val="000000" w:themeColor="text1"/>
          <w:sz w:val="24"/>
          <w:szCs w:val="24"/>
          <w:lang w:eastAsia="en-AU"/>
        </w:rPr>
        <w:t xml:space="preserve">an </w:t>
      </w:r>
      <w:r>
        <w:rPr>
          <w:rFonts w:eastAsia="Times New Roman" w:cstheme="minorHAnsi"/>
          <w:color w:val="000000" w:themeColor="text1"/>
          <w:sz w:val="24"/>
          <w:szCs w:val="24"/>
          <w:lang w:eastAsia="en-AU"/>
        </w:rPr>
        <w:t>observer will also increase the electron density.(See Figure 2)</w:t>
      </w:r>
    </w:p>
    <w:p w:rsidR="00DB28AC" w:rsidRDefault="006868B9" w:rsidP="00B072EA">
      <w:pPr>
        <w:spacing w:before="144" w:after="288" w:line="394" w:lineRule="atLeast"/>
        <w:rPr>
          <w:rFonts w:eastAsia="Times New Roman" w:cstheme="minorHAnsi"/>
          <w:color w:val="000000" w:themeColor="text1"/>
          <w:sz w:val="24"/>
          <w:szCs w:val="24"/>
          <w:lang w:eastAsia="en-AU"/>
        </w:rPr>
      </w:pPr>
      <w:r>
        <w:rPr>
          <w:rFonts w:eastAsia="Times New Roman" w:cstheme="minorHAnsi"/>
          <w:noProof/>
          <w:color w:val="000000" w:themeColor="text1"/>
          <w:sz w:val="24"/>
          <w:szCs w:val="24"/>
        </w:rPr>
        <w:lastRenderedPageBreak/>
        <mc:AlternateContent>
          <mc:Choice Requires="wps">
            <w:drawing>
              <wp:anchor distT="0" distB="0" distL="114300" distR="114300" simplePos="0" relativeHeight="251681792" behindDoc="0" locked="0" layoutInCell="1" allowOverlap="1" wp14:anchorId="63039E3F" wp14:editId="1CDABF6A">
                <wp:simplePos x="0" y="0"/>
                <wp:positionH relativeFrom="column">
                  <wp:posOffset>5344704</wp:posOffset>
                </wp:positionH>
                <wp:positionV relativeFrom="paragraph">
                  <wp:posOffset>4536</wp:posOffset>
                </wp:positionV>
                <wp:extent cx="3418114" cy="3102428"/>
                <wp:effectExtent l="0" t="0" r="0" b="0"/>
                <wp:wrapNone/>
                <wp:docPr id="5" name="Text Box 5"/>
                <wp:cNvGraphicFramePr/>
                <a:graphic xmlns:a="http://schemas.openxmlformats.org/drawingml/2006/main">
                  <a:graphicData uri="http://schemas.microsoft.com/office/word/2010/wordprocessingShape">
                    <wps:wsp>
                      <wps:cNvSpPr txBox="1"/>
                      <wps:spPr>
                        <a:xfrm>
                          <a:off x="0" y="0"/>
                          <a:ext cx="3418114" cy="31024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68B9" w:rsidRDefault="00CA318D">
                            <w:r>
                              <w:t xml:space="preserve">     </w:t>
                            </w:r>
                            <w:r w:rsidR="00DE1DC2">
                              <w:rPr>
                                <w:noProof/>
                              </w:rPr>
                              <w:drawing>
                                <wp:inline distT="0" distB="0" distL="0" distR="0">
                                  <wp:extent cx="3221990" cy="30803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1990" cy="308038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420.85pt;margin-top:.35pt;width:269.15pt;height:244.3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" fillcolor="white [3201]" stroked="f" strokeweight=".5pt">
                <v:textbox style="mso-fit-shape-to-text:t">
                  <w:txbxContent>
                    <w:p w:rsidR="006868B9" w:rsidRDefault="00CA318D">
                      <w:r>
                        <w:t xml:space="preserve">     </w:t>
                      </w:r>
                      <w:r w:rsidR="00DE1DC2">
                        <w:rPr>
                          <w:noProof/>
                        </w:rPr>
                        <w:drawing>
                          <wp:inline distT="0" distB="0" distL="0" distR="0">
                            <wp:extent cx="3221990" cy="30803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1990" cy="3080385"/>
                                    </a:xfrm>
                                    <a:prstGeom prst="rect">
                                      <a:avLst/>
                                    </a:prstGeom>
                                    <a:noFill/>
                                    <a:ln>
                                      <a:noFill/>
                                    </a:ln>
                                  </pic:spPr>
                                </pic:pic>
                              </a:graphicData>
                            </a:graphic>
                          </wp:inline>
                        </w:drawing>
                      </w:r>
                    </w:p>
                  </w:txbxContent>
                </v:textbox>
              </v:shape>
            </w:pict>
          </mc:Fallback>
        </mc:AlternateContent>
      </w:r>
      <w:r w:rsidR="00A753E7">
        <w:rPr>
          <w:rFonts w:eastAsia="Times New Roman" w:cstheme="minorHAnsi"/>
          <w:color w:val="000000" w:themeColor="text1"/>
          <w:sz w:val="24"/>
          <w:szCs w:val="24"/>
          <w:lang w:eastAsia="en-AU"/>
        </w:rPr>
        <w:t xml:space="preserve">         </w:t>
      </w:r>
      <w:r w:rsidR="00CA318D">
        <w:rPr>
          <w:rFonts w:eastAsia="Times New Roman" w:cstheme="minorHAnsi"/>
          <w:color w:val="000000" w:themeColor="text1"/>
          <w:sz w:val="24"/>
          <w:szCs w:val="24"/>
          <w:lang w:eastAsia="en-AU"/>
        </w:rPr>
        <w:t xml:space="preserve">       </w:t>
      </w:r>
      <w:r w:rsidR="00A753E7">
        <w:rPr>
          <w:rFonts w:eastAsia="Times New Roman" w:cstheme="minorHAnsi"/>
          <w:color w:val="000000" w:themeColor="text1"/>
          <w:sz w:val="24"/>
          <w:szCs w:val="24"/>
          <w:lang w:eastAsia="en-AU"/>
        </w:rPr>
        <w:t xml:space="preserve"> </w:t>
      </w:r>
      <w:r w:rsidR="00DE1DC2">
        <w:rPr>
          <w:rFonts w:eastAsia="Times New Roman" w:cstheme="minorHAnsi"/>
          <w:noProof/>
          <w:color w:val="000000" w:themeColor="text1"/>
          <w:sz w:val="24"/>
          <w:szCs w:val="24"/>
        </w:rPr>
        <w:drawing>
          <wp:inline distT="0" distB="0" distL="0" distR="0">
            <wp:extent cx="3254828" cy="3142863"/>
            <wp:effectExtent l="0" t="0" r="317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4828" cy="3142863"/>
                    </a:xfrm>
                    <a:prstGeom prst="rect">
                      <a:avLst/>
                    </a:prstGeom>
                    <a:noFill/>
                    <a:ln>
                      <a:noFill/>
                    </a:ln>
                  </pic:spPr>
                </pic:pic>
              </a:graphicData>
            </a:graphic>
          </wp:inline>
        </w:drawing>
      </w:r>
      <w:r w:rsidR="00DF43BB">
        <w:rPr>
          <w:rFonts w:eastAsia="Times New Roman" w:cstheme="minorHAnsi"/>
          <w:color w:val="000000" w:themeColor="text1"/>
          <w:sz w:val="24"/>
          <w:szCs w:val="24"/>
          <w:lang w:eastAsia="en-AU"/>
        </w:rPr>
        <w:t xml:space="preserve">  </w:t>
      </w:r>
      <w:r w:rsidR="00665CC2">
        <w:rPr>
          <w:rFonts w:eastAsia="Times New Roman" w:cstheme="minorHAnsi"/>
          <w:color w:val="000000" w:themeColor="text1"/>
          <w:sz w:val="24"/>
          <w:szCs w:val="24"/>
          <w:lang w:eastAsia="en-AU"/>
        </w:rPr>
        <w:t xml:space="preserve">           </w:t>
      </w:r>
      <w:r w:rsidR="00CA318D">
        <w:rPr>
          <w:rFonts w:eastAsia="Times New Roman" w:cstheme="minorHAnsi"/>
          <w:color w:val="000000" w:themeColor="text1"/>
          <w:sz w:val="24"/>
          <w:szCs w:val="24"/>
          <w:lang w:eastAsia="en-AU"/>
        </w:rPr>
        <w:t xml:space="preserve">                        </w:t>
      </w:r>
    </w:p>
    <w:p w:rsidR="00DE1DC2" w:rsidRDefault="00DE1DC2" w:rsidP="00B072EA">
      <w:pPr>
        <w:spacing w:before="144" w:after="288" w:line="394" w:lineRule="atLeast"/>
        <w:rPr>
          <w:rFonts w:eastAsia="Times New Roman" w:cstheme="minorHAnsi"/>
          <w:color w:val="000000" w:themeColor="text1"/>
          <w:sz w:val="24"/>
          <w:szCs w:val="24"/>
          <w:lang w:eastAsia="en-AU"/>
        </w:rPr>
      </w:pPr>
      <w:r>
        <w:rPr>
          <w:rFonts w:eastAsia="Times New Roman" w:cstheme="minorHAnsi"/>
          <w:noProof/>
          <w:color w:val="000000" w:themeColor="text1"/>
          <w:sz w:val="24"/>
          <w:szCs w:val="24"/>
        </w:rPr>
        <mc:AlternateContent>
          <mc:Choice Requires="wps">
            <w:drawing>
              <wp:anchor distT="0" distB="0" distL="114300" distR="114300" simplePos="0" relativeHeight="251682816" behindDoc="0" locked="0" layoutInCell="1" allowOverlap="1" wp14:anchorId="64795C3E" wp14:editId="1ED496A9">
                <wp:simplePos x="0" y="0"/>
                <wp:positionH relativeFrom="column">
                  <wp:posOffset>-65314</wp:posOffset>
                </wp:positionH>
                <wp:positionV relativeFrom="paragraph">
                  <wp:posOffset>124641</wp:posOffset>
                </wp:positionV>
                <wp:extent cx="9884228" cy="609600"/>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9884228"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1DC2" w:rsidRPr="00DE1DC2" w:rsidRDefault="00DE1DC2">
                            <w:pPr>
                              <w:rPr>
                                <w:sz w:val="24"/>
                                <w:szCs w:val="24"/>
                              </w:rPr>
                            </w:pPr>
                            <w:r w:rsidRPr="00DE1DC2">
                              <w:rPr>
                                <w:sz w:val="24"/>
                                <w:szCs w:val="24"/>
                              </w:rPr>
                              <w:t>The mean electron density (</w:t>
                            </w:r>
                            <w:r w:rsidRPr="00FB2938">
                              <w:rPr>
                                <w:rFonts w:eastAsia="Times New Roman" w:cstheme="minorHAnsi"/>
                                <w:color w:val="000000" w:themeColor="text1"/>
                                <w:sz w:val="28"/>
                                <w:szCs w:val="28"/>
                                <w:lang w:eastAsia="en-AU"/>
                              </w:rPr>
                              <w:t>n</w:t>
                            </w:r>
                            <w:r w:rsidRPr="00FB2938">
                              <w:rPr>
                                <w:rFonts w:eastAsia="Times New Roman" w:cstheme="minorHAnsi"/>
                                <w:color w:val="000000" w:themeColor="text1"/>
                                <w:sz w:val="28"/>
                                <w:szCs w:val="28"/>
                                <w:vertAlign w:val="subscript"/>
                                <w:lang w:eastAsia="en-AU"/>
                              </w:rPr>
                              <w:t>e</w:t>
                            </w:r>
                            <w:r w:rsidRPr="00DE1DC2">
                              <w:rPr>
                                <w:rFonts w:eastAsia="Times New Roman" w:cstheme="minorHAnsi"/>
                                <w:color w:val="000000" w:themeColor="text1"/>
                                <w:sz w:val="24"/>
                                <w:szCs w:val="24"/>
                                <w:lang w:eastAsia="en-AU"/>
                              </w:rPr>
                              <w:t>)</w:t>
                            </w:r>
                            <w:r w:rsidRPr="00DE1DC2">
                              <w:rPr>
                                <w:sz w:val="24"/>
                                <w:szCs w:val="24"/>
                              </w:rPr>
                              <w:t xml:space="preserve"> in figure 2 is greater than the mean electron density in f</w:t>
                            </w:r>
                            <w:r w:rsidR="00FD760C">
                              <w:rPr>
                                <w:sz w:val="24"/>
                                <w:szCs w:val="24"/>
                              </w:rPr>
                              <w:t xml:space="preserve">igure 1 due to the presence of </w:t>
                            </w:r>
                            <w:proofErr w:type="gramStart"/>
                            <w:r w:rsidR="0019362B">
                              <w:rPr>
                                <w:sz w:val="24"/>
                                <w:szCs w:val="24"/>
                              </w:rPr>
                              <w:t>a</w:t>
                            </w:r>
                            <w:proofErr w:type="gramEnd"/>
                            <w:r w:rsidRPr="00DE1DC2">
                              <w:rPr>
                                <w:sz w:val="24"/>
                                <w:szCs w:val="24"/>
                              </w:rPr>
                              <w:t xml:space="preserve"> H II region</w:t>
                            </w:r>
                            <w:r w:rsidR="00FB2938">
                              <w:rPr>
                                <w:sz w:val="24"/>
                                <w:szCs w:val="24"/>
                              </w:rPr>
                              <w:t xml:space="preserve"> between the pulsar and the observer.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5.15pt;margin-top:9.8pt;width:778.3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" fillcolor="white [3201]" stroked="f" strokeweight=".5pt">
                <v:textbox>
                  <w:txbxContent>
                    <w:p w:rsidR="00DE1DC2" w:rsidRPr="00DE1DC2" w:rsidRDefault="00DE1DC2">
                      <w:pPr>
                        <w:rPr>
                          <w:sz w:val="24"/>
                          <w:szCs w:val="24"/>
                        </w:rPr>
                      </w:pPr>
                      <w:r w:rsidRPr="00DE1DC2">
                        <w:rPr>
                          <w:sz w:val="24"/>
                          <w:szCs w:val="24"/>
                        </w:rPr>
                        <w:t>The mean electron density (</w:t>
                      </w:r>
                      <w:r w:rsidRPr="00FB2938">
                        <w:rPr>
                          <w:rFonts w:eastAsia="Times New Roman" w:cstheme="minorHAnsi"/>
                          <w:color w:val="000000" w:themeColor="text1"/>
                          <w:sz w:val="28"/>
                          <w:szCs w:val="28"/>
                          <w:lang w:eastAsia="en-AU"/>
                        </w:rPr>
                        <w:t>n</w:t>
                      </w:r>
                      <w:r w:rsidRPr="00FB2938">
                        <w:rPr>
                          <w:rFonts w:eastAsia="Times New Roman" w:cstheme="minorHAnsi"/>
                          <w:color w:val="000000" w:themeColor="text1"/>
                          <w:sz w:val="28"/>
                          <w:szCs w:val="28"/>
                          <w:vertAlign w:val="subscript"/>
                          <w:lang w:eastAsia="en-AU"/>
                        </w:rPr>
                        <w:t>e</w:t>
                      </w:r>
                      <w:r w:rsidRPr="00DE1DC2">
                        <w:rPr>
                          <w:rFonts w:eastAsia="Times New Roman" w:cstheme="minorHAnsi"/>
                          <w:color w:val="000000" w:themeColor="text1"/>
                          <w:sz w:val="24"/>
                          <w:szCs w:val="24"/>
                          <w:lang w:eastAsia="en-AU"/>
                        </w:rPr>
                        <w:t>)</w:t>
                      </w:r>
                      <w:r w:rsidRPr="00DE1DC2">
                        <w:rPr>
                          <w:sz w:val="24"/>
                          <w:szCs w:val="24"/>
                        </w:rPr>
                        <w:t xml:space="preserve"> in figure 2 is greater than the mean electron density in f</w:t>
                      </w:r>
                      <w:r w:rsidR="00FD760C">
                        <w:rPr>
                          <w:sz w:val="24"/>
                          <w:szCs w:val="24"/>
                        </w:rPr>
                        <w:t xml:space="preserve">igure 1 due to the presence of </w:t>
                      </w:r>
                      <w:proofErr w:type="gramStart"/>
                      <w:r w:rsidR="0019362B">
                        <w:rPr>
                          <w:sz w:val="24"/>
                          <w:szCs w:val="24"/>
                        </w:rPr>
                        <w:t>a</w:t>
                      </w:r>
                      <w:proofErr w:type="gramEnd"/>
                      <w:r w:rsidRPr="00DE1DC2">
                        <w:rPr>
                          <w:sz w:val="24"/>
                          <w:szCs w:val="24"/>
                        </w:rPr>
                        <w:t xml:space="preserve"> H II region</w:t>
                      </w:r>
                      <w:r w:rsidR="00FB2938">
                        <w:rPr>
                          <w:sz w:val="24"/>
                          <w:szCs w:val="24"/>
                        </w:rPr>
                        <w:t xml:space="preserve"> between the pulsar and the observer.</w:t>
                      </w:r>
                    </w:p>
                  </w:txbxContent>
                </v:textbox>
              </v:shape>
            </w:pict>
          </mc:Fallback>
        </mc:AlternateContent>
      </w:r>
    </w:p>
    <w:p w:rsidR="00B072EA" w:rsidRDefault="00665CC2" w:rsidP="00B072EA">
      <w:pPr>
        <w:spacing w:before="144" w:after="288" w:line="394" w:lineRule="atLeast"/>
        <w:rPr>
          <w:rFonts w:eastAsia="Times New Roman" w:cstheme="minorHAnsi"/>
          <w:color w:val="000000" w:themeColor="text1"/>
          <w:sz w:val="24"/>
          <w:szCs w:val="24"/>
          <w:lang w:eastAsia="en-AU"/>
        </w:rPr>
      </w:pPr>
      <w:r>
        <w:rPr>
          <w:rFonts w:eastAsia="Times New Roman" w:cstheme="minorHAnsi"/>
          <w:color w:val="000000" w:themeColor="text1"/>
          <w:sz w:val="24"/>
          <w:szCs w:val="24"/>
          <w:lang w:eastAsia="en-AU"/>
        </w:rPr>
        <w:t xml:space="preserve">             </w:t>
      </w:r>
      <w:r w:rsidR="00DB28AC">
        <w:rPr>
          <w:rFonts w:eastAsia="Times New Roman" w:cstheme="minorHAnsi"/>
          <w:color w:val="000000" w:themeColor="text1"/>
          <w:sz w:val="24"/>
          <w:szCs w:val="24"/>
          <w:lang w:eastAsia="en-AU"/>
        </w:rPr>
        <w:t xml:space="preserve">                                  </w:t>
      </w:r>
      <w:r w:rsidR="00A753E7">
        <w:rPr>
          <w:rFonts w:eastAsia="Times New Roman" w:cstheme="minorHAnsi"/>
          <w:color w:val="000000" w:themeColor="text1"/>
          <w:sz w:val="24"/>
          <w:szCs w:val="24"/>
          <w:lang w:eastAsia="en-AU"/>
        </w:rPr>
        <w:t xml:space="preserve">            </w:t>
      </w:r>
      <w:r>
        <w:rPr>
          <w:rFonts w:eastAsia="Times New Roman" w:cstheme="minorHAnsi"/>
          <w:color w:val="000000" w:themeColor="text1"/>
          <w:sz w:val="24"/>
          <w:szCs w:val="24"/>
          <w:lang w:eastAsia="en-AU"/>
        </w:rPr>
        <w:t xml:space="preserve"> </w:t>
      </w:r>
    </w:p>
    <w:p w:rsidR="003612DE" w:rsidRDefault="003612DE" w:rsidP="003612DE">
      <w:pPr>
        <w:rPr>
          <w:rFonts w:eastAsia="Times New Roman" w:cstheme="minorHAnsi"/>
          <w:color w:val="000000" w:themeColor="text1"/>
          <w:sz w:val="24"/>
          <w:szCs w:val="24"/>
          <w:lang w:eastAsia="en-AU"/>
        </w:rPr>
      </w:pPr>
      <w:r>
        <w:rPr>
          <w:rFonts w:eastAsia="Times New Roman" w:cstheme="minorHAnsi"/>
          <w:color w:val="000000" w:themeColor="text1"/>
          <w:sz w:val="24"/>
          <w:szCs w:val="24"/>
          <w:lang w:eastAsia="en-AU"/>
        </w:rPr>
        <w:t xml:space="preserve">The dispersion measure </w:t>
      </w:r>
      <w:r w:rsidRPr="00B072EA">
        <w:rPr>
          <w:rFonts w:eastAsia="Times New Roman" w:cstheme="minorHAnsi"/>
          <w:color w:val="000000" w:themeColor="text1"/>
          <w:sz w:val="24"/>
          <w:szCs w:val="24"/>
          <w:lang w:eastAsia="en-AU"/>
        </w:rPr>
        <w:t>can be observed as a broadening of an otherwise sharp pulse when a pulsar is observed over a finite bandwidth.</w:t>
      </w:r>
      <w:r>
        <w:rPr>
          <w:rFonts w:eastAsia="Times New Roman" w:cstheme="minorHAnsi"/>
          <w:color w:val="000000" w:themeColor="text1"/>
          <w:sz w:val="24"/>
          <w:szCs w:val="24"/>
          <w:lang w:eastAsia="en-AU"/>
        </w:rPr>
        <w:t xml:space="preserve"> (</w:t>
      </w:r>
      <w:proofErr w:type="gramStart"/>
      <w:r>
        <w:rPr>
          <w:rFonts w:eastAsia="Times New Roman" w:cstheme="minorHAnsi"/>
          <w:color w:val="000000" w:themeColor="text1"/>
          <w:sz w:val="24"/>
          <w:szCs w:val="24"/>
          <w:lang w:eastAsia="en-AU"/>
        </w:rPr>
        <w:t>see</w:t>
      </w:r>
      <w:proofErr w:type="gramEnd"/>
      <w:r>
        <w:rPr>
          <w:rFonts w:eastAsia="Times New Roman" w:cstheme="minorHAnsi"/>
          <w:color w:val="000000" w:themeColor="text1"/>
          <w:sz w:val="24"/>
          <w:szCs w:val="24"/>
          <w:lang w:eastAsia="en-AU"/>
        </w:rPr>
        <w:t xml:space="preserve"> Figure 3).  </w:t>
      </w:r>
      <w:r w:rsidRPr="0052753D">
        <w:rPr>
          <w:rFonts w:eastAsia="Times New Roman" w:cstheme="minorHAnsi"/>
          <w:color w:val="000000" w:themeColor="text1"/>
          <w:sz w:val="24"/>
          <w:szCs w:val="24"/>
          <w:lang w:eastAsia="en-AU"/>
        </w:rPr>
        <w:t>Since radio waves are a very low </w:t>
      </w:r>
      <w:hyperlink r:id="rId29" w:history="1">
        <w:r w:rsidRPr="0052753D">
          <w:rPr>
            <w:rFonts w:eastAsia="Times New Roman" w:cstheme="minorHAnsi"/>
            <w:bCs/>
            <w:color w:val="000000" w:themeColor="text1"/>
            <w:sz w:val="24"/>
            <w:szCs w:val="24"/>
            <w:lang w:eastAsia="en-AU"/>
          </w:rPr>
          <w:t>frequency</w:t>
        </w:r>
      </w:hyperlink>
      <w:r>
        <w:rPr>
          <w:rFonts w:eastAsia="Times New Roman" w:cstheme="minorHAnsi"/>
          <w:color w:val="000000" w:themeColor="text1"/>
          <w:sz w:val="24"/>
          <w:szCs w:val="24"/>
          <w:lang w:eastAsia="en-AU"/>
        </w:rPr>
        <w:t xml:space="preserve"> oscillating electric and magnetic fields, they interact with charged particles such as protons and electrons. The electrostatic interaction between the radio waves and the charged particles causes a delay in the propagation of the radio wave, with the delay being related to the radio frequency and the masses of the charged particles. Electrons have a much greater effect than protons due to their much lower masses. The delay is inversely proportional to the mass of the charged particles and since electrons are 2,000 times smaller in mass compared to protons, the amount of dispersion is dominated by the electrons. (Astronomers usually only talk of the free electron content as being responsible for the dispersion)                                           </w:t>
      </w:r>
    </w:p>
    <w:p w:rsidR="006868B9" w:rsidRDefault="00345CA0" w:rsidP="00DF43BB">
      <w:pPr>
        <w:spacing w:before="144" w:after="288" w:line="394" w:lineRule="atLeast"/>
        <w:rPr>
          <w:rFonts w:eastAsia="Times New Roman" w:cstheme="minorHAnsi"/>
          <w:color w:val="000000" w:themeColor="text1"/>
          <w:sz w:val="24"/>
          <w:szCs w:val="24"/>
          <w:lang w:eastAsia="en-AU"/>
        </w:rPr>
      </w:pPr>
      <w:r>
        <w:rPr>
          <w:rFonts w:eastAsia="Times New Roman" w:cstheme="minorHAnsi"/>
          <w:color w:val="000000" w:themeColor="text1"/>
          <w:sz w:val="24"/>
          <w:szCs w:val="24"/>
          <w:lang w:eastAsia="en-AU"/>
        </w:rPr>
        <w:lastRenderedPageBreak/>
        <w:t xml:space="preserve">                                                                    </w:t>
      </w:r>
      <w:r w:rsidR="00CA318D">
        <w:rPr>
          <w:rFonts w:eastAsia="Times New Roman" w:cstheme="minorHAnsi"/>
          <w:color w:val="000000" w:themeColor="text1"/>
          <w:sz w:val="24"/>
          <w:szCs w:val="24"/>
          <w:lang w:eastAsia="en-AU"/>
        </w:rPr>
        <w:t xml:space="preserve">       </w:t>
      </w:r>
      <w:r>
        <w:rPr>
          <w:rFonts w:eastAsia="Times New Roman" w:cstheme="minorHAnsi"/>
          <w:color w:val="000000" w:themeColor="text1"/>
          <w:sz w:val="24"/>
          <w:szCs w:val="24"/>
          <w:lang w:eastAsia="en-AU"/>
        </w:rPr>
        <w:t xml:space="preserve">     </w:t>
      </w:r>
      <w:r w:rsidR="00E271A4">
        <w:rPr>
          <w:rFonts w:eastAsia="Times New Roman" w:cstheme="minorHAnsi"/>
          <w:noProof/>
          <w:color w:val="000000" w:themeColor="text1"/>
          <w:sz w:val="24"/>
          <w:szCs w:val="24"/>
        </w:rPr>
        <w:drawing>
          <wp:inline distT="0" distB="0" distL="0" distR="0">
            <wp:extent cx="3646805"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6805" cy="2743200"/>
                    </a:xfrm>
                    <a:prstGeom prst="rect">
                      <a:avLst/>
                    </a:prstGeom>
                    <a:noFill/>
                    <a:ln>
                      <a:noFill/>
                    </a:ln>
                  </pic:spPr>
                </pic:pic>
              </a:graphicData>
            </a:graphic>
          </wp:inline>
        </w:drawing>
      </w:r>
    </w:p>
    <w:p w:rsidR="00DF43BB" w:rsidRPr="00DF43BB" w:rsidRDefault="00A753E7" w:rsidP="00DF43BB">
      <w:pPr>
        <w:spacing w:before="144" w:after="288" w:line="394" w:lineRule="atLeast"/>
        <w:rPr>
          <w:rFonts w:eastAsia="Times New Roman" w:cstheme="minorHAnsi"/>
          <w:color w:val="000000" w:themeColor="text1"/>
          <w:sz w:val="24"/>
          <w:szCs w:val="24"/>
          <w:lang w:eastAsia="en-AU"/>
        </w:rPr>
      </w:pPr>
      <w:r>
        <w:rPr>
          <w:rFonts w:eastAsia="Times New Roman" w:cstheme="minorHAnsi"/>
          <w:color w:val="000000" w:themeColor="text1"/>
          <w:sz w:val="24"/>
          <w:szCs w:val="24"/>
          <w:lang w:eastAsia="en-AU"/>
        </w:rPr>
        <w:t>Based on the electron density</w:t>
      </w:r>
      <w:r w:rsidR="00F33A08">
        <w:rPr>
          <w:rFonts w:eastAsia="Times New Roman" w:cstheme="minorHAnsi"/>
          <w:color w:val="000000" w:themeColor="text1"/>
          <w:sz w:val="24"/>
          <w:szCs w:val="24"/>
          <w:lang w:eastAsia="en-AU"/>
        </w:rPr>
        <w:t xml:space="preserve"> (</w:t>
      </w:r>
      <w:r w:rsidR="00F33A08" w:rsidRPr="001F29BD">
        <w:rPr>
          <w:rFonts w:eastAsia="Times New Roman" w:cstheme="minorHAnsi"/>
          <w:color w:val="000000" w:themeColor="text1"/>
          <w:sz w:val="28"/>
          <w:szCs w:val="28"/>
          <w:lang w:eastAsia="en-AU"/>
        </w:rPr>
        <w:t>n</w:t>
      </w:r>
      <w:r w:rsidR="00F33A08" w:rsidRPr="001F29BD">
        <w:rPr>
          <w:rFonts w:eastAsia="Times New Roman" w:cstheme="minorHAnsi"/>
          <w:color w:val="000000" w:themeColor="text1"/>
          <w:sz w:val="28"/>
          <w:szCs w:val="28"/>
          <w:vertAlign w:val="subscript"/>
          <w:lang w:eastAsia="en-AU"/>
        </w:rPr>
        <w:t>e</w:t>
      </w:r>
      <w:r w:rsidR="00F33A08">
        <w:rPr>
          <w:rFonts w:eastAsia="Times New Roman" w:cstheme="minorHAnsi"/>
          <w:color w:val="000000" w:themeColor="text1"/>
          <w:sz w:val="28"/>
          <w:szCs w:val="28"/>
          <w:lang w:eastAsia="en-AU"/>
        </w:rPr>
        <w:t>)</w:t>
      </w:r>
      <w:r>
        <w:rPr>
          <w:rFonts w:eastAsia="Times New Roman" w:cstheme="minorHAnsi"/>
          <w:color w:val="000000" w:themeColor="text1"/>
          <w:sz w:val="24"/>
          <w:szCs w:val="24"/>
          <w:lang w:eastAsia="en-AU"/>
        </w:rPr>
        <w:t>, the dispersion measure</w:t>
      </w:r>
      <w:r w:rsidR="00DF43BB" w:rsidRPr="00DF43BB">
        <w:rPr>
          <w:rFonts w:eastAsia="Times New Roman" w:cstheme="minorHAnsi"/>
          <w:color w:val="000000" w:themeColor="text1"/>
          <w:sz w:val="24"/>
          <w:szCs w:val="24"/>
          <w:lang w:eastAsia="en-AU"/>
        </w:rPr>
        <w:t xml:space="preserve"> can be used</w:t>
      </w:r>
      <w:r w:rsidR="00DC268A">
        <w:rPr>
          <w:rFonts w:eastAsia="Times New Roman" w:cstheme="minorHAnsi"/>
          <w:color w:val="000000" w:themeColor="text1"/>
          <w:sz w:val="24"/>
          <w:szCs w:val="24"/>
          <w:lang w:eastAsia="en-AU"/>
        </w:rPr>
        <w:t xml:space="preserve"> to estimate stellar d</w:t>
      </w:r>
      <w:r>
        <w:rPr>
          <w:rFonts w:eastAsia="Times New Roman" w:cstheme="minorHAnsi"/>
          <w:color w:val="000000" w:themeColor="text1"/>
          <w:sz w:val="24"/>
          <w:szCs w:val="24"/>
          <w:lang w:eastAsia="en-AU"/>
        </w:rPr>
        <w:t xml:space="preserve">istances. The units </w:t>
      </w:r>
      <w:r w:rsidR="00F33A08">
        <w:rPr>
          <w:rFonts w:eastAsia="Times New Roman" w:cstheme="minorHAnsi"/>
          <w:color w:val="000000" w:themeColor="text1"/>
          <w:sz w:val="24"/>
          <w:szCs w:val="24"/>
          <w:lang w:eastAsia="en-AU"/>
        </w:rPr>
        <w:t xml:space="preserve">for dispersion measure </w:t>
      </w:r>
      <w:r>
        <w:rPr>
          <w:rFonts w:eastAsia="Times New Roman" w:cstheme="minorHAnsi"/>
          <w:color w:val="000000" w:themeColor="text1"/>
          <w:sz w:val="24"/>
          <w:szCs w:val="24"/>
          <w:lang w:eastAsia="en-AU"/>
        </w:rPr>
        <w:t>are parsec</w:t>
      </w:r>
      <w:r w:rsidR="00BE2EA8">
        <w:rPr>
          <w:rFonts w:eastAsia="Times New Roman" w:cstheme="minorHAnsi"/>
          <w:color w:val="000000" w:themeColor="text1"/>
          <w:sz w:val="24"/>
          <w:szCs w:val="24"/>
          <w:lang w:eastAsia="en-AU"/>
        </w:rPr>
        <w:t>s</w:t>
      </w:r>
      <w:r>
        <w:rPr>
          <w:rFonts w:eastAsia="Times New Roman" w:cstheme="minorHAnsi"/>
          <w:color w:val="000000" w:themeColor="text1"/>
          <w:sz w:val="24"/>
          <w:szCs w:val="24"/>
          <w:lang w:eastAsia="en-AU"/>
        </w:rPr>
        <w:t xml:space="preserve"> per cubic centimetre</w:t>
      </w:r>
      <w:r w:rsidR="00B84667">
        <w:rPr>
          <w:rFonts w:eastAsia="Times New Roman" w:cstheme="minorHAnsi"/>
          <w:color w:val="000000" w:themeColor="text1"/>
          <w:sz w:val="24"/>
          <w:szCs w:val="24"/>
          <w:lang w:eastAsia="en-AU"/>
        </w:rPr>
        <w:t xml:space="preserve"> </w:t>
      </w:r>
      <w:r>
        <w:rPr>
          <w:rFonts w:eastAsia="Times New Roman" w:cstheme="minorHAnsi"/>
          <w:color w:val="000000" w:themeColor="text1"/>
          <w:sz w:val="24"/>
          <w:szCs w:val="24"/>
          <w:lang w:eastAsia="en-AU"/>
        </w:rPr>
        <w:t>(</w:t>
      </w:r>
      <w:hyperlink r:id="rId31" w:history="1">
        <w:r w:rsidR="00DF43BB" w:rsidRPr="00DF43BB">
          <w:rPr>
            <w:rFonts w:eastAsia="Times New Roman" w:cstheme="minorHAnsi"/>
            <w:bCs/>
            <w:color w:val="000000" w:themeColor="text1"/>
            <w:sz w:val="24"/>
            <w:szCs w:val="24"/>
            <w:lang w:eastAsia="en-AU"/>
          </w:rPr>
          <w:t>pc</w:t>
        </w:r>
      </w:hyperlink>
      <w:r w:rsidR="00DF43BB" w:rsidRPr="00DF43BB">
        <w:rPr>
          <w:rFonts w:eastAsia="Times New Roman" w:cstheme="minorHAnsi"/>
          <w:color w:val="000000" w:themeColor="text1"/>
          <w:sz w:val="24"/>
          <w:szCs w:val="24"/>
          <w:lang w:eastAsia="en-AU"/>
        </w:rPr>
        <w:t> cm</w:t>
      </w:r>
      <w:r w:rsidR="00DF43BB" w:rsidRPr="00DF43BB">
        <w:rPr>
          <w:rFonts w:eastAsia="Times New Roman" w:cstheme="minorHAnsi"/>
          <w:color w:val="000000" w:themeColor="text1"/>
          <w:sz w:val="24"/>
          <w:szCs w:val="24"/>
          <w:vertAlign w:val="superscript"/>
          <w:lang w:eastAsia="en-AU"/>
        </w:rPr>
        <w:t>-3</w:t>
      </w:r>
      <w:r>
        <w:rPr>
          <w:rFonts w:eastAsia="Times New Roman" w:cstheme="minorHAnsi"/>
          <w:color w:val="000000" w:themeColor="text1"/>
          <w:sz w:val="24"/>
          <w:szCs w:val="24"/>
          <w:lang w:eastAsia="en-AU"/>
        </w:rPr>
        <w:t>)</w:t>
      </w:r>
      <w:r w:rsidR="00DF43BB" w:rsidRPr="00DF43BB">
        <w:rPr>
          <w:rFonts w:eastAsia="Times New Roman" w:cstheme="minorHAnsi"/>
          <w:color w:val="000000" w:themeColor="text1"/>
          <w:sz w:val="24"/>
          <w:szCs w:val="24"/>
          <w:lang w:eastAsia="en-AU"/>
        </w:rPr>
        <w:t>. This makes it easy to determine the </w:t>
      </w:r>
      <w:hyperlink r:id="rId32" w:history="1">
        <w:r w:rsidR="00DF43BB" w:rsidRPr="00DF43BB">
          <w:rPr>
            <w:rFonts w:eastAsia="Times New Roman" w:cstheme="minorHAnsi"/>
            <w:bCs/>
            <w:color w:val="000000" w:themeColor="text1"/>
            <w:sz w:val="24"/>
            <w:szCs w:val="24"/>
            <w:lang w:eastAsia="en-AU"/>
          </w:rPr>
          <w:t>distance</w:t>
        </w:r>
      </w:hyperlink>
      <w:r w:rsidR="00DF43BB" w:rsidRPr="00DF43BB">
        <w:rPr>
          <w:rFonts w:eastAsia="Times New Roman" w:cstheme="minorHAnsi"/>
          <w:color w:val="000000" w:themeColor="text1"/>
          <w:sz w:val="24"/>
          <w:szCs w:val="24"/>
          <w:lang w:eastAsia="en-AU"/>
        </w:rPr>
        <w:t> to a given </w:t>
      </w:r>
      <w:hyperlink r:id="rId33" w:history="1">
        <w:r w:rsidR="00DF43BB" w:rsidRPr="00DF43BB">
          <w:rPr>
            <w:rFonts w:eastAsia="Times New Roman" w:cstheme="minorHAnsi"/>
            <w:bCs/>
            <w:color w:val="000000" w:themeColor="text1"/>
            <w:sz w:val="24"/>
            <w:szCs w:val="24"/>
            <w:lang w:eastAsia="en-AU"/>
          </w:rPr>
          <w:t>pulsar</w:t>
        </w:r>
      </w:hyperlink>
      <w:r w:rsidR="00DF43BB" w:rsidRPr="00DF43BB">
        <w:rPr>
          <w:rFonts w:eastAsia="Times New Roman" w:cstheme="minorHAnsi"/>
          <w:color w:val="000000" w:themeColor="text1"/>
          <w:sz w:val="24"/>
          <w:szCs w:val="24"/>
          <w:lang w:eastAsia="en-AU"/>
        </w:rPr>
        <w:t>. By knowing the mean </w:t>
      </w:r>
      <w:hyperlink r:id="rId34" w:history="1">
        <w:r w:rsidR="00DF43BB" w:rsidRPr="00DF43BB">
          <w:rPr>
            <w:rFonts w:eastAsia="Times New Roman" w:cstheme="minorHAnsi"/>
            <w:bCs/>
            <w:color w:val="000000" w:themeColor="text1"/>
            <w:sz w:val="24"/>
            <w:szCs w:val="24"/>
            <w:lang w:eastAsia="en-AU"/>
          </w:rPr>
          <w:t>electron</w:t>
        </w:r>
      </w:hyperlink>
      <w:r w:rsidR="00DF43BB" w:rsidRPr="00DF43BB">
        <w:rPr>
          <w:rFonts w:eastAsia="Times New Roman" w:cstheme="minorHAnsi"/>
          <w:color w:val="000000" w:themeColor="text1"/>
          <w:sz w:val="24"/>
          <w:szCs w:val="24"/>
          <w:lang w:eastAsia="en-AU"/>
        </w:rPr>
        <w:t> </w:t>
      </w:r>
      <w:hyperlink r:id="rId35" w:history="1">
        <w:r w:rsidR="00DF43BB" w:rsidRPr="00DF43BB">
          <w:rPr>
            <w:rFonts w:eastAsia="Times New Roman" w:cstheme="minorHAnsi"/>
            <w:bCs/>
            <w:color w:val="000000" w:themeColor="text1"/>
            <w:sz w:val="24"/>
            <w:szCs w:val="24"/>
            <w:lang w:eastAsia="en-AU"/>
          </w:rPr>
          <w:t>density</w:t>
        </w:r>
      </w:hyperlink>
      <w:r w:rsidR="00DF43BB" w:rsidRPr="00DF43BB">
        <w:rPr>
          <w:rFonts w:eastAsia="Times New Roman" w:cstheme="minorHAnsi"/>
          <w:color w:val="000000" w:themeColor="text1"/>
          <w:sz w:val="24"/>
          <w:szCs w:val="24"/>
          <w:lang w:eastAsia="en-AU"/>
        </w:rPr>
        <w:t> </w:t>
      </w:r>
      <w:r w:rsidR="00DF43BB" w:rsidRPr="001F29BD">
        <w:rPr>
          <w:rFonts w:eastAsia="Times New Roman" w:cstheme="minorHAnsi"/>
          <w:color w:val="000000" w:themeColor="text1"/>
          <w:sz w:val="28"/>
          <w:szCs w:val="28"/>
          <w:lang w:eastAsia="en-AU"/>
        </w:rPr>
        <w:t>n</w:t>
      </w:r>
      <w:r w:rsidR="00DF43BB" w:rsidRPr="001F29BD">
        <w:rPr>
          <w:rFonts w:eastAsia="Times New Roman" w:cstheme="minorHAnsi"/>
          <w:color w:val="000000" w:themeColor="text1"/>
          <w:sz w:val="28"/>
          <w:szCs w:val="28"/>
          <w:vertAlign w:val="subscript"/>
          <w:lang w:eastAsia="en-AU"/>
        </w:rPr>
        <w:t>e</w:t>
      </w:r>
      <w:r w:rsidR="00DF43BB" w:rsidRPr="00DF43BB">
        <w:rPr>
          <w:rFonts w:eastAsia="Times New Roman" w:cstheme="minorHAnsi"/>
          <w:color w:val="000000" w:themeColor="text1"/>
          <w:sz w:val="24"/>
          <w:szCs w:val="24"/>
          <w:lang w:eastAsia="en-AU"/>
        </w:rPr>
        <w:t>, the </w:t>
      </w:r>
      <w:hyperlink r:id="rId36" w:history="1">
        <w:r w:rsidR="00DF43BB" w:rsidRPr="00DF43BB">
          <w:rPr>
            <w:rFonts w:eastAsia="Times New Roman" w:cstheme="minorHAnsi"/>
            <w:bCs/>
            <w:color w:val="000000" w:themeColor="text1"/>
            <w:sz w:val="24"/>
            <w:szCs w:val="24"/>
            <w:lang w:eastAsia="en-AU"/>
          </w:rPr>
          <w:t>distance</w:t>
        </w:r>
      </w:hyperlink>
      <w:r w:rsidR="002E3176">
        <w:rPr>
          <w:rFonts w:eastAsia="Times New Roman" w:cstheme="minorHAnsi"/>
          <w:bCs/>
          <w:color w:val="000000" w:themeColor="text1"/>
          <w:sz w:val="24"/>
          <w:szCs w:val="24"/>
          <w:lang w:eastAsia="en-AU"/>
        </w:rPr>
        <w:t xml:space="preserve"> in parsecs</w:t>
      </w:r>
      <w:r w:rsidR="00DF43BB" w:rsidRPr="00DF43BB">
        <w:rPr>
          <w:rFonts w:eastAsia="Times New Roman" w:cstheme="minorHAnsi"/>
          <w:color w:val="000000" w:themeColor="text1"/>
          <w:sz w:val="24"/>
          <w:szCs w:val="24"/>
          <w:lang w:eastAsia="en-AU"/>
        </w:rPr>
        <w:t> </w:t>
      </w:r>
      <w:r w:rsidR="00DF43BB" w:rsidRPr="00DF43BB">
        <w:rPr>
          <w:rFonts w:eastAsia="Times New Roman" w:cstheme="minorHAnsi"/>
          <w:bCs/>
          <w:i/>
          <w:iCs/>
          <w:color w:val="000000" w:themeColor="text1"/>
          <w:sz w:val="24"/>
          <w:szCs w:val="24"/>
          <w:lang w:eastAsia="en-AU"/>
        </w:rPr>
        <w:t>(D)</w:t>
      </w:r>
      <w:r w:rsidR="00DF43BB" w:rsidRPr="00DF43BB">
        <w:rPr>
          <w:rFonts w:eastAsia="Times New Roman" w:cstheme="minorHAnsi"/>
          <w:color w:val="000000" w:themeColor="text1"/>
          <w:sz w:val="24"/>
          <w:szCs w:val="24"/>
          <w:lang w:eastAsia="en-AU"/>
        </w:rPr>
        <w:t> to the </w:t>
      </w:r>
      <w:hyperlink r:id="rId37" w:history="1">
        <w:r w:rsidR="00DF43BB" w:rsidRPr="00DF43BB">
          <w:rPr>
            <w:rFonts w:eastAsia="Times New Roman" w:cstheme="minorHAnsi"/>
            <w:bCs/>
            <w:color w:val="000000" w:themeColor="text1"/>
            <w:sz w:val="24"/>
            <w:szCs w:val="24"/>
            <w:lang w:eastAsia="en-AU"/>
          </w:rPr>
          <w:t>pulsar</w:t>
        </w:r>
      </w:hyperlink>
      <w:r w:rsidR="00DF43BB" w:rsidRPr="00DF43BB">
        <w:rPr>
          <w:rFonts w:eastAsia="Times New Roman" w:cstheme="minorHAnsi"/>
          <w:color w:val="000000" w:themeColor="text1"/>
          <w:sz w:val="24"/>
          <w:szCs w:val="24"/>
          <w:lang w:eastAsia="en-AU"/>
        </w:rPr>
        <w:t> can be computed from the dispersion measure </w:t>
      </w:r>
      <w:r w:rsidR="00DF43BB" w:rsidRPr="00DF43BB">
        <w:rPr>
          <w:rFonts w:eastAsia="Times New Roman" w:cstheme="minorHAnsi"/>
          <w:bCs/>
          <w:i/>
          <w:iCs/>
          <w:color w:val="000000" w:themeColor="text1"/>
          <w:sz w:val="24"/>
          <w:szCs w:val="24"/>
          <w:lang w:eastAsia="en-AU"/>
        </w:rPr>
        <w:t>DM</w:t>
      </w:r>
      <w:r w:rsidR="00DF43BB" w:rsidRPr="00DF43BB">
        <w:rPr>
          <w:rFonts w:eastAsia="Times New Roman" w:cstheme="minorHAnsi"/>
          <w:color w:val="000000" w:themeColor="text1"/>
          <w:sz w:val="24"/>
          <w:szCs w:val="24"/>
          <w:lang w:eastAsia="en-AU"/>
        </w:rPr>
        <w:t>.</w:t>
      </w:r>
      <w:r w:rsidR="001F013D">
        <w:rPr>
          <w:rFonts w:eastAsia="Times New Roman" w:cstheme="minorHAnsi"/>
          <w:color w:val="000000" w:themeColor="text1"/>
          <w:sz w:val="24"/>
          <w:szCs w:val="24"/>
          <w:lang w:eastAsia="en-AU"/>
        </w:rPr>
        <w:t xml:space="preserve"> </w:t>
      </w:r>
    </w:p>
    <w:p w:rsidR="00DF43BB" w:rsidRPr="001F29BD" w:rsidRDefault="00DF43BB" w:rsidP="00A753E7">
      <w:pPr>
        <w:spacing w:before="144" w:after="288" w:line="394" w:lineRule="atLeast"/>
        <w:jc w:val="center"/>
        <w:rPr>
          <w:rFonts w:eastAsia="Times New Roman" w:cstheme="minorHAnsi"/>
          <w:color w:val="000000" w:themeColor="text1"/>
          <w:sz w:val="28"/>
          <w:szCs w:val="28"/>
          <w:lang w:eastAsia="en-AU"/>
        </w:rPr>
      </w:pPr>
      <w:r w:rsidRPr="001F29BD">
        <w:rPr>
          <w:rFonts w:eastAsia="Times New Roman" w:cstheme="minorHAnsi"/>
          <w:bCs/>
          <w:i/>
          <w:iCs/>
          <w:color w:val="000000" w:themeColor="text1"/>
          <w:sz w:val="28"/>
          <w:szCs w:val="28"/>
          <w:lang w:eastAsia="en-AU"/>
        </w:rPr>
        <w:t>DM= n</w:t>
      </w:r>
      <w:r w:rsidRPr="001F29BD">
        <w:rPr>
          <w:rFonts w:eastAsia="Times New Roman" w:cstheme="minorHAnsi"/>
          <w:bCs/>
          <w:i/>
          <w:iCs/>
          <w:color w:val="000000" w:themeColor="text1"/>
          <w:sz w:val="28"/>
          <w:szCs w:val="28"/>
          <w:vertAlign w:val="subscript"/>
          <w:lang w:eastAsia="en-AU"/>
        </w:rPr>
        <w:t>e</w:t>
      </w:r>
      <w:r w:rsidRPr="001F29BD">
        <w:rPr>
          <w:rFonts w:eastAsia="Times New Roman" w:cstheme="minorHAnsi"/>
          <w:bCs/>
          <w:i/>
          <w:iCs/>
          <w:color w:val="000000" w:themeColor="text1"/>
          <w:sz w:val="28"/>
          <w:szCs w:val="28"/>
          <w:lang w:eastAsia="en-AU"/>
        </w:rPr>
        <w:t> D</w:t>
      </w:r>
    </w:p>
    <w:p w:rsidR="00A753E7" w:rsidRPr="001F29BD" w:rsidRDefault="00A753E7" w:rsidP="00A753E7">
      <w:pPr>
        <w:spacing w:before="144" w:after="288" w:line="394" w:lineRule="atLeast"/>
        <w:jc w:val="center"/>
        <w:rPr>
          <w:rFonts w:eastAsia="Times New Roman" w:cstheme="minorHAnsi"/>
          <w:color w:val="000000" w:themeColor="text1"/>
          <w:sz w:val="28"/>
          <w:szCs w:val="28"/>
          <w:lang w:eastAsia="en-AU"/>
        </w:rPr>
      </w:pPr>
      <m:oMathPara>
        <m:oMath>
          <m:r>
            <w:rPr>
              <w:rFonts w:ascii="Cambria Math" w:eastAsia="Times New Roman" w:hAnsi="Cambria Math" w:cstheme="minorHAnsi"/>
              <w:color w:val="000000" w:themeColor="text1"/>
              <w:sz w:val="28"/>
              <w:szCs w:val="28"/>
              <w:lang w:eastAsia="en-AU"/>
            </w:rPr>
            <m:t>∴ D=</m:t>
          </m:r>
          <m:f>
            <m:fPr>
              <m:ctrlPr>
                <w:rPr>
                  <w:rFonts w:ascii="Cambria Math" w:eastAsia="Times New Roman" w:hAnsi="Cambria Math" w:cstheme="minorHAnsi"/>
                  <w:i/>
                  <w:color w:val="000000" w:themeColor="text1"/>
                  <w:sz w:val="28"/>
                  <w:szCs w:val="28"/>
                  <w:lang w:eastAsia="en-AU"/>
                </w:rPr>
              </m:ctrlPr>
            </m:fPr>
            <m:num>
              <m:r>
                <w:rPr>
                  <w:rFonts w:ascii="Cambria Math" w:eastAsia="Times New Roman" w:hAnsi="Cambria Math" w:cstheme="minorHAnsi"/>
                  <w:color w:val="000000" w:themeColor="text1"/>
                  <w:sz w:val="28"/>
                  <w:szCs w:val="28"/>
                  <w:lang w:eastAsia="en-AU"/>
                </w:rPr>
                <m:t>DM</m:t>
              </m:r>
            </m:num>
            <m:den>
              <m:sSub>
                <m:sSubPr>
                  <m:ctrlPr>
                    <w:rPr>
                      <w:rFonts w:ascii="Cambria Math" w:eastAsia="Times New Roman" w:hAnsi="Cambria Math" w:cstheme="minorHAnsi"/>
                      <w:i/>
                      <w:color w:val="000000" w:themeColor="text1"/>
                      <w:sz w:val="28"/>
                      <w:szCs w:val="28"/>
                      <w:lang w:eastAsia="en-AU"/>
                    </w:rPr>
                  </m:ctrlPr>
                </m:sSubPr>
                <m:e>
                  <m:r>
                    <w:rPr>
                      <w:rFonts w:ascii="Cambria Math" w:eastAsia="Times New Roman" w:hAnsi="Cambria Math" w:cstheme="minorHAnsi"/>
                      <w:color w:val="000000" w:themeColor="text1"/>
                      <w:sz w:val="28"/>
                      <w:szCs w:val="28"/>
                      <w:lang w:eastAsia="en-AU"/>
                    </w:rPr>
                    <m:t>n</m:t>
                  </m:r>
                </m:e>
                <m:sub>
                  <m:r>
                    <w:rPr>
                      <w:rFonts w:ascii="Cambria Math" w:eastAsia="Times New Roman" w:hAnsi="Cambria Math" w:cstheme="minorHAnsi"/>
                      <w:color w:val="000000" w:themeColor="text1"/>
                      <w:sz w:val="28"/>
                      <w:szCs w:val="28"/>
                      <w:lang w:eastAsia="en-AU"/>
                    </w:rPr>
                    <m:t>e</m:t>
                  </m:r>
                </m:sub>
              </m:sSub>
            </m:den>
          </m:f>
        </m:oMath>
      </m:oMathPara>
    </w:p>
    <w:p w:rsidR="001F013D" w:rsidRDefault="002E3176" w:rsidP="001B58DD">
      <w:pPr>
        <w:rPr>
          <w:rFonts w:eastAsia="Times New Roman" w:cstheme="minorHAnsi"/>
          <w:color w:val="000000" w:themeColor="text1"/>
          <w:sz w:val="24"/>
          <w:szCs w:val="24"/>
          <w:lang w:eastAsia="en-AU"/>
        </w:rPr>
      </w:pPr>
      <w:r>
        <w:rPr>
          <w:rFonts w:eastAsia="Times New Roman" w:cstheme="minorHAnsi"/>
          <w:color w:val="000000" w:themeColor="text1"/>
          <w:sz w:val="24"/>
          <w:szCs w:val="24"/>
          <w:lang w:eastAsia="en-AU"/>
        </w:rPr>
        <w:t>[</w:t>
      </w:r>
      <w:r w:rsidR="001B58DD">
        <w:rPr>
          <w:rFonts w:eastAsia="Times New Roman" w:cstheme="minorHAnsi"/>
          <w:color w:val="000000" w:themeColor="text1"/>
          <w:sz w:val="24"/>
          <w:szCs w:val="24"/>
          <w:lang w:eastAsia="en-AU"/>
        </w:rPr>
        <w:t>*</w:t>
      </w:r>
      <w:r>
        <w:rPr>
          <w:rFonts w:eastAsia="Times New Roman" w:cstheme="minorHAnsi"/>
          <w:color w:val="000000" w:themeColor="text1"/>
          <w:sz w:val="24"/>
          <w:szCs w:val="24"/>
          <w:lang w:eastAsia="en-AU"/>
        </w:rPr>
        <w:t xml:space="preserve">Note: </w:t>
      </w:r>
      <w:r w:rsidR="00B54A38">
        <w:rPr>
          <w:rFonts w:eastAsia="Times New Roman" w:cstheme="minorHAnsi"/>
          <w:color w:val="000000" w:themeColor="text1"/>
          <w:sz w:val="24"/>
          <w:szCs w:val="24"/>
          <w:lang w:eastAsia="en-AU"/>
        </w:rPr>
        <w:t>For t</w:t>
      </w:r>
      <w:r w:rsidR="00F61546">
        <w:rPr>
          <w:rFonts w:eastAsia="Times New Roman" w:cstheme="minorHAnsi"/>
          <w:color w:val="000000" w:themeColor="text1"/>
          <w:sz w:val="24"/>
          <w:szCs w:val="24"/>
          <w:lang w:eastAsia="en-AU"/>
        </w:rPr>
        <w:t>he following activities,</w:t>
      </w:r>
      <w:r w:rsidR="00B54A38">
        <w:rPr>
          <w:rFonts w:eastAsia="Times New Roman" w:cstheme="minorHAnsi"/>
          <w:color w:val="000000" w:themeColor="text1"/>
          <w:sz w:val="24"/>
          <w:szCs w:val="24"/>
          <w:lang w:eastAsia="en-AU"/>
        </w:rPr>
        <w:t xml:space="preserve"> a mean electron density value</w:t>
      </w:r>
      <w:r w:rsidR="001C7945">
        <w:rPr>
          <w:rFonts w:eastAsia="Times New Roman" w:cstheme="minorHAnsi"/>
          <w:color w:val="000000" w:themeColor="text1"/>
          <w:sz w:val="24"/>
          <w:szCs w:val="24"/>
          <w:lang w:eastAsia="en-AU"/>
        </w:rPr>
        <w:t xml:space="preserve"> </w:t>
      </w:r>
      <w:proofErr w:type="gramStart"/>
      <w:r w:rsidR="001C7945">
        <w:rPr>
          <w:rFonts w:eastAsia="Times New Roman" w:cstheme="minorHAnsi"/>
          <w:color w:val="000000" w:themeColor="text1"/>
          <w:sz w:val="24"/>
          <w:szCs w:val="24"/>
          <w:lang w:eastAsia="en-AU"/>
        </w:rPr>
        <w:t>of</w:t>
      </w:r>
      <w:r w:rsidR="00B54A38">
        <w:rPr>
          <w:rFonts w:eastAsia="Times New Roman" w:cstheme="minorHAnsi"/>
          <w:color w:val="000000" w:themeColor="text1"/>
          <w:sz w:val="24"/>
          <w:szCs w:val="24"/>
          <w:lang w:eastAsia="en-AU"/>
        </w:rPr>
        <w:t xml:space="preserve"> </w:t>
      </w:r>
      <w:r w:rsidR="00FB2938">
        <w:rPr>
          <w:rFonts w:eastAsia="Times New Roman" w:cstheme="minorHAnsi"/>
          <w:color w:val="000000" w:themeColor="text1"/>
          <w:sz w:val="24"/>
          <w:szCs w:val="24"/>
          <w:lang w:eastAsia="en-AU"/>
        </w:rPr>
        <w:t>0.017</w:t>
      </w:r>
      <w:r w:rsidR="00B54A38">
        <w:rPr>
          <w:rFonts w:eastAsia="Times New Roman" w:cstheme="minorHAnsi"/>
          <w:color w:val="000000" w:themeColor="text1"/>
          <w:sz w:val="24"/>
          <w:szCs w:val="24"/>
          <w:lang w:eastAsia="en-AU"/>
        </w:rPr>
        <w:t xml:space="preserve"> cm</w:t>
      </w:r>
      <w:r w:rsidR="00B54A38" w:rsidRPr="00B54A38">
        <w:rPr>
          <w:rFonts w:eastAsia="Times New Roman" w:cstheme="minorHAnsi"/>
          <w:color w:val="000000" w:themeColor="text1"/>
          <w:sz w:val="24"/>
          <w:szCs w:val="24"/>
          <w:vertAlign w:val="superscript"/>
          <w:lang w:eastAsia="en-AU"/>
        </w:rPr>
        <w:t>-3</w:t>
      </w:r>
      <w:r w:rsidR="001C7945">
        <w:rPr>
          <w:rFonts w:eastAsia="Times New Roman" w:cstheme="minorHAnsi"/>
          <w:color w:val="000000" w:themeColor="text1"/>
          <w:sz w:val="24"/>
          <w:szCs w:val="24"/>
          <w:vertAlign w:val="superscript"/>
          <w:lang w:eastAsia="en-AU"/>
        </w:rPr>
        <w:t xml:space="preserve"> </w:t>
      </w:r>
      <w:r w:rsidR="001C7945">
        <w:rPr>
          <w:rFonts w:eastAsia="Times New Roman" w:cstheme="minorHAnsi"/>
          <w:color w:val="000000" w:themeColor="text1"/>
          <w:sz w:val="24"/>
          <w:szCs w:val="24"/>
          <w:lang w:eastAsia="en-AU"/>
        </w:rPr>
        <w:t xml:space="preserve">for </w:t>
      </w:r>
      <w:r w:rsidR="001C7945" w:rsidRPr="00440F7A">
        <w:rPr>
          <w:rFonts w:eastAsia="Times New Roman" w:cstheme="minorHAnsi"/>
          <w:color w:val="000000" w:themeColor="text1"/>
          <w:sz w:val="32"/>
          <w:szCs w:val="32"/>
          <w:lang w:eastAsia="en-AU"/>
        </w:rPr>
        <w:t>n</w:t>
      </w:r>
      <w:r w:rsidR="001C7945" w:rsidRPr="00440F7A">
        <w:rPr>
          <w:rFonts w:eastAsia="Times New Roman" w:cstheme="minorHAnsi"/>
          <w:color w:val="000000" w:themeColor="text1"/>
          <w:sz w:val="32"/>
          <w:szCs w:val="32"/>
          <w:vertAlign w:val="subscript"/>
          <w:lang w:eastAsia="en-AU"/>
        </w:rPr>
        <w:t>e</w:t>
      </w:r>
      <w:proofErr w:type="gramEnd"/>
      <w:r w:rsidR="001C7945" w:rsidRPr="00440F7A">
        <w:rPr>
          <w:rFonts w:eastAsia="Times New Roman" w:cstheme="minorHAnsi"/>
          <w:color w:val="000000" w:themeColor="text1"/>
          <w:sz w:val="32"/>
          <w:szCs w:val="32"/>
          <w:lang w:eastAsia="en-AU"/>
        </w:rPr>
        <w:t xml:space="preserve"> </w:t>
      </w:r>
      <w:r>
        <w:rPr>
          <w:rFonts w:eastAsia="Times New Roman" w:cstheme="minorHAnsi"/>
          <w:color w:val="000000" w:themeColor="text1"/>
          <w:sz w:val="24"/>
          <w:szCs w:val="24"/>
          <w:lang w:eastAsia="en-AU"/>
        </w:rPr>
        <w:t>has been used]</w:t>
      </w:r>
    </w:p>
    <w:p w:rsidR="00967AB7" w:rsidRPr="00967AB7" w:rsidRDefault="00967AB7" w:rsidP="001F013D">
      <w:pPr>
        <w:spacing w:before="144" w:after="288" w:line="394" w:lineRule="atLeast"/>
        <w:rPr>
          <w:rFonts w:eastAsia="Times New Roman" w:cstheme="minorHAnsi"/>
          <w:b/>
          <w:color w:val="000000" w:themeColor="text1"/>
          <w:sz w:val="24"/>
          <w:szCs w:val="24"/>
          <w:lang w:eastAsia="en-AU"/>
        </w:rPr>
      </w:pPr>
      <w:r>
        <w:rPr>
          <w:rFonts w:eastAsia="Times New Roman" w:cstheme="minorHAnsi"/>
          <w:b/>
          <w:color w:val="000000" w:themeColor="text1"/>
          <w:sz w:val="24"/>
          <w:szCs w:val="24"/>
          <w:lang w:eastAsia="en-AU"/>
        </w:rPr>
        <w:t>Procedure</w:t>
      </w:r>
    </w:p>
    <w:p w:rsidR="00BE2EA8" w:rsidRPr="00946AC7" w:rsidRDefault="00BE2EA8" w:rsidP="00BE2EA8">
      <w:pPr>
        <w:pStyle w:val="ListParagraph"/>
        <w:numPr>
          <w:ilvl w:val="0"/>
          <w:numId w:val="9"/>
        </w:numPr>
        <w:rPr>
          <w:b/>
          <w:sz w:val="24"/>
          <w:szCs w:val="24"/>
        </w:rPr>
      </w:pPr>
      <w:r w:rsidRPr="005F121B">
        <w:rPr>
          <w:sz w:val="24"/>
          <w:szCs w:val="24"/>
        </w:rPr>
        <w:t xml:space="preserve">Open the excel spread-sheet file entitled </w:t>
      </w:r>
      <w:r w:rsidR="000F15D5">
        <w:rPr>
          <w:b/>
          <w:i/>
          <w:sz w:val="24"/>
          <w:szCs w:val="24"/>
        </w:rPr>
        <w:t>Pulsar catalogue</w:t>
      </w:r>
    </w:p>
    <w:p w:rsidR="00BE2EA8" w:rsidRPr="005F121B" w:rsidRDefault="00BE2EA8" w:rsidP="00BE2EA8">
      <w:pPr>
        <w:pStyle w:val="ListParagraph"/>
        <w:rPr>
          <w:b/>
          <w:sz w:val="24"/>
          <w:szCs w:val="24"/>
        </w:rPr>
      </w:pPr>
    </w:p>
    <w:p w:rsidR="00BE2EA8" w:rsidRPr="00946AC7" w:rsidRDefault="00BE2EA8" w:rsidP="00BE2EA8">
      <w:pPr>
        <w:rPr>
          <w:sz w:val="24"/>
          <w:szCs w:val="24"/>
        </w:rPr>
      </w:pPr>
      <w:r>
        <w:rPr>
          <w:b/>
          <w:sz w:val="24"/>
          <w:szCs w:val="24"/>
        </w:rPr>
        <w:lastRenderedPageBreak/>
        <w:t xml:space="preserve">       2.   </w:t>
      </w:r>
      <w:r w:rsidRPr="00946AC7">
        <w:rPr>
          <w:sz w:val="24"/>
          <w:szCs w:val="24"/>
        </w:rPr>
        <w:t>(</w:t>
      </w:r>
      <w:proofErr w:type="gramStart"/>
      <w:r w:rsidRPr="00946AC7">
        <w:rPr>
          <w:sz w:val="24"/>
          <w:szCs w:val="24"/>
        </w:rPr>
        <w:t>a</w:t>
      </w:r>
      <w:proofErr w:type="gramEnd"/>
      <w:r w:rsidRPr="00946AC7">
        <w:rPr>
          <w:sz w:val="24"/>
          <w:szCs w:val="24"/>
        </w:rPr>
        <w:t>)</w:t>
      </w:r>
      <w:r w:rsidRPr="00946AC7">
        <w:rPr>
          <w:sz w:val="24"/>
          <w:szCs w:val="24"/>
        </w:rPr>
        <w:tab/>
        <w:t>In cell</w:t>
      </w:r>
      <w:r w:rsidR="00491F3C">
        <w:rPr>
          <w:sz w:val="24"/>
          <w:szCs w:val="24"/>
        </w:rPr>
        <w:t xml:space="preserve"> I</w:t>
      </w:r>
      <w:r w:rsidRPr="00946AC7">
        <w:rPr>
          <w:sz w:val="24"/>
          <w:szCs w:val="24"/>
        </w:rPr>
        <w:t>1 Tpye “</w:t>
      </w:r>
      <w:r w:rsidRPr="009C227A">
        <w:rPr>
          <w:b/>
          <w:sz w:val="24"/>
          <w:szCs w:val="24"/>
        </w:rPr>
        <w:t>P</w:t>
      </w:r>
      <w:r>
        <w:rPr>
          <w:b/>
          <w:sz w:val="24"/>
          <w:szCs w:val="24"/>
        </w:rPr>
        <w:t>ulsar distances</w:t>
      </w:r>
      <w:r w:rsidR="00565B7B">
        <w:rPr>
          <w:b/>
          <w:sz w:val="24"/>
          <w:szCs w:val="24"/>
        </w:rPr>
        <w:t xml:space="preserve"> (pc)</w:t>
      </w:r>
      <w:r w:rsidR="009C227A">
        <w:rPr>
          <w:b/>
          <w:sz w:val="24"/>
          <w:szCs w:val="24"/>
        </w:rPr>
        <w:t>”</w:t>
      </w:r>
      <w:r w:rsidRPr="00946AC7">
        <w:rPr>
          <w:sz w:val="24"/>
          <w:szCs w:val="24"/>
        </w:rPr>
        <w:t xml:space="preserve"> then press </w:t>
      </w:r>
      <w:r w:rsidRPr="00946AC7">
        <w:rPr>
          <w:b/>
          <w:sz w:val="24"/>
          <w:szCs w:val="24"/>
        </w:rPr>
        <w:t>ENTER</w:t>
      </w:r>
      <w:r w:rsidRPr="00946AC7">
        <w:rPr>
          <w:sz w:val="24"/>
          <w:szCs w:val="24"/>
        </w:rPr>
        <w:t>.</w:t>
      </w:r>
    </w:p>
    <w:p w:rsidR="00BE2EA8" w:rsidRDefault="00BE2EA8" w:rsidP="00BE2EA8">
      <w:pPr>
        <w:pStyle w:val="ListParagraph"/>
        <w:rPr>
          <w:sz w:val="24"/>
          <w:szCs w:val="24"/>
        </w:rPr>
      </w:pPr>
    </w:p>
    <w:p w:rsidR="00BE2EA8" w:rsidRDefault="00491F3C" w:rsidP="00BE2EA8">
      <w:pPr>
        <w:pStyle w:val="ListParagraph"/>
        <w:rPr>
          <w:b/>
          <w:sz w:val="24"/>
          <w:szCs w:val="24"/>
        </w:rPr>
      </w:pPr>
      <w:r>
        <w:rPr>
          <w:sz w:val="24"/>
          <w:szCs w:val="24"/>
        </w:rPr>
        <w:t>(b)</w:t>
      </w:r>
      <w:r>
        <w:rPr>
          <w:sz w:val="24"/>
          <w:szCs w:val="24"/>
        </w:rPr>
        <w:tab/>
        <w:t xml:space="preserve"> In cell I</w:t>
      </w:r>
      <w:r w:rsidR="00BE2EA8">
        <w:rPr>
          <w:sz w:val="24"/>
          <w:szCs w:val="24"/>
        </w:rPr>
        <w:t xml:space="preserve">2, Type the formula “ </w:t>
      </w:r>
      <w:r w:rsidR="00BE2EA8">
        <w:rPr>
          <w:b/>
          <w:sz w:val="24"/>
          <w:szCs w:val="24"/>
        </w:rPr>
        <w:t xml:space="preserve">=D2/0.017”  </w:t>
      </w:r>
      <w:r w:rsidR="00BE2EA8" w:rsidRPr="00767FD6">
        <w:rPr>
          <w:sz w:val="24"/>
          <w:szCs w:val="24"/>
        </w:rPr>
        <w:t>then press</w:t>
      </w:r>
      <w:r w:rsidR="00BE2EA8">
        <w:rPr>
          <w:b/>
          <w:sz w:val="24"/>
          <w:szCs w:val="24"/>
        </w:rPr>
        <w:t xml:space="preserve"> ENTER</w:t>
      </w:r>
    </w:p>
    <w:p w:rsidR="00BE2EA8" w:rsidRDefault="00BE2EA8" w:rsidP="00BE2EA8">
      <w:pPr>
        <w:pStyle w:val="ListParagraph"/>
        <w:rPr>
          <w:b/>
          <w:sz w:val="24"/>
          <w:szCs w:val="24"/>
        </w:rPr>
      </w:pPr>
    </w:p>
    <w:p w:rsidR="00BE2EA8" w:rsidRDefault="00BE2EA8" w:rsidP="00BE2EA8">
      <w:pPr>
        <w:pStyle w:val="ListParagraph"/>
        <w:rPr>
          <w:sz w:val="24"/>
          <w:szCs w:val="24"/>
        </w:rPr>
      </w:pPr>
      <w:r w:rsidRPr="00946AC7">
        <w:rPr>
          <w:sz w:val="24"/>
          <w:szCs w:val="24"/>
        </w:rPr>
        <w:t xml:space="preserve">(c) </w:t>
      </w:r>
      <w:r>
        <w:rPr>
          <w:sz w:val="24"/>
          <w:szCs w:val="24"/>
        </w:rPr>
        <w:tab/>
        <w:t xml:space="preserve"> Copy and fill down by dragging the</w:t>
      </w:r>
      <w:r w:rsidR="00491F3C">
        <w:rPr>
          <w:sz w:val="24"/>
          <w:szCs w:val="24"/>
        </w:rPr>
        <w:t xml:space="preserve"> cell I</w:t>
      </w:r>
      <w:r>
        <w:rPr>
          <w:sz w:val="24"/>
          <w:szCs w:val="24"/>
        </w:rPr>
        <w:t>2 to the bottom of the table.</w:t>
      </w:r>
    </w:p>
    <w:p w:rsidR="003A27C6" w:rsidRDefault="003A27C6" w:rsidP="00BE2EA8">
      <w:pPr>
        <w:pStyle w:val="ListParagraph"/>
        <w:rPr>
          <w:sz w:val="24"/>
          <w:szCs w:val="24"/>
        </w:rPr>
      </w:pPr>
    </w:p>
    <w:p w:rsidR="003A27C6" w:rsidRDefault="00491F3C" w:rsidP="00BE2EA8">
      <w:pPr>
        <w:pStyle w:val="ListParagraph"/>
        <w:rPr>
          <w:sz w:val="24"/>
          <w:szCs w:val="24"/>
        </w:rPr>
      </w:pPr>
      <w:r>
        <w:rPr>
          <w:noProof/>
          <w:sz w:val="24"/>
          <w:szCs w:val="24"/>
        </w:rPr>
        <w:drawing>
          <wp:inline distT="0" distB="0" distL="0" distR="0" wp14:anchorId="0AF0EE33" wp14:editId="57EEE215">
            <wp:extent cx="9096375" cy="3562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96375" cy="3562350"/>
                    </a:xfrm>
                    <a:prstGeom prst="rect">
                      <a:avLst/>
                    </a:prstGeom>
                    <a:noFill/>
                    <a:ln>
                      <a:noFill/>
                    </a:ln>
                  </pic:spPr>
                </pic:pic>
              </a:graphicData>
            </a:graphic>
          </wp:inline>
        </w:drawing>
      </w:r>
    </w:p>
    <w:p w:rsidR="001B58DD" w:rsidRDefault="001B58DD" w:rsidP="00E02B3B">
      <w:pPr>
        <w:rPr>
          <w:b/>
          <w:sz w:val="24"/>
          <w:szCs w:val="24"/>
        </w:rPr>
      </w:pPr>
    </w:p>
    <w:p w:rsidR="007E43CF" w:rsidRDefault="007E43CF" w:rsidP="00E02B3B">
      <w:pPr>
        <w:rPr>
          <w:b/>
          <w:sz w:val="24"/>
          <w:szCs w:val="24"/>
        </w:rPr>
      </w:pPr>
      <w:r w:rsidRPr="007E43CF">
        <w:rPr>
          <w:b/>
          <w:sz w:val="24"/>
          <w:szCs w:val="24"/>
        </w:rPr>
        <w:t>Questions</w:t>
      </w:r>
    </w:p>
    <w:p w:rsidR="00491F3C" w:rsidRPr="00491F3C" w:rsidRDefault="00491F3C" w:rsidP="00491F3C">
      <w:pPr>
        <w:ind w:firstLine="360"/>
        <w:rPr>
          <w:sz w:val="24"/>
          <w:szCs w:val="24"/>
        </w:rPr>
      </w:pPr>
      <w:r w:rsidRPr="00491F3C">
        <w:rPr>
          <w:b/>
          <w:sz w:val="24"/>
          <w:szCs w:val="24"/>
        </w:rPr>
        <w:t>1.</w:t>
      </w:r>
      <w:r w:rsidRPr="00491F3C">
        <w:rPr>
          <w:b/>
          <w:sz w:val="24"/>
          <w:szCs w:val="24"/>
        </w:rPr>
        <w:tab/>
      </w:r>
      <w:r w:rsidRPr="00491F3C">
        <w:rPr>
          <w:sz w:val="24"/>
          <w:szCs w:val="24"/>
        </w:rPr>
        <w:t>What is the nearest pulsar to Earth? Include the J name, distance in parsecs and light years. [Note: one parsec = 3.26 light years]</w:t>
      </w:r>
    </w:p>
    <w:p w:rsidR="00491F3C" w:rsidRDefault="00491F3C" w:rsidP="00491F3C">
      <w:pPr>
        <w:pStyle w:val="ListParagraph"/>
        <w:rPr>
          <w:sz w:val="24"/>
          <w:szCs w:val="24"/>
        </w:rPr>
      </w:pPr>
    </w:p>
    <w:p w:rsidR="00491F3C" w:rsidRDefault="00491F3C" w:rsidP="00491F3C">
      <w:pPr>
        <w:pStyle w:val="ListParagraph"/>
        <w:numPr>
          <w:ilvl w:val="0"/>
          <w:numId w:val="9"/>
        </w:numPr>
        <w:rPr>
          <w:sz w:val="24"/>
          <w:szCs w:val="24"/>
        </w:rPr>
      </w:pPr>
      <w:r>
        <w:rPr>
          <w:sz w:val="24"/>
          <w:szCs w:val="24"/>
        </w:rPr>
        <w:t>What is the most distant pulsar from Earth? Include the J name, distance in parsecs and light years.</w:t>
      </w:r>
    </w:p>
    <w:p w:rsidR="00491F3C" w:rsidRPr="00491F3C" w:rsidRDefault="00491F3C" w:rsidP="00491F3C">
      <w:pPr>
        <w:pStyle w:val="ListParagraph"/>
        <w:rPr>
          <w:sz w:val="24"/>
          <w:szCs w:val="24"/>
        </w:rPr>
      </w:pPr>
    </w:p>
    <w:p w:rsidR="00491F3C" w:rsidRPr="001B58DD" w:rsidRDefault="00491F3C" w:rsidP="00E02B3B">
      <w:pPr>
        <w:pStyle w:val="ListParagraph"/>
        <w:numPr>
          <w:ilvl w:val="0"/>
          <w:numId w:val="9"/>
        </w:numPr>
        <w:rPr>
          <w:b/>
          <w:sz w:val="24"/>
          <w:szCs w:val="24"/>
        </w:rPr>
      </w:pPr>
      <w:r w:rsidRPr="001B58DD">
        <w:rPr>
          <w:sz w:val="24"/>
          <w:szCs w:val="24"/>
        </w:rPr>
        <w:t>What is the nearest millisecond pulsar to Earth? Include the J name, distance in parsecs and light years.</w:t>
      </w:r>
    </w:p>
    <w:p w:rsidR="001B58DD" w:rsidRPr="001B58DD" w:rsidRDefault="001B58DD" w:rsidP="001B58DD">
      <w:pPr>
        <w:pStyle w:val="ListParagraph"/>
        <w:rPr>
          <w:b/>
          <w:sz w:val="24"/>
          <w:szCs w:val="24"/>
        </w:rPr>
      </w:pPr>
    </w:p>
    <w:p w:rsidR="007E43CF" w:rsidRPr="00491F3C" w:rsidRDefault="007E43CF" w:rsidP="00491F3C">
      <w:pPr>
        <w:pStyle w:val="ListParagraph"/>
        <w:numPr>
          <w:ilvl w:val="0"/>
          <w:numId w:val="9"/>
        </w:numPr>
        <w:rPr>
          <w:b/>
          <w:sz w:val="24"/>
          <w:szCs w:val="24"/>
        </w:rPr>
      </w:pPr>
      <w:r w:rsidRPr="00491F3C">
        <w:rPr>
          <w:sz w:val="24"/>
          <w:szCs w:val="24"/>
        </w:rPr>
        <w:t xml:space="preserve">Two globular clusters have been quite fruitful in producing millisecond pulsars with periods between 2 and 6 milliseconds. The first globular cluster </w:t>
      </w:r>
      <w:r w:rsidR="007C7C0A" w:rsidRPr="00491F3C">
        <w:rPr>
          <w:sz w:val="24"/>
          <w:szCs w:val="24"/>
        </w:rPr>
        <w:t xml:space="preserve">is </w:t>
      </w:r>
      <w:r w:rsidRPr="00491F3C">
        <w:rPr>
          <w:sz w:val="24"/>
          <w:szCs w:val="24"/>
        </w:rPr>
        <w:t xml:space="preserve">47 </w:t>
      </w:r>
      <w:proofErr w:type="spellStart"/>
      <w:r w:rsidRPr="00491F3C">
        <w:rPr>
          <w:sz w:val="24"/>
          <w:szCs w:val="24"/>
        </w:rPr>
        <w:t>Tucanae</w:t>
      </w:r>
      <w:proofErr w:type="spellEnd"/>
      <w:r w:rsidRPr="00491F3C">
        <w:rPr>
          <w:sz w:val="24"/>
          <w:szCs w:val="24"/>
        </w:rPr>
        <w:t xml:space="preserve"> </w:t>
      </w:r>
      <w:r w:rsidR="007C7C0A" w:rsidRPr="00491F3C">
        <w:rPr>
          <w:sz w:val="24"/>
          <w:szCs w:val="24"/>
        </w:rPr>
        <w:t>which has</w:t>
      </w:r>
      <w:r w:rsidRPr="00491F3C">
        <w:rPr>
          <w:sz w:val="24"/>
          <w:szCs w:val="24"/>
        </w:rPr>
        <w:t xml:space="preserve"> several pulsars with a similar d</w:t>
      </w:r>
      <w:r w:rsidR="00565B7B">
        <w:rPr>
          <w:sz w:val="24"/>
          <w:szCs w:val="24"/>
        </w:rPr>
        <w:t>ispersion measure,</w:t>
      </w:r>
      <w:r w:rsidRPr="00491F3C">
        <w:rPr>
          <w:sz w:val="24"/>
          <w:szCs w:val="24"/>
        </w:rPr>
        <w:t xml:space="preserve"> just over 24 pc cm</w:t>
      </w:r>
      <w:r w:rsidRPr="00491F3C">
        <w:rPr>
          <w:sz w:val="24"/>
          <w:szCs w:val="24"/>
          <w:vertAlign w:val="superscript"/>
        </w:rPr>
        <w:t>-3</w:t>
      </w:r>
      <w:r w:rsidRPr="00491F3C">
        <w:rPr>
          <w:sz w:val="24"/>
          <w:szCs w:val="24"/>
        </w:rPr>
        <w:t>.</w:t>
      </w:r>
    </w:p>
    <w:p w:rsidR="007E43CF" w:rsidRDefault="007E43CF" w:rsidP="007E43CF">
      <w:pPr>
        <w:pStyle w:val="ListParagraph"/>
        <w:rPr>
          <w:sz w:val="24"/>
          <w:szCs w:val="24"/>
        </w:rPr>
      </w:pPr>
      <w:r>
        <w:rPr>
          <w:sz w:val="24"/>
          <w:szCs w:val="24"/>
        </w:rPr>
        <w:t xml:space="preserve">Use the </w:t>
      </w:r>
      <w:r w:rsidRPr="007E43CF">
        <w:rPr>
          <w:b/>
          <w:sz w:val="24"/>
          <w:szCs w:val="24"/>
        </w:rPr>
        <w:t>data/sort</w:t>
      </w:r>
      <w:r>
        <w:rPr>
          <w:b/>
          <w:sz w:val="24"/>
          <w:szCs w:val="24"/>
        </w:rPr>
        <w:t xml:space="preserve"> </w:t>
      </w:r>
      <w:r w:rsidRPr="007E43CF">
        <w:rPr>
          <w:sz w:val="24"/>
          <w:szCs w:val="24"/>
        </w:rPr>
        <w:t>function</w:t>
      </w:r>
      <w:r w:rsidR="00A51F38">
        <w:rPr>
          <w:sz w:val="24"/>
          <w:szCs w:val="24"/>
        </w:rPr>
        <w:t xml:space="preserve"> in the excel spread</w:t>
      </w:r>
      <w:r w:rsidR="0060481E">
        <w:rPr>
          <w:sz w:val="24"/>
          <w:szCs w:val="24"/>
        </w:rPr>
        <w:t>-</w:t>
      </w:r>
      <w:r w:rsidR="00A51F38">
        <w:rPr>
          <w:sz w:val="24"/>
          <w:szCs w:val="24"/>
        </w:rPr>
        <w:t>sheet</w:t>
      </w:r>
      <w:r>
        <w:rPr>
          <w:sz w:val="24"/>
          <w:szCs w:val="24"/>
        </w:rPr>
        <w:t xml:space="preserve"> to group the dispersion measures from smallest to largest. Determine the J-names of</w:t>
      </w:r>
      <w:r w:rsidR="00A51F38">
        <w:rPr>
          <w:sz w:val="24"/>
          <w:szCs w:val="24"/>
        </w:rPr>
        <w:t xml:space="preserve"> the pulsars which reside in this</w:t>
      </w:r>
      <w:r>
        <w:rPr>
          <w:sz w:val="24"/>
          <w:szCs w:val="24"/>
        </w:rPr>
        <w:t xml:space="preserve"> globular cluster. [Note the J names will have the same digits in right ascension and declination; the only difference will be the last letter of the pulsar</w:t>
      </w:r>
      <w:r w:rsidR="00AE7EC2">
        <w:rPr>
          <w:sz w:val="24"/>
          <w:szCs w:val="24"/>
        </w:rPr>
        <w:t xml:space="preserve"> which is used to distinguish </w:t>
      </w:r>
      <w:r w:rsidR="00A51F38">
        <w:rPr>
          <w:sz w:val="24"/>
          <w:szCs w:val="24"/>
        </w:rPr>
        <w:t xml:space="preserve">between </w:t>
      </w:r>
      <w:r w:rsidR="00AE7EC2">
        <w:rPr>
          <w:sz w:val="24"/>
          <w:szCs w:val="24"/>
        </w:rPr>
        <w:t>each pulsar</w:t>
      </w:r>
      <w:r>
        <w:rPr>
          <w:sz w:val="24"/>
          <w:szCs w:val="24"/>
        </w:rPr>
        <w:t>]</w:t>
      </w:r>
    </w:p>
    <w:p w:rsidR="00A51F38" w:rsidRDefault="00A51F38" w:rsidP="007E43CF">
      <w:pPr>
        <w:pStyle w:val="ListParagraph"/>
        <w:rPr>
          <w:sz w:val="24"/>
          <w:szCs w:val="24"/>
        </w:rPr>
      </w:pPr>
    </w:p>
    <w:p w:rsidR="00AE7EC2" w:rsidRDefault="0060481E" w:rsidP="00491F3C">
      <w:pPr>
        <w:pStyle w:val="ListParagraph"/>
        <w:numPr>
          <w:ilvl w:val="0"/>
          <w:numId w:val="9"/>
        </w:numPr>
        <w:rPr>
          <w:sz w:val="24"/>
          <w:szCs w:val="24"/>
        </w:rPr>
      </w:pPr>
      <w:r>
        <w:rPr>
          <w:sz w:val="24"/>
          <w:szCs w:val="24"/>
        </w:rPr>
        <w:t>Find another globular cluster that has several millisecond pulsars</w:t>
      </w:r>
      <w:r w:rsidRPr="0060481E">
        <w:rPr>
          <w:sz w:val="24"/>
          <w:szCs w:val="24"/>
        </w:rPr>
        <w:t xml:space="preserve"> </w:t>
      </w:r>
      <w:r>
        <w:rPr>
          <w:sz w:val="24"/>
          <w:szCs w:val="24"/>
        </w:rPr>
        <w:t>with periods between 2 and 6 milliseconds</w:t>
      </w:r>
      <w:r w:rsidR="007C7C0A">
        <w:rPr>
          <w:sz w:val="24"/>
          <w:szCs w:val="24"/>
        </w:rPr>
        <w:t xml:space="preserve">. List the J names of all </w:t>
      </w:r>
      <w:r w:rsidR="009C227A">
        <w:rPr>
          <w:sz w:val="24"/>
          <w:szCs w:val="24"/>
        </w:rPr>
        <w:t xml:space="preserve">millisecond </w:t>
      </w:r>
      <w:r w:rsidR="007C7C0A">
        <w:rPr>
          <w:sz w:val="24"/>
          <w:szCs w:val="24"/>
        </w:rPr>
        <w:t>pulsars in the cluster.</w:t>
      </w:r>
    </w:p>
    <w:p w:rsidR="001B58DD" w:rsidRDefault="00E032BF" w:rsidP="00E032BF">
      <w:pPr>
        <w:pStyle w:val="ListParagraph"/>
        <w:numPr>
          <w:ilvl w:val="0"/>
          <w:numId w:val="9"/>
        </w:numPr>
        <w:rPr>
          <w:sz w:val="24"/>
          <w:szCs w:val="24"/>
        </w:rPr>
      </w:pPr>
      <w:r w:rsidRPr="00E032BF">
        <w:rPr>
          <w:sz w:val="24"/>
          <w:szCs w:val="24"/>
        </w:rPr>
        <w:t xml:space="preserve">The </w:t>
      </w:r>
      <w:r>
        <w:rPr>
          <w:sz w:val="24"/>
          <w:szCs w:val="24"/>
        </w:rPr>
        <w:t>table below includes the dispersion measures of several pul</w:t>
      </w:r>
      <w:r w:rsidR="00FD760C">
        <w:rPr>
          <w:sz w:val="24"/>
          <w:szCs w:val="24"/>
        </w:rPr>
        <w:t>sars which may or may not have</w:t>
      </w:r>
      <w:r>
        <w:rPr>
          <w:sz w:val="24"/>
          <w:szCs w:val="24"/>
        </w:rPr>
        <w:t xml:space="preserve"> H II region</w:t>
      </w:r>
      <w:r w:rsidR="00196A17">
        <w:rPr>
          <w:sz w:val="24"/>
          <w:szCs w:val="24"/>
        </w:rPr>
        <w:t>s</w:t>
      </w:r>
      <w:r>
        <w:rPr>
          <w:sz w:val="24"/>
          <w:szCs w:val="24"/>
        </w:rPr>
        <w:t xml:space="preserve"> intersecting with the line of sight of an observer</w:t>
      </w:r>
      <w:r w:rsidR="00196A17">
        <w:rPr>
          <w:sz w:val="24"/>
          <w:szCs w:val="24"/>
        </w:rPr>
        <w:t xml:space="preserve"> on Earth</w:t>
      </w:r>
      <w:r>
        <w:rPr>
          <w:sz w:val="24"/>
          <w:szCs w:val="24"/>
        </w:rPr>
        <w:t>. The measured distances</w:t>
      </w:r>
      <w:r w:rsidR="00C6550C">
        <w:rPr>
          <w:sz w:val="24"/>
          <w:szCs w:val="24"/>
        </w:rPr>
        <w:t xml:space="preserve"> (in parsecs)</w:t>
      </w:r>
      <w:r>
        <w:rPr>
          <w:sz w:val="24"/>
          <w:szCs w:val="24"/>
        </w:rPr>
        <w:t xml:space="preserve"> have been determined via other</w:t>
      </w:r>
      <w:r w:rsidR="002E3176">
        <w:rPr>
          <w:sz w:val="24"/>
          <w:szCs w:val="24"/>
        </w:rPr>
        <w:t xml:space="preserve"> reliable</w:t>
      </w:r>
      <w:r>
        <w:rPr>
          <w:sz w:val="24"/>
          <w:szCs w:val="24"/>
        </w:rPr>
        <w:t xml:space="preserve"> methods. </w:t>
      </w:r>
    </w:p>
    <w:p w:rsidR="00196A17" w:rsidRDefault="00196A17" w:rsidP="00196A17">
      <w:pPr>
        <w:pStyle w:val="ListParagraph"/>
        <w:spacing w:before="144" w:after="288" w:line="394" w:lineRule="atLeast"/>
        <w:rPr>
          <w:rFonts w:eastAsia="Times New Roman" w:cstheme="minorHAnsi"/>
          <w:bCs/>
          <w:i/>
          <w:iCs/>
          <w:color w:val="000000" w:themeColor="text1"/>
          <w:sz w:val="28"/>
          <w:szCs w:val="28"/>
          <w:lang w:eastAsia="en-AU"/>
        </w:rPr>
      </w:pPr>
      <w:r w:rsidRPr="00AD3EF9">
        <w:rPr>
          <w:rFonts w:eastAsia="Times New Roman" w:cstheme="minorHAnsi"/>
          <w:bCs/>
          <w:iCs/>
          <w:color w:val="000000" w:themeColor="text1"/>
          <w:sz w:val="24"/>
          <w:szCs w:val="24"/>
          <w:lang w:eastAsia="en-AU"/>
        </w:rPr>
        <w:t>Determine the mean electron density for each pulsar</w:t>
      </w:r>
      <w:r w:rsidR="00440F7A">
        <w:rPr>
          <w:rFonts w:eastAsia="Times New Roman" w:cstheme="minorHAnsi"/>
          <w:bCs/>
          <w:iCs/>
          <w:color w:val="000000" w:themeColor="text1"/>
          <w:sz w:val="24"/>
          <w:szCs w:val="24"/>
          <w:lang w:eastAsia="en-AU"/>
        </w:rPr>
        <w:t xml:space="preserve"> and decide whether or not</w:t>
      </w:r>
      <w:r w:rsidRPr="00AD3EF9">
        <w:rPr>
          <w:rFonts w:eastAsia="Times New Roman" w:cstheme="minorHAnsi"/>
          <w:bCs/>
          <w:iCs/>
          <w:color w:val="000000" w:themeColor="text1"/>
          <w:sz w:val="24"/>
          <w:szCs w:val="24"/>
          <w:lang w:eastAsia="en-AU"/>
        </w:rPr>
        <w:t xml:space="preserve"> the mean electron density has been increased by the pulsar signal passing through </w:t>
      </w:r>
      <w:proofErr w:type="gramStart"/>
      <w:r w:rsidRPr="00AD3EF9">
        <w:rPr>
          <w:rFonts w:eastAsia="Times New Roman" w:cstheme="minorHAnsi"/>
          <w:bCs/>
          <w:iCs/>
          <w:color w:val="000000" w:themeColor="text1"/>
          <w:sz w:val="24"/>
          <w:szCs w:val="24"/>
          <w:lang w:eastAsia="en-AU"/>
        </w:rPr>
        <w:t>a</w:t>
      </w:r>
      <w:proofErr w:type="gramEnd"/>
      <w:r w:rsidRPr="00AD3EF9">
        <w:rPr>
          <w:rFonts w:eastAsia="Times New Roman" w:cstheme="minorHAnsi"/>
          <w:bCs/>
          <w:iCs/>
          <w:color w:val="000000" w:themeColor="text1"/>
          <w:sz w:val="24"/>
          <w:szCs w:val="24"/>
          <w:lang w:eastAsia="en-AU"/>
        </w:rPr>
        <w:t xml:space="preserve"> H II region. (Use the formula </w:t>
      </w:r>
      <w:r w:rsidRPr="00AD3EF9">
        <w:rPr>
          <w:rFonts w:eastAsia="Times New Roman" w:cstheme="minorHAnsi"/>
          <w:bCs/>
          <w:i/>
          <w:iCs/>
          <w:color w:val="000000" w:themeColor="text1"/>
          <w:sz w:val="28"/>
          <w:szCs w:val="28"/>
          <w:lang w:eastAsia="en-AU"/>
        </w:rPr>
        <w:t>DM= n</w:t>
      </w:r>
      <w:r w:rsidRPr="00AD3EF9">
        <w:rPr>
          <w:rFonts w:eastAsia="Times New Roman" w:cstheme="minorHAnsi"/>
          <w:bCs/>
          <w:i/>
          <w:iCs/>
          <w:color w:val="000000" w:themeColor="text1"/>
          <w:sz w:val="28"/>
          <w:szCs w:val="28"/>
          <w:vertAlign w:val="subscript"/>
          <w:lang w:eastAsia="en-AU"/>
        </w:rPr>
        <w:t>e</w:t>
      </w:r>
      <w:r w:rsidRPr="00AD3EF9">
        <w:rPr>
          <w:rFonts w:eastAsia="Times New Roman" w:cstheme="minorHAnsi"/>
          <w:bCs/>
          <w:i/>
          <w:iCs/>
          <w:color w:val="000000" w:themeColor="text1"/>
          <w:sz w:val="28"/>
          <w:szCs w:val="28"/>
          <w:lang w:eastAsia="en-AU"/>
        </w:rPr>
        <w:t> D)</w:t>
      </w:r>
    </w:p>
    <w:p w:rsidR="00FD760C" w:rsidRPr="00AD3EF9" w:rsidRDefault="00FD760C" w:rsidP="00196A17">
      <w:pPr>
        <w:pStyle w:val="ListParagraph"/>
        <w:spacing w:before="144" w:after="288" w:line="394" w:lineRule="atLeast"/>
        <w:rPr>
          <w:rFonts w:eastAsia="Times New Roman" w:cstheme="minorHAnsi"/>
          <w:color w:val="000000" w:themeColor="text1"/>
          <w:sz w:val="24"/>
          <w:szCs w:val="24"/>
          <w:lang w:eastAsia="en-AU"/>
        </w:rPr>
      </w:pPr>
    </w:p>
    <w:tbl>
      <w:tblPr>
        <w:tblStyle w:val="TableGrid"/>
        <w:tblW w:w="0" w:type="auto"/>
        <w:tblInd w:w="1217" w:type="dxa"/>
        <w:tblLook w:val="04A0" w:firstRow="1" w:lastRow="0" w:firstColumn="1" w:lastColumn="0" w:noHBand="0" w:noVBand="1"/>
      </w:tblPr>
      <w:tblGrid>
        <w:gridCol w:w="1812"/>
        <w:gridCol w:w="1615"/>
        <w:gridCol w:w="1985"/>
        <w:gridCol w:w="2348"/>
        <w:gridCol w:w="1551"/>
        <w:gridCol w:w="2268"/>
        <w:gridCol w:w="1346"/>
      </w:tblGrid>
      <w:tr w:rsidR="00FB2938" w:rsidTr="00E86022">
        <w:tc>
          <w:tcPr>
            <w:tcW w:w="1812" w:type="dxa"/>
          </w:tcPr>
          <w:p w:rsidR="00FB2938" w:rsidRDefault="00FB2938" w:rsidP="00AF4C23">
            <w:pPr>
              <w:pStyle w:val="ListParagraph"/>
              <w:ind w:left="0"/>
              <w:rPr>
                <w:sz w:val="24"/>
                <w:szCs w:val="24"/>
              </w:rPr>
            </w:pPr>
            <w:r>
              <w:rPr>
                <w:sz w:val="24"/>
                <w:szCs w:val="24"/>
              </w:rPr>
              <w:t>J-Name</w:t>
            </w:r>
          </w:p>
        </w:tc>
        <w:tc>
          <w:tcPr>
            <w:tcW w:w="1615" w:type="dxa"/>
          </w:tcPr>
          <w:p w:rsidR="00FB2938" w:rsidRDefault="00FB2938" w:rsidP="00AF4C23">
            <w:pPr>
              <w:pStyle w:val="ListParagraph"/>
              <w:ind w:left="0"/>
              <w:rPr>
                <w:sz w:val="24"/>
                <w:szCs w:val="24"/>
              </w:rPr>
            </w:pPr>
            <w:r>
              <w:rPr>
                <w:sz w:val="24"/>
                <w:szCs w:val="24"/>
              </w:rPr>
              <w:t>Period (seconds)</w:t>
            </w:r>
          </w:p>
        </w:tc>
        <w:tc>
          <w:tcPr>
            <w:tcW w:w="1985" w:type="dxa"/>
          </w:tcPr>
          <w:p w:rsidR="00FB2938" w:rsidRDefault="00FB2938" w:rsidP="00E032BF">
            <w:pPr>
              <w:pStyle w:val="ListParagraph"/>
              <w:ind w:left="0"/>
              <w:rPr>
                <w:sz w:val="24"/>
                <w:szCs w:val="24"/>
              </w:rPr>
            </w:pPr>
            <w:r>
              <w:rPr>
                <w:sz w:val="24"/>
                <w:szCs w:val="24"/>
              </w:rPr>
              <w:t>Period derivative</w:t>
            </w:r>
          </w:p>
          <w:p w:rsidR="00330A38" w:rsidRDefault="00330A38" w:rsidP="00E032BF">
            <w:pPr>
              <w:pStyle w:val="ListParagraph"/>
              <w:ind w:left="0"/>
              <w:rPr>
                <w:sz w:val="24"/>
                <w:szCs w:val="24"/>
              </w:rPr>
            </w:pPr>
            <w:r>
              <w:rPr>
                <w:sz w:val="24"/>
                <w:szCs w:val="24"/>
              </w:rPr>
              <w:t>(seconds)</w:t>
            </w:r>
          </w:p>
        </w:tc>
        <w:tc>
          <w:tcPr>
            <w:tcW w:w="2348" w:type="dxa"/>
          </w:tcPr>
          <w:p w:rsidR="00FB2938" w:rsidRDefault="00FB2938" w:rsidP="00AF4C23">
            <w:pPr>
              <w:pStyle w:val="ListParagraph"/>
              <w:ind w:left="0"/>
              <w:rPr>
                <w:sz w:val="24"/>
                <w:szCs w:val="24"/>
              </w:rPr>
            </w:pPr>
            <w:r>
              <w:rPr>
                <w:sz w:val="24"/>
                <w:szCs w:val="24"/>
              </w:rPr>
              <w:t>Dispersion measure</w:t>
            </w:r>
            <w:r w:rsidR="00330A38">
              <w:rPr>
                <w:sz w:val="24"/>
                <w:szCs w:val="24"/>
              </w:rPr>
              <w:t xml:space="preserve"> (pc cm</w:t>
            </w:r>
            <w:r w:rsidR="00330A38" w:rsidRPr="00330A38">
              <w:rPr>
                <w:sz w:val="24"/>
                <w:szCs w:val="24"/>
                <w:vertAlign w:val="superscript"/>
              </w:rPr>
              <w:t>-3</w:t>
            </w:r>
            <w:r w:rsidR="00330A38">
              <w:rPr>
                <w:sz w:val="24"/>
                <w:szCs w:val="24"/>
              </w:rPr>
              <w:t>)</w:t>
            </w:r>
          </w:p>
        </w:tc>
        <w:tc>
          <w:tcPr>
            <w:tcW w:w="1551" w:type="dxa"/>
          </w:tcPr>
          <w:p w:rsidR="00FB2938" w:rsidRDefault="00FB2938" w:rsidP="00AF4C23">
            <w:pPr>
              <w:pStyle w:val="ListParagraph"/>
              <w:ind w:left="0"/>
              <w:rPr>
                <w:sz w:val="24"/>
                <w:szCs w:val="24"/>
              </w:rPr>
            </w:pPr>
            <w:r>
              <w:rPr>
                <w:sz w:val="24"/>
                <w:szCs w:val="24"/>
              </w:rPr>
              <w:t>Distance (parsecs)</w:t>
            </w:r>
          </w:p>
        </w:tc>
        <w:tc>
          <w:tcPr>
            <w:tcW w:w="2268" w:type="dxa"/>
          </w:tcPr>
          <w:p w:rsidR="00FB2938" w:rsidRPr="00FB2938" w:rsidRDefault="00FB2938" w:rsidP="00AF4C23">
            <w:pPr>
              <w:pStyle w:val="ListParagraph"/>
              <w:ind w:left="0"/>
              <w:rPr>
                <w:sz w:val="24"/>
                <w:szCs w:val="24"/>
              </w:rPr>
            </w:pPr>
            <w:r>
              <w:rPr>
                <w:sz w:val="24"/>
                <w:szCs w:val="24"/>
              </w:rPr>
              <w:t>Mean electron density (</w:t>
            </w:r>
            <w:r w:rsidRPr="00FB2938">
              <w:rPr>
                <w:rFonts w:eastAsia="Times New Roman" w:cstheme="minorHAnsi"/>
                <w:bCs/>
                <w:i/>
                <w:iCs/>
                <w:color w:val="000000" w:themeColor="text1"/>
                <w:sz w:val="32"/>
                <w:szCs w:val="32"/>
                <w:lang w:eastAsia="en-AU"/>
              </w:rPr>
              <w:t>n</w:t>
            </w:r>
            <w:r w:rsidRPr="00FB2938">
              <w:rPr>
                <w:rFonts w:eastAsia="Times New Roman" w:cstheme="minorHAnsi"/>
                <w:bCs/>
                <w:i/>
                <w:iCs/>
                <w:color w:val="000000" w:themeColor="text1"/>
                <w:sz w:val="32"/>
                <w:szCs w:val="32"/>
                <w:vertAlign w:val="subscript"/>
                <w:lang w:eastAsia="en-AU"/>
              </w:rPr>
              <w:t>e</w:t>
            </w:r>
            <w:r>
              <w:rPr>
                <w:rFonts w:eastAsia="Times New Roman" w:cstheme="minorHAnsi"/>
                <w:bCs/>
                <w:i/>
                <w:iCs/>
                <w:color w:val="000000" w:themeColor="text1"/>
                <w:sz w:val="32"/>
                <w:szCs w:val="32"/>
                <w:lang w:eastAsia="en-AU"/>
              </w:rPr>
              <w:t>)</w:t>
            </w:r>
            <w:r w:rsidRPr="00FB2938">
              <w:rPr>
                <w:rFonts w:eastAsia="Times New Roman" w:cstheme="minorHAnsi"/>
                <w:bCs/>
                <w:iCs/>
                <w:color w:val="000000" w:themeColor="text1"/>
                <w:sz w:val="24"/>
                <w:szCs w:val="24"/>
                <w:lang w:eastAsia="en-AU"/>
              </w:rPr>
              <w:t xml:space="preserve"> per cm</w:t>
            </w:r>
            <w:r w:rsidRPr="00FB2938">
              <w:rPr>
                <w:rFonts w:eastAsia="Times New Roman" w:cstheme="minorHAnsi"/>
                <w:bCs/>
                <w:iCs/>
                <w:color w:val="000000" w:themeColor="text1"/>
                <w:sz w:val="24"/>
                <w:szCs w:val="24"/>
                <w:vertAlign w:val="superscript"/>
                <w:lang w:eastAsia="en-AU"/>
              </w:rPr>
              <w:t>3</w:t>
            </w:r>
          </w:p>
        </w:tc>
        <w:tc>
          <w:tcPr>
            <w:tcW w:w="1346" w:type="dxa"/>
          </w:tcPr>
          <w:p w:rsidR="00FB2938" w:rsidRDefault="00FB2938" w:rsidP="00FB2938">
            <w:pPr>
              <w:pStyle w:val="ListParagraph"/>
              <w:ind w:left="0"/>
              <w:rPr>
                <w:sz w:val="24"/>
                <w:szCs w:val="24"/>
              </w:rPr>
            </w:pPr>
            <w:r>
              <w:rPr>
                <w:sz w:val="24"/>
                <w:szCs w:val="24"/>
              </w:rPr>
              <w:t>H II Region</w:t>
            </w:r>
          </w:p>
          <w:p w:rsidR="00FB2938" w:rsidRDefault="00FB2938" w:rsidP="00FB2938">
            <w:pPr>
              <w:pStyle w:val="ListParagraph"/>
              <w:ind w:left="0"/>
              <w:rPr>
                <w:sz w:val="24"/>
                <w:szCs w:val="24"/>
              </w:rPr>
            </w:pPr>
            <w:r>
              <w:rPr>
                <w:sz w:val="24"/>
                <w:szCs w:val="24"/>
              </w:rPr>
              <w:t>Yes or No</w:t>
            </w:r>
          </w:p>
        </w:tc>
      </w:tr>
      <w:tr w:rsidR="00FB2938" w:rsidTr="00E86022">
        <w:tc>
          <w:tcPr>
            <w:tcW w:w="1812" w:type="dxa"/>
          </w:tcPr>
          <w:p w:rsidR="00FB2938" w:rsidRDefault="00FB2938" w:rsidP="00AF4C23">
            <w:pPr>
              <w:pStyle w:val="ListParagraph"/>
              <w:ind w:left="0"/>
              <w:rPr>
                <w:sz w:val="24"/>
                <w:szCs w:val="24"/>
              </w:rPr>
            </w:pPr>
            <w:r>
              <w:rPr>
                <w:sz w:val="24"/>
                <w:szCs w:val="24"/>
              </w:rPr>
              <w:t>J0332+5434</w:t>
            </w:r>
          </w:p>
        </w:tc>
        <w:tc>
          <w:tcPr>
            <w:tcW w:w="1615" w:type="dxa"/>
          </w:tcPr>
          <w:p w:rsidR="00FB2938" w:rsidRDefault="00FB2938" w:rsidP="00AF4C23">
            <w:pPr>
              <w:pStyle w:val="ListParagraph"/>
              <w:ind w:left="0"/>
              <w:rPr>
                <w:sz w:val="24"/>
                <w:szCs w:val="24"/>
              </w:rPr>
            </w:pPr>
            <w:r>
              <w:rPr>
                <w:sz w:val="24"/>
                <w:szCs w:val="24"/>
              </w:rPr>
              <w:t>0.7145197</w:t>
            </w:r>
          </w:p>
        </w:tc>
        <w:tc>
          <w:tcPr>
            <w:tcW w:w="1985" w:type="dxa"/>
          </w:tcPr>
          <w:p w:rsidR="00FB2938" w:rsidRDefault="00FB2938" w:rsidP="00AF4C23">
            <w:pPr>
              <w:pStyle w:val="ListParagraph"/>
              <w:ind w:left="0"/>
              <w:rPr>
                <w:sz w:val="24"/>
                <w:szCs w:val="24"/>
              </w:rPr>
            </w:pPr>
            <w:r>
              <w:rPr>
                <w:sz w:val="24"/>
                <w:szCs w:val="24"/>
              </w:rPr>
              <w:t>2.05E-15</w:t>
            </w:r>
          </w:p>
        </w:tc>
        <w:tc>
          <w:tcPr>
            <w:tcW w:w="2348" w:type="dxa"/>
          </w:tcPr>
          <w:p w:rsidR="00FB2938" w:rsidRDefault="00FB2938" w:rsidP="00AF4C23">
            <w:pPr>
              <w:pStyle w:val="ListParagraph"/>
              <w:ind w:left="0"/>
              <w:rPr>
                <w:sz w:val="24"/>
                <w:szCs w:val="24"/>
              </w:rPr>
            </w:pPr>
            <w:r>
              <w:rPr>
                <w:sz w:val="24"/>
                <w:szCs w:val="24"/>
              </w:rPr>
              <w:t>26.833</w:t>
            </w:r>
          </w:p>
        </w:tc>
        <w:tc>
          <w:tcPr>
            <w:tcW w:w="1551" w:type="dxa"/>
          </w:tcPr>
          <w:p w:rsidR="00FB2938" w:rsidRDefault="00FB2938" w:rsidP="00AF4C23">
            <w:pPr>
              <w:pStyle w:val="ListParagraph"/>
              <w:ind w:left="0"/>
              <w:rPr>
                <w:sz w:val="24"/>
                <w:szCs w:val="24"/>
              </w:rPr>
            </w:pPr>
            <w:r>
              <w:rPr>
                <w:sz w:val="24"/>
                <w:szCs w:val="24"/>
              </w:rPr>
              <w:t>2,300</w:t>
            </w:r>
          </w:p>
        </w:tc>
        <w:tc>
          <w:tcPr>
            <w:tcW w:w="2268" w:type="dxa"/>
          </w:tcPr>
          <w:p w:rsidR="00FB2938" w:rsidRDefault="00FB2938" w:rsidP="00157BE7">
            <w:pPr>
              <w:pStyle w:val="ListParagraph"/>
              <w:ind w:left="0"/>
              <w:rPr>
                <w:sz w:val="24"/>
                <w:szCs w:val="24"/>
              </w:rPr>
            </w:pPr>
          </w:p>
        </w:tc>
        <w:tc>
          <w:tcPr>
            <w:tcW w:w="1346" w:type="dxa"/>
          </w:tcPr>
          <w:p w:rsidR="00FB2938" w:rsidRDefault="00FB2938" w:rsidP="00157BE7">
            <w:pPr>
              <w:pStyle w:val="ListParagraph"/>
              <w:ind w:left="0"/>
              <w:rPr>
                <w:sz w:val="24"/>
                <w:szCs w:val="24"/>
              </w:rPr>
            </w:pPr>
          </w:p>
        </w:tc>
      </w:tr>
      <w:tr w:rsidR="00FB2938" w:rsidTr="00E86022">
        <w:tc>
          <w:tcPr>
            <w:tcW w:w="1812" w:type="dxa"/>
          </w:tcPr>
          <w:p w:rsidR="00FB2938" w:rsidRDefault="00FB2938" w:rsidP="00AF4C23">
            <w:pPr>
              <w:pStyle w:val="ListParagraph"/>
              <w:ind w:left="0"/>
              <w:rPr>
                <w:sz w:val="24"/>
                <w:szCs w:val="24"/>
              </w:rPr>
            </w:pPr>
            <w:r>
              <w:rPr>
                <w:sz w:val="24"/>
                <w:szCs w:val="24"/>
              </w:rPr>
              <w:t>J0528+2200</w:t>
            </w:r>
          </w:p>
        </w:tc>
        <w:tc>
          <w:tcPr>
            <w:tcW w:w="1615" w:type="dxa"/>
          </w:tcPr>
          <w:p w:rsidR="00FB2938" w:rsidRDefault="00FB2938" w:rsidP="00AF4C23">
            <w:pPr>
              <w:pStyle w:val="ListParagraph"/>
              <w:ind w:left="0"/>
              <w:rPr>
                <w:sz w:val="24"/>
                <w:szCs w:val="24"/>
              </w:rPr>
            </w:pPr>
            <w:r>
              <w:rPr>
                <w:sz w:val="24"/>
                <w:szCs w:val="24"/>
              </w:rPr>
              <w:t>3.74553925</w:t>
            </w:r>
          </w:p>
        </w:tc>
        <w:tc>
          <w:tcPr>
            <w:tcW w:w="1985" w:type="dxa"/>
          </w:tcPr>
          <w:p w:rsidR="00FB2938" w:rsidRDefault="00FB2938" w:rsidP="00AF4C23">
            <w:pPr>
              <w:pStyle w:val="ListParagraph"/>
              <w:ind w:left="0"/>
              <w:rPr>
                <w:sz w:val="24"/>
                <w:szCs w:val="24"/>
              </w:rPr>
            </w:pPr>
            <w:r>
              <w:rPr>
                <w:sz w:val="24"/>
                <w:szCs w:val="24"/>
              </w:rPr>
              <w:t>4.01E-14</w:t>
            </w:r>
          </w:p>
        </w:tc>
        <w:tc>
          <w:tcPr>
            <w:tcW w:w="2348" w:type="dxa"/>
          </w:tcPr>
          <w:p w:rsidR="00FB2938" w:rsidRDefault="00FB2938" w:rsidP="00AF4C23">
            <w:pPr>
              <w:pStyle w:val="ListParagraph"/>
              <w:ind w:left="0"/>
              <w:rPr>
                <w:sz w:val="24"/>
                <w:szCs w:val="24"/>
              </w:rPr>
            </w:pPr>
            <w:r>
              <w:rPr>
                <w:sz w:val="24"/>
                <w:szCs w:val="24"/>
              </w:rPr>
              <w:t>50.937</w:t>
            </w:r>
          </w:p>
        </w:tc>
        <w:tc>
          <w:tcPr>
            <w:tcW w:w="1551" w:type="dxa"/>
          </w:tcPr>
          <w:p w:rsidR="00FB2938" w:rsidRDefault="00FB2938" w:rsidP="00AF4C23">
            <w:pPr>
              <w:pStyle w:val="ListParagraph"/>
              <w:ind w:left="0"/>
              <w:rPr>
                <w:sz w:val="24"/>
                <w:szCs w:val="24"/>
              </w:rPr>
            </w:pPr>
            <w:r>
              <w:rPr>
                <w:sz w:val="24"/>
                <w:szCs w:val="24"/>
              </w:rPr>
              <w:t>2,000</w:t>
            </w:r>
          </w:p>
        </w:tc>
        <w:tc>
          <w:tcPr>
            <w:tcW w:w="2268" w:type="dxa"/>
          </w:tcPr>
          <w:p w:rsidR="00FB2938" w:rsidRDefault="00FB2938" w:rsidP="00157BE7">
            <w:pPr>
              <w:pStyle w:val="ListParagraph"/>
              <w:ind w:left="0"/>
              <w:rPr>
                <w:sz w:val="24"/>
                <w:szCs w:val="24"/>
              </w:rPr>
            </w:pPr>
          </w:p>
        </w:tc>
        <w:tc>
          <w:tcPr>
            <w:tcW w:w="1346" w:type="dxa"/>
          </w:tcPr>
          <w:p w:rsidR="00FB2938" w:rsidRDefault="00FB2938" w:rsidP="00157BE7">
            <w:pPr>
              <w:pStyle w:val="ListParagraph"/>
              <w:ind w:left="0"/>
              <w:rPr>
                <w:sz w:val="24"/>
                <w:szCs w:val="24"/>
              </w:rPr>
            </w:pPr>
          </w:p>
        </w:tc>
      </w:tr>
      <w:tr w:rsidR="00FB2938" w:rsidTr="00E86022">
        <w:tc>
          <w:tcPr>
            <w:tcW w:w="1812" w:type="dxa"/>
          </w:tcPr>
          <w:p w:rsidR="00FB2938" w:rsidRDefault="00FB2938" w:rsidP="00AF4C23">
            <w:pPr>
              <w:pStyle w:val="ListParagraph"/>
              <w:ind w:left="0"/>
              <w:rPr>
                <w:sz w:val="24"/>
                <w:szCs w:val="24"/>
              </w:rPr>
            </w:pPr>
            <w:r>
              <w:rPr>
                <w:sz w:val="24"/>
                <w:szCs w:val="24"/>
              </w:rPr>
              <w:t>J0534+2200</w:t>
            </w:r>
          </w:p>
        </w:tc>
        <w:tc>
          <w:tcPr>
            <w:tcW w:w="1615" w:type="dxa"/>
          </w:tcPr>
          <w:p w:rsidR="00FB2938" w:rsidRDefault="00FB2938" w:rsidP="00AF4C23">
            <w:pPr>
              <w:pStyle w:val="ListParagraph"/>
              <w:ind w:left="0"/>
              <w:rPr>
                <w:sz w:val="24"/>
                <w:szCs w:val="24"/>
              </w:rPr>
            </w:pPr>
            <w:r>
              <w:rPr>
                <w:sz w:val="24"/>
                <w:szCs w:val="24"/>
              </w:rPr>
              <w:t>0.033084716</w:t>
            </w:r>
          </w:p>
        </w:tc>
        <w:tc>
          <w:tcPr>
            <w:tcW w:w="1985" w:type="dxa"/>
          </w:tcPr>
          <w:p w:rsidR="00FB2938" w:rsidRDefault="00FB2938" w:rsidP="00AF4C23">
            <w:pPr>
              <w:pStyle w:val="ListParagraph"/>
              <w:ind w:left="0"/>
              <w:rPr>
                <w:sz w:val="24"/>
                <w:szCs w:val="24"/>
              </w:rPr>
            </w:pPr>
            <w:r>
              <w:rPr>
                <w:sz w:val="24"/>
                <w:szCs w:val="24"/>
              </w:rPr>
              <w:t>4.23E-13</w:t>
            </w:r>
          </w:p>
        </w:tc>
        <w:tc>
          <w:tcPr>
            <w:tcW w:w="2348" w:type="dxa"/>
          </w:tcPr>
          <w:p w:rsidR="00FB2938" w:rsidRDefault="00FB2938" w:rsidP="00AF4C23">
            <w:pPr>
              <w:pStyle w:val="ListParagraph"/>
              <w:ind w:left="0"/>
              <w:rPr>
                <w:sz w:val="24"/>
                <w:szCs w:val="24"/>
              </w:rPr>
            </w:pPr>
            <w:r>
              <w:rPr>
                <w:sz w:val="24"/>
                <w:szCs w:val="24"/>
              </w:rPr>
              <w:t>56.791</w:t>
            </w:r>
          </w:p>
        </w:tc>
        <w:tc>
          <w:tcPr>
            <w:tcW w:w="1551" w:type="dxa"/>
          </w:tcPr>
          <w:p w:rsidR="00FB2938" w:rsidRDefault="00FB2938" w:rsidP="00AF4C23">
            <w:pPr>
              <w:pStyle w:val="ListParagraph"/>
              <w:ind w:left="0"/>
              <w:rPr>
                <w:sz w:val="24"/>
                <w:szCs w:val="24"/>
              </w:rPr>
            </w:pPr>
            <w:r>
              <w:rPr>
                <w:sz w:val="24"/>
                <w:szCs w:val="24"/>
              </w:rPr>
              <w:t>2,000</w:t>
            </w:r>
          </w:p>
        </w:tc>
        <w:tc>
          <w:tcPr>
            <w:tcW w:w="2268" w:type="dxa"/>
          </w:tcPr>
          <w:p w:rsidR="00FB2938" w:rsidRDefault="00FB2938" w:rsidP="00157BE7">
            <w:pPr>
              <w:pStyle w:val="ListParagraph"/>
              <w:ind w:left="0"/>
              <w:rPr>
                <w:sz w:val="24"/>
                <w:szCs w:val="24"/>
              </w:rPr>
            </w:pPr>
          </w:p>
        </w:tc>
        <w:tc>
          <w:tcPr>
            <w:tcW w:w="1346" w:type="dxa"/>
          </w:tcPr>
          <w:p w:rsidR="00FB2938" w:rsidRDefault="00FB2938" w:rsidP="00157BE7">
            <w:pPr>
              <w:pStyle w:val="ListParagraph"/>
              <w:ind w:left="0"/>
              <w:rPr>
                <w:sz w:val="24"/>
                <w:szCs w:val="24"/>
              </w:rPr>
            </w:pPr>
          </w:p>
        </w:tc>
      </w:tr>
      <w:tr w:rsidR="00FB2938" w:rsidTr="00E86022">
        <w:tc>
          <w:tcPr>
            <w:tcW w:w="1812" w:type="dxa"/>
          </w:tcPr>
          <w:p w:rsidR="00FB2938" w:rsidRDefault="00FB2938" w:rsidP="001B58DD">
            <w:pPr>
              <w:pStyle w:val="ListParagraph"/>
              <w:ind w:left="0"/>
              <w:rPr>
                <w:sz w:val="24"/>
                <w:szCs w:val="24"/>
              </w:rPr>
            </w:pPr>
            <w:r>
              <w:rPr>
                <w:sz w:val="24"/>
                <w:szCs w:val="24"/>
              </w:rPr>
              <w:t>J0738-4042</w:t>
            </w:r>
          </w:p>
        </w:tc>
        <w:tc>
          <w:tcPr>
            <w:tcW w:w="1615" w:type="dxa"/>
          </w:tcPr>
          <w:p w:rsidR="00FB2938" w:rsidRDefault="00FB2938" w:rsidP="00AF4C23">
            <w:pPr>
              <w:pStyle w:val="ListParagraph"/>
              <w:ind w:left="0"/>
              <w:rPr>
                <w:sz w:val="24"/>
                <w:szCs w:val="24"/>
              </w:rPr>
            </w:pPr>
            <w:r>
              <w:rPr>
                <w:sz w:val="24"/>
                <w:szCs w:val="24"/>
              </w:rPr>
              <w:t>0.374919985</w:t>
            </w:r>
          </w:p>
        </w:tc>
        <w:tc>
          <w:tcPr>
            <w:tcW w:w="1985" w:type="dxa"/>
          </w:tcPr>
          <w:p w:rsidR="00FB2938" w:rsidRDefault="00FB2938" w:rsidP="00AF4C23">
            <w:pPr>
              <w:pStyle w:val="ListParagraph"/>
              <w:ind w:left="0"/>
              <w:rPr>
                <w:sz w:val="24"/>
                <w:szCs w:val="24"/>
              </w:rPr>
            </w:pPr>
            <w:r>
              <w:rPr>
                <w:sz w:val="24"/>
                <w:szCs w:val="24"/>
              </w:rPr>
              <w:t>1.62E-15</w:t>
            </w:r>
          </w:p>
        </w:tc>
        <w:tc>
          <w:tcPr>
            <w:tcW w:w="2348" w:type="dxa"/>
          </w:tcPr>
          <w:p w:rsidR="00FB2938" w:rsidRDefault="00FB2938" w:rsidP="00AF4C23">
            <w:pPr>
              <w:pStyle w:val="ListParagraph"/>
              <w:ind w:left="0"/>
              <w:rPr>
                <w:sz w:val="24"/>
                <w:szCs w:val="24"/>
              </w:rPr>
            </w:pPr>
            <w:r>
              <w:rPr>
                <w:sz w:val="24"/>
                <w:szCs w:val="24"/>
              </w:rPr>
              <w:t>160.8</w:t>
            </w:r>
          </w:p>
        </w:tc>
        <w:tc>
          <w:tcPr>
            <w:tcW w:w="1551" w:type="dxa"/>
          </w:tcPr>
          <w:p w:rsidR="00FB2938" w:rsidRDefault="00FB2938" w:rsidP="00AF4C23">
            <w:pPr>
              <w:pStyle w:val="ListParagraph"/>
              <w:ind w:left="0"/>
              <w:rPr>
                <w:sz w:val="24"/>
                <w:szCs w:val="24"/>
              </w:rPr>
            </w:pPr>
            <w:r>
              <w:rPr>
                <w:sz w:val="24"/>
                <w:szCs w:val="24"/>
              </w:rPr>
              <w:t>2,500</w:t>
            </w:r>
          </w:p>
        </w:tc>
        <w:tc>
          <w:tcPr>
            <w:tcW w:w="2268" w:type="dxa"/>
          </w:tcPr>
          <w:p w:rsidR="00FB2938" w:rsidRDefault="00FB2938" w:rsidP="00157BE7">
            <w:pPr>
              <w:pStyle w:val="ListParagraph"/>
              <w:ind w:left="0"/>
              <w:rPr>
                <w:sz w:val="24"/>
                <w:szCs w:val="24"/>
              </w:rPr>
            </w:pPr>
          </w:p>
        </w:tc>
        <w:tc>
          <w:tcPr>
            <w:tcW w:w="1346" w:type="dxa"/>
          </w:tcPr>
          <w:p w:rsidR="00FB2938" w:rsidRDefault="00FB2938" w:rsidP="00157BE7">
            <w:pPr>
              <w:pStyle w:val="ListParagraph"/>
              <w:ind w:left="0"/>
              <w:rPr>
                <w:sz w:val="24"/>
                <w:szCs w:val="24"/>
              </w:rPr>
            </w:pPr>
          </w:p>
        </w:tc>
      </w:tr>
      <w:tr w:rsidR="00FB2938" w:rsidTr="00E86022">
        <w:tc>
          <w:tcPr>
            <w:tcW w:w="1812" w:type="dxa"/>
          </w:tcPr>
          <w:p w:rsidR="00FB2938" w:rsidRDefault="00FB2938" w:rsidP="00AF4C23">
            <w:pPr>
              <w:pStyle w:val="ListParagraph"/>
              <w:ind w:left="0"/>
              <w:rPr>
                <w:sz w:val="24"/>
                <w:szCs w:val="24"/>
              </w:rPr>
            </w:pPr>
            <w:r>
              <w:rPr>
                <w:sz w:val="24"/>
                <w:szCs w:val="24"/>
              </w:rPr>
              <w:t>J1054-5943</w:t>
            </w:r>
          </w:p>
        </w:tc>
        <w:tc>
          <w:tcPr>
            <w:tcW w:w="1615" w:type="dxa"/>
          </w:tcPr>
          <w:p w:rsidR="00FB2938" w:rsidRDefault="00FB2938" w:rsidP="00AF4C23">
            <w:pPr>
              <w:pStyle w:val="ListParagraph"/>
              <w:ind w:left="0"/>
              <w:rPr>
                <w:sz w:val="24"/>
                <w:szCs w:val="24"/>
              </w:rPr>
            </w:pPr>
            <w:r>
              <w:rPr>
                <w:sz w:val="24"/>
                <w:szCs w:val="24"/>
              </w:rPr>
              <w:t>0.346908958</w:t>
            </w:r>
          </w:p>
        </w:tc>
        <w:tc>
          <w:tcPr>
            <w:tcW w:w="1985" w:type="dxa"/>
          </w:tcPr>
          <w:p w:rsidR="00FB2938" w:rsidRDefault="00FB2938" w:rsidP="00AF4C23">
            <w:pPr>
              <w:pStyle w:val="ListParagraph"/>
              <w:ind w:left="0"/>
              <w:rPr>
                <w:sz w:val="24"/>
                <w:szCs w:val="24"/>
              </w:rPr>
            </w:pPr>
            <w:r>
              <w:rPr>
                <w:sz w:val="24"/>
                <w:szCs w:val="24"/>
              </w:rPr>
              <w:t>4.07E-15</w:t>
            </w:r>
          </w:p>
        </w:tc>
        <w:tc>
          <w:tcPr>
            <w:tcW w:w="2348" w:type="dxa"/>
          </w:tcPr>
          <w:p w:rsidR="00FB2938" w:rsidRDefault="00FB2938" w:rsidP="00AF4C23">
            <w:pPr>
              <w:pStyle w:val="ListParagraph"/>
              <w:ind w:left="0"/>
              <w:rPr>
                <w:sz w:val="24"/>
                <w:szCs w:val="24"/>
              </w:rPr>
            </w:pPr>
            <w:r>
              <w:rPr>
                <w:sz w:val="24"/>
                <w:szCs w:val="24"/>
              </w:rPr>
              <w:t>330.7</w:t>
            </w:r>
          </w:p>
        </w:tc>
        <w:tc>
          <w:tcPr>
            <w:tcW w:w="1551" w:type="dxa"/>
          </w:tcPr>
          <w:p w:rsidR="00FB2938" w:rsidRDefault="00FB2938" w:rsidP="00AF4C23">
            <w:pPr>
              <w:pStyle w:val="ListParagraph"/>
              <w:ind w:left="0"/>
              <w:rPr>
                <w:sz w:val="24"/>
                <w:szCs w:val="24"/>
              </w:rPr>
            </w:pPr>
            <w:r>
              <w:rPr>
                <w:sz w:val="24"/>
                <w:szCs w:val="24"/>
              </w:rPr>
              <w:t>6,000</w:t>
            </w:r>
          </w:p>
        </w:tc>
        <w:tc>
          <w:tcPr>
            <w:tcW w:w="2268" w:type="dxa"/>
          </w:tcPr>
          <w:p w:rsidR="00FB2938" w:rsidRDefault="00FB2938" w:rsidP="00157BE7">
            <w:pPr>
              <w:pStyle w:val="ListParagraph"/>
              <w:ind w:left="0"/>
              <w:rPr>
                <w:sz w:val="24"/>
                <w:szCs w:val="24"/>
              </w:rPr>
            </w:pPr>
          </w:p>
        </w:tc>
        <w:tc>
          <w:tcPr>
            <w:tcW w:w="1346" w:type="dxa"/>
          </w:tcPr>
          <w:p w:rsidR="00FB2938" w:rsidRDefault="00FB2938" w:rsidP="00157BE7">
            <w:pPr>
              <w:pStyle w:val="ListParagraph"/>
              <w:ind w:left="0"/>
              <w:rPr>
                <w:sz w:val="24"/>
                <w:szCs w:val="24"/>
              </w:rPr>
            </w:pPr>
          </w:p>
        </w:tc>
      </w:tr>
      <w:tr w:rsidR="00FB2938" w:rsidTr="00E86022">
        <w:tc>
          <w:tcPr>
            <w:tcW w:w="1812" w:type="dxa"/>
          </w:tcPr>
          <w:p w:rsidR="00FB2938" w:rsidRDefault="00FB2938" w:rsidP="00AF4C23">
            <w:pPr>
              <w:pStyle w:val="ListParagraph"/>
              <w:ind w:left="0"/>
              <w:rPr>
                <w:sz w:val="24"/>
                <w:szCs w:val="24"/>
              </w:rPr>
            </w:pPr>
            <w:r>
              <w:rPr>
                <w:sz w:val="24"/>
                <w:szCs w:val="24"/>
              </w:rPr>
              <w:t>J1243-6423</w:t>
            </w:r>
          </w:p>
        </w:tc>
        <w:tc>
          <w:tcPr>
            <w:tcW w:w="1615" w:type="dxa"/>
          </w:tcPr>
          <w:p w:rsidR="00FB2938" w:rsidRDefault="00FB2938" w:rsidP="00AF4C23">
            <w:pPr>
              <w:pStyle w:val="ListParagraph"/>
              <w:ind w:left="0"/>
              <w:rPr>
                <w:sz w:val="24"/>
                <w:szCs w:val="24"/>
              </w:rPr>
            </w:pPr>
            <w:r>
              <w:rPr>
                <w:sz w:val="24"/>
                <w:szCs w:val="24"/>
              </w:rPr>
              <w:t>0.388480921</w:t>
            </w:r>
          </w:p>
        </w:tc>
        <w:tc>
          <w:tcPr>
            <w:tcW w:w="1985" w:type="dxa"/>
          </w:tcPr>
          <w:p w:rsidR="00FB2938" w:rsidRDefault="00FB2938" w:rsidP="00AF4C23">
            <w:pPr>
              <w:pStyle w:val="ListParagraph"/>
              <w:ind w:left="0"/>
              <w:rPr>
                <w:sz w:val="24"/>
                <w:szCs w:val="24"/>
              </w:rPr>
            </w:pPr>
            <w:r>
              <w:rPr>
                <w:sz w:val="24"/>
                <w:szCs w:val="24"/>
              </w:rPr>
              <w:t>4.50E-15</w:t>
            </w:r>
          </w:p>
        </w:tc>
        <w:tc>
          <w:tcPr>
            <w:tcW w:w="2348" w:type="dxa"/>
          </w:tcPr>
          <w:p w:rsidR="00FB2938" w:rsidRDefault="00FB2938" w:rsidP="00AF4C23">
            <w:pPr>
              <w:pStyle w:val="ListParagraph"/>
              <w:ind w:left="0"/>
              <w:rPr>
                <w:sz w:val="24"/>
                <w:szCs w:val="24"/>
              </w:rPr>
            </w:pPr>
            <w:r>
              <w:rPr>
                <w:sz w:val="24"/>
                <w:szCs w:val="24"/>
              </w:rPr>
              <w:t>297.25</w:t>
            </w:r>
          </w:p>
        </w:tc>
        <w:tc>
          <w:tcPr>
            <w:tcW w:w="1551" w:type="dxa"/>
          </w:tcPr>
          <w:p w:rsidR="00FB2938" w:rsidRDefault="00FB2938" w:rsidP="00AF4C23">
            <w:pPr>
              <w:pStyle w:val="ListParagraph"/>
              <w:ind w:left="0"/>
              <w:rPr>
                <w:sz w:val="24"/>
                <w:szCs w:val="24"/>
              </w:rPr>
            </w:pPr>
            <w:r>
              <w:rPr>
                <w:sz w:val="24"/>
                <w:szCs w:val="24"/>
              </w:rPr>
              <w:t>12,000</w:t>
            </w:r>
          </w:p>
        </w:tc>
        <w:tc>
          <w:tcPr>
            <w:tcW w:w="2268" w:type="dxa"/>
          </w:tcPr>
          <w:p w:rsidR="00FB2938" w:rsidRDefault="00FB2938" w:rsidP="00157BE7">
            <w:pPr>
              <w:pStyle w:val="ListParagraph"/>
              <w:ind w:left="0"/>
              <w:rPr>
                <w:sz w:val="24"/>
                <w:szCs w:val="24"/>
              </w:rPr>
            </w:pPr>
          </w:p>
        </w:tc>
        <w:tc>
          <w:tcPr>
            <w:tcW w:w="1346" w:type="dxa"/>
          </w:tcPr>
          <w:p w:rsidR="00FB2938" w:rsidRDefault="00FB2938" w:rsidP="00157BE7">
            <w:pPr>
              <w:pStyle w:val="ListParagraph"/>
              <w:ind w:left="0"/>
              <w:rPr>
                <w:sz w:val="24"/>
                <w:szCs w:val="24"/>
              </w:rPr>
            </w:pPr>
          </w:p>
        </w:tc>
      </w:tr>
      <w:tr w:rsidR="00FB2938" w:rsidTr="00E86022">
        <w:tc>
          <w:tcPr>
            <w:tcW w:w="1812" w:type="dxa"/>
          </w:tcPr>
          <w:p w:rsidR="00FB2938" w:rsidRDefault="00FB2938" w:rsidP="00AF4C23">
            <w:pPr>
              <w:pStyle w:val="ListParagraph"/>
              <w:ind w:left="0"/>
              <w:rPr>
                <w:sz w:val="24"/>
                <w:szCs w:val="24"/>
              </w:rPr>
            </w:pPr>
            <w:r>
              <w:rPr>
                <w:sz w:val="24"/>
                <w:szCs w:val="24"/>
              </w:rPr>
              <w:t>J1640-4648</w:t>
            </w:r>
          </w:p>
        </w:tc>
        <w:tc>
          <w:tcPr>
            <w:tcW w:w="1615" w:type="dxa"/>
          </w:tcPr>
          <w:p w:rsidR="00FB2938" w:rsidRDefault="00FB2938" w:rsidP="00AF4C23">
            <w:pPr>
              <w:pStyle w:val="ListParagraph"/>
              <w:ind w:left="0"/>
              <w:rPr>
                <w:sz w:val="24"/>
                <w:szCs w:val="24"/>
              </w:rPr>
            </w:pPr>
            <w:r>
              <w:rPr>
                <w:sz w:val="24"/>
                <w:szCs w:val="24"/>
              </w:rPr>
              <w:t>0.178352043</w:t>
            </w:r>
          </w:p>
        </w:tc>
        <w:tc>
          <w:tcPr>
            <w:tcW w:w="1985" w:type="dxa"/>
          </w:tcPr>
          <w:p w:rsidR="00FB2938" w:rsidRDefault="00FB2938" w:rsidP="00AF4C23">
            <w:pPr>
              <w:pStyle w:val="ListParagraph"/>
              <w:ind w:left="0"/>
              <w:rPr>
                <w:sz w:val="24"/>
                <w:szCs w:val="24"/>
              </w:rPr>
            </w:pPr>
            <w:r>
              <w:rPr>
                <w:sz w:val="24"/>
                <w:szCs w:val="24"/>
              </w:rPr>
              <w:t>8.06E-16</w:t>
            </w:r>
          </w:p>
        </w:tc>
        <w:tc>
          <w:tcPr>
            <w:tcW w:w="2348" w:type="dxa"/>
          </w:tcPr>
          <w:p w:rsidR="00FB2938" w:rsidRDefault="00FB2938" w:rsidP="00AF4C23">
            <w:pPr>
              <w:pStyle w:val="ListParagraph"/>
              <w:ind w:left="0"/>
              <w:rPr>
                <w:sz w:val="24"/>
                <w:szCs w:val="24"/>
              </w:rPr>
            </w:pPr>
            <w:r>
              <w:rPr>
                <w:sz w:val="24"/>
                <w:szCs w:val="24"/>
              </w:rPr>
              <w:t>474</w:t>
            </w:r>
          </w:p>
        </w:tc>
        <w:tc>
          <w:tcPr>
            <w:tcW w:w="1551" w:type="dxa"/>
          </w:tcPr>
          <w:p w:rsidR="00FB2938" w:rsidRDefault="00FB2938" w:rsidP="00AF4C23">
            <w:pPr>
              <w:pStyle w:val="ListParagraph"/>
              <w:ind w:left="0"/>
              <w:rPr>
                <w:sz w:val="24"/>
                <w:szCs w:val="24"/>
              </w:rPr>
            </w:pPr>
            <w:r>
              <w:rPr>
                <w:sz w:val="24"/>
                <w:szCs w:val="24"/>
              </w:rPr>
              <w:t>5,300</w:t>
            </w:r>
          </w:p>
        </w:tc>
        <w:tc>
          <w:tcPr>
            <w:tcW w:w="2268" w:type="dxa"/>
          </w:tcPr>
          <w:p w:rsidR="00FB2938" w:rsidRDefault="00FB2938" w:rsidP="00157BE7">
            <w:pPr>
              <w:pStyle w:val="ListParagraph"/>
              <w:ind w:left="0"/>
              <w:rPr>
                <w:sz w:val="24"/>
                <w:szCs w:val="24"/>
              </w:rPr>
            </w:pPr>
          </w:p>
        </w:tc>
        <w:tc>
          <w:tcPr>
            <w:tcW w:w="1346" w:type="dxa"/>
          </w:tcPr>
          <w:p w:rsidR="00FB2938" w:rsidRDefault="00FB2938" w:rsidP="00157BE7">
            <w:pPr>
              <w:pStyle w:val="ListParagraph"/>
              <w:ind w:left="0"/>
              <w:rPr>
                <w:sz w:val="24"/>
                <w:szCs w:val="24"/>
              </w:rPr>
            </w:pPr>
          </w:p>
        </w:tc>
      </w:tr>
      <w:tr w:rsidR="00FB2938" w:rsidTr="00E86022">
        <w:tc>
          <w:tcPr>
            <w:tcW w:w="1812" w:type="dxa"/>
          </w:tcPr>
          <w:p w:rsidR="00FB2938" w:rsidRDefault="00FB2938" w:rsidP="00157BE7">
            <w:pPr>
              <w:pStyle w:val="ListParagraph"/>
              <w:ind w:left="0"/>
              <w:rPr>
                <w:sz w:val="24"/>
                <w:szCs w:val="24"/>
              </w:rPr>
            </w:pPr>
            <w:r>
              <w:rPr>
                <w:sz w:val="24"/>
                <w:szCs w:val="24"/>
              </w:rPr>
              <w:t>J2004+3137</w:t>
            </w:r>
          </w:p>
        </w:tc>
        <w:tc>
          <w:tcPr>
            <w:tcW w:w="1615" w:type="dxa"/>
          </w:tcPr>
          <w:p w:rsidR="00FB2938" w:rsidRDefault="00FB2938" w:rsidP="00157BE7">
            <w:pPr>
              <w:pStyle w:val="ListParagraph"/>
              <w:ind w:left="0"/>
              <w:rPr>
                <w:sz w:val="24"/>
                <w:szCs w:val="24"/>
              </w:rPr>
            </w:pPr>
            <w:r>
              <w:rPr>
                <w:sz w:val="24"/>
                <w:szCs w:val="24"/>
              </w:rPr>
              <w:t>2.111264734</w:t>
            </w:r>
          </w:p>
        </w:tc>
        <w:tc>
          <w:tcPr>
            <w:tcW w:w="1985" w:type="dxa"/>
          </w:tcPr>
          <w:p w:rsidR="00FB2938" w:rsidRDefault="00FB2938" w:rsidP="00157BE7">
            <w:pPr>
              <w:pStyle w:val="ListParagraph"/>
              <w:ind w:left="0"/>
              <w:rPr>
                <w:sz w:val="24"/>
                <w:szCs w:val="24"/>
              </w:rPr>
            </w:pPr>
            <w:r>
              <w:rPr>
                <w:sz w:val="24"/>
                <w:szCs w:val="24"/>
              </w:rPr>
              <w:t>7.46E-14</w:t>
            </w:r>
          </w:p>
        </w:tc>
        <w:tc>
          <w:tcPr>
            <w:tcW w:w="2348" w:type="dxa"/>
          </w:tcPr>
          <w:p w:rsidR="00FB2938" w:rsidRDefault="00FB2938" w:rsidP="00157BE7">
            <w:pPr>
              <w:pStyle w:val="ListParagraph"/>
              <w:ind w:left="0"/>
              <w:rPr>
                <w:sz w:val="24"/>
                <w:szCs w:val="24"/>
              </w:rPr>
            </w:pPr>
            <w:r>
              <w:rPr>
                <w:sz w:val="24"/>
                <w:szCs w:val="24"/>
              </w:rPr>
              <w:t>234.82</w:t>
            </w:r>
          </w:p>
        </w:tc>
        <w:tc>
          <w:tcPr>
            <w:tcW w:w="1551" w:type="dxa"/>
          </w:tcPr>
          <w:p w:rsidR="00FB2938" w:rsidRDefault="00FB2938" w:rsidP="00157BE7">
            <w:pPr>
              <w:pStyle w:val="ListParagraph"/>
              <w:ind w:left="0"/>
              <w:rPr>
                <w:sz w:val="24"/>
                <w:szCs w:val="24"/>
              </w:rPr>
            </w:pPr>
            <w:r>
              <w:rPr>
                <w:sz w:val="24"/>
                <w:szCs w:val="24"/>
              </w:rPr>
              <w:t>8,000</w:t>
            </w:r>
          </w:p>
        </w:tc>
        <w:tc>
          <w:tcPr>
            <w:tcW w:w="2268" w:type="dxa"/>
          </w:tcPr>
          <w:p w:rsidR="00FB2938" w:rsidRDefault="00FB2938" w:rsidP="00157BE7">
            <w:pPr>
              <w:pStyle w:val="ListParagraph"/>
              <w:ind w:left="0"/>
              <w:rPr>
                <w:sz w:val="24"/>
                <w:szCs w:val="24"/>
              </w:rPr>
            </w:pPr>
          </w:p>
        </w:tc>
        <w:tc>
          <w:tcPr>
            <w:tcW w:w="1346" w:type="dxa"/>
          </w:tcPr>
          <w:p w:rsidR="00FB2938" w:rsidRDefault="00FB2938" w:rsidP="00157BE7">
            <w:pPr>
              <w:pStyle w:val="ListParagraph"/>
              <w:ind w:left="0"/>
              <w:rPr>
                <w:sz w:val="24"/>
                <w:szCs w:val="24"/>
              </w:rPr>
            </w:pPr>
          </w:p>
        </w:tc>
      </w:tr>
      <w:tr w:rsidR="00FB2938" w:rsidTr="00E86022">
        <w:tc>
          <w:tcPr>
            <w:tcW w:w="1812" w:type="dxa"/>
          </w:tcPr>
          <w:p w:rsidR="00FB2938" w:rsidRDefault="00FB2938" w:rsidP="00157BE7">
            <w:pPr>
              <w:pStyle w:val="ListParagraph"/>
              <w:ind w:left="0"/>
              <w:rPr>
                <w:sz w:val="24"/>
                <w:szCs w:val="24"/>
              </w:rPr>
            </w:pPr>
            <w:r>
              <w:rPr>
                <w:sz w:val="24"/>
                <w:szCs w:val="24"/>
              </w:rPr>
              <w:t>J2113+4644</w:t>
            </w:r>
          </w:p>
        </w:tc>
        <w:tc>
          <w:tcPr>
            <w:tcW w:w="1615" w:type="dxa"/>
          </w:tcPr>
          <w:p w:rsidR="00FB2938" w:rsidRDefault="00FB2938" w:rsidP="00157BE7">
            <w:pPr>
              <w:pStyle w:val="ListParagraph"/>
              <w:ind w:left="0"/>
              <w:rPr>
                <w:sz w:val="24"/>
                <w:szCs w:val="24"/>
              </w:rPr>
            </w:pPr>
            <w:r>
              <w:rPr>
                <w:sz w:val="24"/>
                <w:szCs w:val="24"/>
              </w:rPr>
              <w:t>1.014684793</w:t>
            </w:r>
          </w:p>
        </w:tc>
        <w:tc>
          <w:tcPr>
            <w:tcW w:w="1985" w:type="dxa"/>
          </w:tcPr>
          <w:p w:rsidR="00FB2938" w:rsidRDefault="00FB2938" w:rsidP="00157BE7">
            <w:pPr>
              <w:pStyle w:val="ListParagraph"/>
              <w:ind w:left="0"/>
              <w:rPr>
                <w:sz w:val="24"/>
                <w:szCs w:val="24"/>
              </w:rPr>
            </w:pPr>
            <w:r>
              <w:rPr>
                <w:sz w:val="24"/>
                <w:szCs w:val="24"/>
              </w:rPr>
              <w:t>7.15E-16</w:t>
            </w:r>
          </w:p>
        </w:tc>
        <w:tc>
          <w:tcPr>
            <w:tcW w:w="2348" w:type="dxa"/>
          </w:tcPr>
          <w:p w:rsidR="00FB2938" w:rsidRDefault="00FB2938" w:rsidP="00157BE7">
            <w:pPr>
              <w:pStyle w:val="ListParagraph"/>
              <w:ind w:left="0"/>
              <w:rPr>
                <w:sz w:val="24"/>
                <w:szCs w:val="24"/>
              </w:rPr>
            </w:pPr>
            <w:r>
              <w:rPr>
                <w:sz w:val="24"/>
                <w:szCs w:val="24"/>
              </w:rPr>
              <w:t>141.26</w:t>
            </w:r>
          </w:p>
        </w:tc>
        <w:tc>
          <w:tcPr>
            <w:tcW w:w="1551" w:type="dxa"/>
          </w:tcPr>
          <w:p w:rsidR="00FB2938" w:rsidRDefault="00FB2938" w:rsidP="00157BE7">
            <w:pPr>
              <w:pStyle w:val="ListParagraph"/>
              <w:ind w:left="0"/>
              <w:rPr>
                <w:sz w:val="24"/>
                <w:szCs w:val="24"/>
              </w:rPr>
            </w:pPr>
            <w:r>
              <w:rPr>
                <w:sz w:val="24"/>
                <w:szCs w:val="24"/>
              </w:rPr>
              <w:t>4,300</w:t>
            </w:r>
          </w:p>
        </w:tc>
        <w:tc>
          <w:tcPr>
            <w:tcW w:w="2268" w:type="dxa"/>
          </w:tcPr>
          <w:p w:rsidR="00FB2938" w:rsidRDefault="00FB2938" w:rsidP="00157BE7">
            <w:pPr>
              <w:pStyle w:val="ListParagraph"/>
              <w:ind w:left="0"/>
              <w:rPr>
                <w:sz w:val="24"/>
                <w:szCs w:val="24"/>
              </w:rPr>
            </w:pPr>
          </w:p>
        </w:tc>
        <w:tc>
          <w:tcPr>
            <w:tcW w:w="1346" w:type="dxa"/>
          </w:tcPr>
          <w:p w:rsidR="00FB2938" w:rsidRDefault="00FB2938" w:rsidP="00157BE7">
            <w:pPr>
              <w:pStyle w:val="ListParagraph"/>
              <w:ind w:left="0"/>
              <w:rPr>
                <w:sz w:val="24"/>
                <w:szCs w:val="24"/>
              </w:rPr>
            </w:pPr>
          </w:p>
        </w:tc>
      </w:tr>
    </w:tbl>
    <w:p w:rsidR="0003770D" w:rsidRPr="00F2299F" w:rsidRDefault="0003770D" w:rsidP="00E02B3B">
      <w:pPr>
        <w:rPr>
          <w:b/>
          <w:sz w:val="24"/>
          <w:szCs w:val="24"/>
        </w:rPr>
      </w:pPr>
      <w:r w:rsidRPr="00F2299F">
        <w:rPr>
          <w:b/>
          <w:sz w:val="24"/>
          <w:szCs w:val="24"/>
        </w:rPr>
        <w:lastRenderedPageBreak/>
        <w:t>Activity 1</w:t>
      </w:r>
      <w:r w:rsidR="00183BB6" w:rsidRPr="00F2299F">
        <w:rPr>
          <w:b/>
          <w:sz w:val="24"/>
          <w:szCs w:val="24"/>
        </w:rPr>
        <w:t xml:space="preserve"> Answers</w:t>
      </w:r>
    </w:p>
    <w:p w:rsidR="0003770D" w:rsidRPr="00F2299F" w:rsidRDefault="0003770D" w:rsidP="0003770D">
      <w:pPr>
        <w:ind w:left="720" w:hanging="720"/>
        <w:rPr>
          <w:sz w:val="24"/>
          <w:szCs w:val="24"/>
        </w:rPr>
      </w:pPr>
      <w:r w:rsidRPr="00F2299F">
        <w:rPr>
          <w:b/>
          <w:sz w:val="24"/>
          <w:szCs w:val="24"/>
        </w:rPr>
        <w:t>Q1.</w:t>
      </w:r>
      <w:r w:rsidRPr="00F2299F">
        <w:rPr>
          <w:b/>
          <w:sz w:val="24"/>
          <w:szCs w:val="24"/>
        </w:rPr>
        <w:tab/>
        <w:t xml:space="preserve"> </w:t>
      </w:r>
      <w:r w:rsidRPr="00F2299F">
        <w:rPr>
          <w:sz w:val="24"/>
          <w:szCs w:val="24"/>
        </w:rPr>
        <w:t>S</w:t>
      </w:r>
      <w:r w:rsidR="00491F3C" w:rsidRPr="00F2299F">
        <w:rPr>
          <w:sz w:val="24"/>
          <w:szCs w:val="24"/>
        </w:rPr>
        <w:t>ince these pulsars are older than</w:t>
      </w:r>
      <w:r w:rsidRPr="00F2299F">
        <w:rPr>
          <w:sz w:val="24"/>
          <w:szCs w:val="24"/>
        </w:rPr>
        <w:t xml:space="preserve"> 10</w:t>
      </w:r>
      <w:r w:rsidR="00491F3C" w:rsidRPr="00F2299F">
        <w:rPr>
          <w:sz w:val="24"/>
          <w:szCs w:val="24"/>
          <w:vertAlign w:val="superscript"/>
        </w:rPr>
        <w:t>9</w:t>
      </w:r>
      <w:r w:rsidRPr="00F2299F">
        <w:rPr>
          <w:sz w:val="24"/>
          <w:szCs w:val="24"/>
          <w:vertAlign w:val="superscript"/>
        </w:rPr>
        <w:t xml:space="preserve"> </w:t>
      </w:r>
      <w:r w:rsidRPr="00F2299F">
        <w:rPr>
          <w:sz w:val="24"/>
          <w:szCs w:val="24"/>
        </w:rPr>
        <w:t>years and t</w:t>
      </w:r>
      <w:r w:rsidR="00AF4C23">
        <w:rPr>
          <w:sz w:val="24"/>
          <w:szCs w:val="24"/>
        </w:rPr>
        <w:t>heir periods are between 1 and 30 milliseconds;</w:t>
      </w:r>
      <w:r w:rsidR="00DD605D">
        <w:rPr>
          <w:sz w:val="24"/>
          <w:szCs w:val="24"/>
        </w:rPr>
        <w:t xml:space="preserve"> they are classified as</w:t>
      </w:r>
      <w:r w:rsidRPr="00F2299F">
        <w:rPr>
          <w:sz w:val="24"/>
          <w:szCs w:val="24"/>
        </w:rPr>
        <w:t xml:space="preserve"> millisecond pulsars.</w:t>
      </w:r>
    </w:p>
    <w:p w:rsidR="00F2299F" w:rsidRPr="00F2299F" w:rsidRDefault="00F2299F" w:rsidP="0003770D">
      <w:pPr>
        <w:ind w:left="720" w:hanging="720"/>
        <w:rPr>
          <w:sz w:val="24"/>
          <w:szCs w:val="24"/>
        </w:rPr>
      </w:pPr>
      <w:r w:rsidRPr="00F2299F">
        <w:rPr>
          <w:b/>
          <w:sz w:val="24"/>
          <w:szCs w:val="24"/>
        </w:rPr>
        <w:t>Q2.</w:t>
      </w:r>
      <w:r w:rsidRPr="00F2299F">
        <w:rPr>
          <w:sz w:val="24"/>
          <w:szCs w:val="24"/>
        </w:rPr>
        <w:tab/>
      </w:r>
      <w:r>
        <w:rPr>
          <w:sz w:val="24"/>
          <w:szCs w:val="24"/>
        </w:rPr>
        <w:t>There are a</w:t>
      </w:r>
      <w:r w:rsidRPr="00F2299F">
        <w:rPr>
          <w:sz w:val="24"/>
          <w:szCs w:val="24"/>
        </w:rPr>
        <w:t>pproximately 87 millisecond pulsars</w:t>
      </w:r>
      <w:r w:rsidR="004B691E">
        <w:rPr>
          <w:sz w:val="24"/>
          <w:szCs w:val="24"/>
        </w:rPr>
        <w:t xml:space="preserve"> in the data</w:t>
      </w:r>
      <w:r w:rsidRPr="00F2299F">
        <w:rPr>
          <w:sz w:val="24"/>
          <w:szCs w:val="24"/>
        </w:rPr>
        <w:t>. [The selected</w:t>
      </w:r>
      <w:r>
        <w:rPr>
          <w:sz w:val="24"/>
          <w:szCs w:val="24"/>
        </w:rPr>
        <w:t xml:space="preserve"> millisecond pulsars have</w:t>
      </w:r>
      <w:r w:rsidRPr="00F2299F">
        <w:rPr>
          <w:sz w:val="24"/>
          <w:szCs w:val="24"/>
        </w:rPr>
        <w:t xml:space="preserve"> period</w:t>
      </w:r>
      <w:r>
        <w:rPr>
          <w:sz w:val="24"/>
          <w:szCs w:val="24"/>
        </w:rPr>
        <w:t>s</w:t>
      </w:r>
      <w:r w:rsidRPr="00F2299F">
        <w:rPr>
          <w:sz w:val="24"/>
          <w:szCs w:val="24"/>
        </w:rPr>
        <w:t xml:space="preserve"> </w:t>
      </w:r>
      <w:r w:rsidR="004B691E">
        <w:rPr>
          <w:sz w:val="24"/>
          <w:szCs w:val="24"/>
        </w:rPr>
        <w:t>less than or equal to</w:t>
      </w:r>
      <w:r w:rsidRPr="00F2299F">
        <w:rPr>
          <w:sz w:val="24"/>
          <w:szCs w:val="24"/>
        </w:rPr>
        <w:t xml:space="preserve"> 0.03 seconds</w:t>
      </w:r>
      <w:r w:rsidR="004B691E">
        <w:rPr>
          <w:sz w:val="24"/>
          <w:szCs w:val="24"/>
        </w:rPr>
        <w:t xml:space="preserve"> and</w:t>
      </w:r>
      <w:r w:rsidRPr="00F2299F">
        <w:rPr>
          <w:sz w:val="24"/>
          <w:szCs w:val="24"/>
        </w:rPr>
        <w:t xml:space="preserve"> an approximate age of 10</w:t>
      </w:r>
      <w:r w:rsidRPr="00F2299F">
        <w:rPr>
          <w:sz w:val="24"/>
          <w:szCs w:val="24"/>
          <w:vertAlign w:val="superscript"/>
        </w:rPr>
        <w:t>9</w:t>
      </w:r>
      <w:r w:rsidRPr="00F2299F">
        <w:rPr>
          <w:sz w:val="24"/>
          <w:szCs w:val="24"/>
        </w:rPr>
        <w:t xml:space="preserve"> years or more]</w:t>
      </w:r>
    </w:p>
    <w:p w:rsidR="00BF40B6" w:rsidRDefault="00F2299F" w:rsidP="002732B8">
      <w:pPr>
        <w:ind w:left="720" w:hanging="720"/>
        <w:rPr>
          <w:sz w:val="24"/>
          <w:szCs w:val="24"/>
        </w:rPr>
      </w:pPr>
      <w:r>
        <w:rPr>
          <w:b/>
          <w:sz w:val="24"/>
          <w:szCs w:val="24"/>
        </w:rPr>
        <w:t xml:space="preserve">Q3. </w:t>
      </w:r>
      <w:r>
        <w:rPr>
          <w:b/>
          <w:sz w:val="24"/>
          <w:szCs w:val="24"/>
        </w:rPr>
        <w:tab/>
      </w:r>
      <w:r w:rsidRPr="00F2299F">
        <w:rPr>
          <w:sz w:val="24"/>
          <w:szCs w:val="24"/>
        </w:rPr>
        <w:t xml:space="preserve">J0534+2200 </w:t>
      </w:r>
      <w:proofErr w:type="gramStart"/>
      <w:r w:rsidRPr="00F2299F">
        <w:rPr>
          <w:sz w:val="24"/>
          <w:szCs w:val="24"/>
        </w:rPr>
        <w:t>has</w:t>
      </w:r>
      <w:proofErr w:type="gramEnd"/>
      <w:r w:rsidRPr="00F2299F">
        <w:rPr>
          <w:sz w:val="24"/>
          <w:szCs w:val="24"/>
        </w:rPr>
        <w:t xml:space="preserve"> a period of 0.0</w:t>
      </w:r>
      <w:r w:rsidR="00DD605D">
        <w:rPr>
          <w:sz w:val="24"/>
          <w:szCs w:val="24"/>
        </w:rPr>
        <w:t>331 seconds and has a characteristic age of</w:t>
      </w:r>
      <w:r w:rsidRPr="00F2299F">
        <w:rPr>
          <w:sz w:val="24"/>
          <w:szCs w:val="24"/>
        </w:rPr>
        <w:t xml:space="preserve"> 1,240 years</w:t>
      </w:r>
      <w:r>
        <w:rPr>
          <w:sz w:val="24"/>
          <w:szCs w:val="24"/>
        </w:rPr>
        <w:t>.</w:t>
      </w:r>
      <w:r w:rsidR="006D5E05">
        <w:rPr>
          <w:sz w:val="24"/>
          <w:szCs w:val="24"/>
        </w:rPr>
        <w:t xml:space="preserve"> This is the famous Crab pulsar.</w:t>
      </w:r>
      <w:r w:rsidR="002732B8">
        <w:rPr>
          <w:sz w:val="24"/>
          <w:szCs w:val="24"/>
        </w:rPr>
        <w:t>[The Crab pulsar first appeared as a supernova remnant in 10</w:t>
      </w:r>
      <w:r w:rsidR="00AD3EF9">
        <w:rPr>
          <w:sz w:val="24"/>
          <w:szCs w:val="24"/>
        </w:rPr>
        <w:t>54</w:t>
      </w:r>
      <w:r w:rsidR="00DD605D">
        <w:rPr>
          <w:sz w:val="24"/>
          <w:szCs w:val="24"/>
        </w:rPr>
        <w:t>, so its actual age is 958 years].</w:t>
      </w:r>
    </w:p>
    <w:p w:rsidR="00F2299F" w:rsidRDefault="00F2299F" w:rsidP="00E02B3B">
      <w:pPr>
        <w:rPr>
          <w:sz w:val="24"/>
          <w:szCs w:val="24"/>
        </w:rPr>
      </w:pPr>
      <w:r>
        <w:rPr>
          <w:sz w:val="24"/>
          <w:szCs w:val="24"/>
        </w:rPr>
        <w:tab/>
        <w:t xml:space="preserve">J2022+3842 </w:t>
      </w:r>
      <w:proofErr w:type="gramStart"/>
      <w:r>
        <w:rPr>
          <w:sz w:val="24"/>
          <w:szCs w:val="24"/>
        </w:rPr>
        <w:t>has</w:t>
      </w:r>
      <w:proofErr w:type="gramEnd"/>
      <w:r>
        <w:rPr>
          <w:sz w:val="24"/>
          <w:szCs w:val="24"/>
        </w:rPr>
        <w:t xml:space="preserve"> a period of 0.0243 seconds and is approximately 8,920 years old.</w:t>
      </w:r>
      <w:r w:rsidR="00AF4C23">
        <w:rPr>
          <w:sz w:val="24"/>
          <w:szCs w:val="24"/>
        </w:rPr>
        <w:t xml:space="preserve"> </w:t>
      </w:r>
    </w:p>
    <w:p w:rsidR="00F2299F" w:rsidRPr="00F2299F" w:rsidRDefault="00F2299F" w:rsidP="00E02B3B">
      <w:pPr>
        <w:rPr>
          <w:sz w:val="24"/>
          <w:szCs w:val="24"/>
        </w:rPr>
      </w:pPr>
      <w:r>
        <w:rPr>
          <w:sz w:val="24"/>
          <w:szCs w:val="24"/>
        </w:rPr>
        <w:tab/>
      </w:r>
      <w:r w:rsidR="00B1268D">
        <w:rPr>
          <w:sz w:val="24"/>
          <w:szCs w:val="24"/>
        </w:rPr>
        <w:t>J1</w:t>
      </w:r>
      <w:r>
        <w:rPr>
          <w:sz w:val="24"/>
          <w:szCs w:val="24"/>
        </w:rPr>
        <w:t>400-6325 has a period of 0.031 seconds and is approximately 12,700 years old.</w:t>
      </w:r>
    </w:p>
    <w:p w:rsidR="00BF40B6" w:rsidRDefault="00BF40B6" w:rsidP="00E02B3B">
      <w:pPr>
        <w:rPr>
          <w:b/>
          <w:sz w:val="24"/>
          <w:szCs w:val="24"/>
        </w:rPr>
      </w:pPr>
      <w:r w:rsidRPr="00F2299F">
        <w:rPr>
          <w:b/>
          <w:sz w:val="24"/>
          <w:szCs w:val="24"/>
        </w:rPr>
        <w:t>Activity 2</w:t>
      </w:r>
      <w:r w:rsidR="00183BB6" w:rsidRPr="00F2299F">
        <w:rPr>
          <w:b/>
          <w:sz w:val="24"/>
          <w:szCs w:val="24"/>
        </w:rPr>
        <w:t xml:space="preserve"> Answers</w:t>
      </w:r>
    </w:p>
    <w:p w:rsidR="00E86022" w:rsidRPr="0019362B" w:rsidRDefault="00E86022" w:rsidP="00E02B3B">
      <w:pPr>
        <w:rPr>
          <w:sz w:val="24"/>
          <w:szCs w:val="24"/>
        </w:rPr>
      </w:pPr>
      <w:r w:rsidRPr="00E86022">
        <w:rPr>
          <w:b/>
          <w:sz w:val="24"/>
          <w:szCs w:val="24"/>
        </w:rPr>
        <w:t>Q1.</w:t>
      </w:r>
      <w:r w:rsidR="0019362B">
        <w:rPr>
          <w:b/>
          <w:sz w:val="24"/>
          <w:szCs w:val="24"/>
        </w:rPr>
        <w:t xml:space="preserve">  </w:t>
      </w:r>
      <w:r w:rsidR="0019362B" w:rsidRPr="0019362B">
        <w:rPr>
          <w:sz w:val="24"/>
          <w:szCs w:val="24"/>
        </w:rPr>
        <w:t xml:space="preserve">The box </w:t>
      </w:r>
      <w:r w:rsidR="0019362B">
        <w:rPr>
          <w:sz w:val="24"/>
          <w:szCs w:val="24"/>
        </w:rPr>
        <w:t xml:space="preserve">contains y-values below -1.52 i.e. </w:t>
      </w:r>
      <w:proofErr w:type="gramStart"/>
      <w:r w:rsidR="0019362B">
        <w:rPr>
          <w:sz w:val="24"/>
          <w:szCs w:val="24"/>
        </w:rPr>
        <w:t>log(</w:t>
      </w:r>
      <w:proofErr w:type="gramEnd"/>
      <w:r w:rsidR="0019362B">
        <w:rPr>
          <w:sz w:val="24"/>
          <w:szCs w:val="24"/>
        </w:rPr>
        <w:t>.03) and x-values above 9.</w:t>
      </w:r>
    </w:p>
    <w:p w:rsidR="00B1268D" w:rsidRPr="00E86022" w:rsidRDefault="00E86022" w:rsidP="00E86022">
      <w:pPr>
        <w:rPr>
          <w:b/>
          <w:sz w:val="24"/>
          <w:szCs w:val="24"/>
        </w:rPr>
      </w:pPr>
      <w:r>
        <w:rPr>
          <w:b/>
          <w:sz w:val="24"/>
          <w:szCs w:val="24"/>
        </w:rPr>
        <w:t xml:space="preserve">                                                    </w:t>
      </w:r>
      <w:r w:rsidR="00CA318D">
        <w:rPr>
          <w:b/>
          <w:sz w:val="24"/>
          <w:szCs w:val="24"/>
        </w:rPr>
        <w:t xml:space="preserve">         </w:t>
      </w:r>
      <w:r>
        <w:rPr>
          <w:b/>
          <w:sz w:val="24"/>
          <w:szCs w:val="24"/>
        </w:rPr>
        <w:t xml:space="preserve">  </w:t>
      </w:r>
      <w:r>
        <w:rPr>
          <w:b/>
          <w:noProof/>
          <w:sz w:val="24"/>
          <w:szCs w:val="24"/>
        </w:rPr>
        <w:drawing>
          <wp:inline distT="0" distB="0" distL="0" distR="0">
            <wp:extent cx="4563251" cy="2754086"/>
            <wp:effectExtent l="0" t="0" r="889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8024" cy="2763002"/>
                    </a:xfrm>
                    <a:prstGeom prst="rect">
                      <a:avLst/>
                    </a:prstGeom>
                    <a:noFill/>
                    <a:ln>
                      <a:noFill/>
                    </a:ln>
                  </pic:spPr>
                </pic:pic>
              </a:graphicData>
            </a:graphic>
          </wp:inline>
        </w:drawing>
      </w:r>
    </w:p>
    <w:p w:rsidR="00243C8E" w:rsidRDefault="0060432A" w:rsidP="00E02B3B">
      <w:pPr>
        <w:rPr>
          <w:b/>
          <w:sz w:val="28"/>
          <w:szCs w:val="28"/>
        </w:rPr>
      </w:pPr>
      <w:r>
        <w:rPr>
          <w:b/>
          <w:sz w:val="28"/>
          <w:szCs w:val="28"/>
        </w:rPr>
        <w:t xml:space="preserve">              </w:t>
      </w:r>
      <w:r w:rsidR="00967AB7">
        <w:rPr>
          <w:b/>
          <w:sz w:val="28"/>
          <w:szCs w:val="28"/>
        </w:rPr>
        <w:t xml:space="preserve">                           </w:t>
      </w:r>
      <w:r>
        <w:rPr>
          <w:b/>
          <w:sz w:val="28"/>
          <w:szCs w:val="28"/>
        </w:rPr>
        <w:t xml:space="preserve">   </w:t>
      </w:r>
    </w:p>
    <w:p w:rsidR="00E86022" w:rsidRPr="00335C3B" w:rsidRDefault="00E86022" w:rsidP="00E86022">
      <w:pPr>
        <w:ind w:left="720" w:hanging="720"/>
        <w:rPr>
          <w:b/>
          <w:sz w:val="24"/>
          <w:szCs w:val="24"/>
        </w:rPr>
      </w:pPr>
      <w:r w:rsidRPr="00335C3B">
        <w:rPr>
          <w:b/>
          <w:sz w:val="24"/>
          <w:szCs w:val="24"/>
        </w:rPr>
        <w:lastRenderedPageBreak/>
        <w:t>Q2.</w:t>
      </w:r>
      <w:r w:rsidRPr="00335C3B">
        <w:rPr>
          <w:sz w:val="24"/>
          <w:szCs w:val="24"/>
        </w:rPr>
        <w:tab/>
      </w:r>
      <w:r>
        <w:rPr>
          <w:b/>
          <w:sz w:val="28"/>
          <w:szCs w:val="28"/>
        </w:rPr>
        <w:t xml:space="preserve">  </w:t>
      </w:r>
      <w:r w:rsidR="001F4873" w:rsidRPr="00335C3B">
        <w:rPr>
          <w:sz w:val="24"/>
          <w:szCs w:val="24"/>
        </w:rPr>
        <w:t>The period derivative</w:t>
      </w:r>
      <w:r w:rsidR="00CA07F9" w:rsidRPr="00335C3B">
        <w:rPr>
          <w:sz w:val="24"/>
          <w:szCs w:val="24"/>
        </w:rPr>
        <w:t>s</w:t>
      </w:r>
      <w:r w:rsidR="001F4873" w:rsidRPr="00335C3B">
        <w:rPr>
          <w:sz w:val="24"/>
          <w:szCs w:val="24"/>
        </w:rPr>
        <w:t xml:space="preserve"> </w:t>
      </w:r>
      <m:oMath>
        <m:acc>
          <m:accPr>
            <m:chr m:val="̇"/>
            <m:ctrlPr>
              <w:rPr>
                <w:rFonts w:ascii="Cambria Math" w:hAnsi="Cambria Math"/>
                <w:i/>
                <w:sz w:val="24"/>
                <w:szCs w:val="24"/>
              </w:rPr>
            </m:ctrlPr>
          </m:accPr>
          <m:e>
            <m:r>
              <w:rPr>
                <w:rFonts w:ascii="Cambria Math" w:hAnsi="Cambria Math"/>
                <w:sz w:val="24"/>
                <w:szCs w:val="24"/>
              </w:rPr>
              <m:t>P</m:t>
            </m:r>
          </m:e>
        </m:acc>
      </m:oMath>
      <w:r w:rsidR="0060432A" w:rsidRPr="00335C3B">
        <w:rPr>
          <w:sz w:val="24"/>
          <w:szCs w:val="24"/>
        </w:rPr>
        <w:t xml:space="preserve"> </w:t>
      </w:r>
      <w:r w:rsidR="002F7C12" w:rsidRPr="00335C3B">
        <w:rPr>
          <w:sz w:val="24"/>
          <w:szCs w:val="24"/>
        </w:rPr>
        <w:t>(slow-</w:t>
      </w:r>
      <w:r w:rsidR="001F4873" w:rsidRPr="00335C3B">
        <w:rPr>
          <w:sz w:val="24"/>
          <w:szCs w:val="24"/>
        </w:rPr>
        <w:t>down rate</w:t>
      </w:r>
      <w:r w:rsidR="00CA07F9" w:rsidRPr="00335C3B">
        <w:rPr>
          <w:sz w:val="24"/>
          <w:szCs w:val="24"/>
        </w:rPr>
        <w:t>s</w:t>
      </w:r>
      <w:r w:rsidR="001F4873" w:rsidRPr="00335C3B">
        <w:rPr>
          <w:sz w:val="24"/>
          <w:szCs w:val="24"/>
        </w:rPr>
        <w:t>)</w:t>
      </w:r>
      <w:r w:rsidR="001F4873" w:rsidRPr="00335C3B">
        <w:rPr>
          <w:b/>
          <w:sz w:val="24"/>
          <w:szCs w:val="24"/>
        </w:rPr>
        <w:t xml:space="preserve"> </w:t>
      </w:r>
      <w:r w:rsidR="001F4873" w:rsidRPr="00335C3B">
        <w:rPr>
          <w:sz w:val="24"/>
          <w:szCs w:val="24"/>
        </w:rPr>
        <w:t>of</w:t>
      </w:r>
      <w:r w:rsidR="001F4873" w:rsidRPr="00335C3B">
        <w:rPr>
          <w:b/>
          <w:sz w:val="24"/>
          <w:szCs w:val="24"/>
        </w:rPr>
        <w:t xml:space="preserve"> </w:t>
      </w:r>
      <w:r w:rsidR="00CA07F9" w:rsidRPr="00335C3B">
        <w:rPr>
          <w:sz w:val="24"/>
          <w:szCs w:val="24"/>
        </w:rPr>
        <w:t>millisecond pulsars</w:t>
      </w:r>
      <w:r w:rsidR="002F7C12" w:rsidRPr="00335C3B">
        <w:rPr>
          <w:sz w:val="24"/>
          <w:szCs w:val="24"/>
        </w:rPr>
        <w:t xml:space="preserve"> (shown in </w:t>
      </w:r>
      <w:r w:rsidR="00967AB7" w:rsidRPr="00335C3B">
        <w:rPr>
          <w:sz w:val="24"/>
          <w:szCs w:val="24"/>
        </w:rPr>
        <w:t xml:space="preserve">the </w:t>
      </w:r>
      <w:r w:rsidR="002F7C12" w:rsidRPr="00335C3B">
        <w:rPr>
          <w:sz w:val="24"/>
          <w:szCs w:val="24"/>
        </w:rPr>
        <w:t>red</w:t>
      </w:r>
      <w:r w:rsidR="00967AB7" w:rsidRPr="00335C3B">
        <w:rPr>
          <w:sz w:val="24"/>
          <w:szCs w:val="24"/>
        </w:rPr>
        <w:t xml:space="preserve"> box</w:t>
      </w:r>
      <w:r w:rsidR="002F7C12" w:rsidRPr="00335C3B">
        <w:rPr>
          <w:sz w:val="24"/>
          <w:szCs w:val="24"/>
        </w:rPr>
        <w:t>)</w:t>
      </w:r>
      <w:r w:rsidR="00CA07F9" w:rsidRPr="00335C3B">
        <w:rPr>
          <w:sz w:val="24"/>
          <w:szCs w:val="24"/>
        </w:rPr>
        <w:t xml:space="preserve"> are</w:t>
      </w:r>
      <w:r w:rsidR="001F4873" w:rsidRPr="00335C3B">
        <w:rPr>
          <w:sz w:val="24"/>
          <w:szCs w:val="24"/>
        </w:rPr>
        <w:t xml:space="preserve"> much smaller than </w:t>
      </w:r>
      <w:r w:rsidR="00CA07F9" w:rsidRPr="00335C3B">
        <w:rPr>
          <w:sz w:val="24"/>
          <w:szCs w:val="24"/>
        </w:rPr>
        <w:t xml:space="preserve">normal </w:t>
      </w:r>
      <w:r w:rsidR="00FD760C" w:rsidRPr="00335C3B">
        <w:rPr>
          <w:sz w:val="24"/>
          <w:szCs w:val="24"/>
        </w:rPr>
        <w:t>p</w:t>
      </w:r>
      <w:r w:rsidR="00967AB7" w:rsidRPr="00335C3B">
        <w:rPr>
          <w:sz w:val="24"/>
          <w:szCs w:val="24"/>
        </w:rPr>
        <w:t>ulsars.</w:t>
      </w:r>
      <w:r w:rsidR="002F7C12" w:rsidRPr="00335C3B">
        <w:rPr>
          <w:b/>
          <w:sz w:val="24"/>
          <w:szCs w:val="24"/>
        </w:rPr>
        <w:t xml:space="preserve">  </w:t>
      </w:r>
      <w:r w:rsidRPr="00335C3B">
        <w:rPr>
          <w:b/>
          <w:sz w:val="24"/>
          <w:szCs w:val="24"/>
        </w:rPr>
        <w:t xml:space="preserve">  </w:t>
      </w:r>
    </w:p>
    <w:p w:rsidR="0060432A" w:rsidRPr="00335C3B" w:rsidRDefault="00E86022" w:rsidP="00E86022">
      <w:pPr>
        <w:ind w:left="720" w:hanging="720"/>
        <w:rPr>
          <w:sz w:val="24"/>
          <w:szCs w:val="24"/>
        </w:rPr>
      </w:pPr>
      <w:r w:rsidRPr="00335C3B">
        <w:rPr>
          <w:b/>
          <w:sz w:val="24"/>
          <w:szCs w:val="24"/>
        </w:rPr>
        <w:t xml:space="preserve">           </w:t>
      </w:r>
      <w:r w:rsidR="00335C3B">
        <w:rPr>
          <w:b/>
          <w:sz w:val="24"/>
          <w:szCs w:val="24"/>
        </w:rPr>
        <w:t xml:space="preserve">  </w:t>
      </w:r>
      <w:r w:rsidRPr="00335C3B">
        <w:rPr>
          <w:b/>
          <w:sz w:val="24"/>
          <w:szCs w:val="24"/>
        </w:rPr>
        <w:t xml:space="preserve">   </w:t>
      </w:r>
      <w:r w:rsidR="002F7C12" w:rsidRPr="00335C3B">
        <w:rPr>
          <w:sz w:val="24"/>
          <w:szCs w:val="24"/>
        </w:rPr>
        <w:t>On average the slow</w:t>
      </w:r>
      <w:r w:rsidRPr="00335C3B">
        <w:rPr>
          <w:sz w:val="24"/>
          <w:szCs w:val="24"/>
        </w:rPr>
        <w:t>-</w:t>
      </w:r>
      <w:r w:rsidR="002F7C12" w:rsidRPr="00335C3B">
        <w:rPr>
          <w:sz w:val="24"/>
          <w:szCs w:val="24"/>
        </w:rPr>
        <w:t>down rates are</w:t>
      </w:r>
      <w:r w:rsidR="0060432A" w:rsidRPr="00335C3B">
        <w:rPr>
          <w:sz w:val="24"/>
          <w:szCs w:val="24"/>
        </w:rPr>
        <w:t xml:space="preserve"> </w:t>
      </w:r>
      <w:r w:rsidR="002F7C12" w:rsidRPr="00335C3B">
        <w:rPr>
          <w:sz w:val="24"/>
          <w:szCs w:val="24"/>
        </w:rPr>
        <w:t>smaller by a factor of 10</w:t>
      </w:r>
      <w:r w:rsidR="002F7C12" w:rsidRPr="00335C3B">
        <w:rPr>
          <w:sz w:val="24"/>
          <w:szCs w:val="24"/>
          <w:vertAlign w:val="superscript"/>
        </w:rPr>
        <w:t>5</w:t>
      </w:r>
      <w:r w:rsidR="002F7C12" w:rsidRPr="00335C3B">
        <w:rPr>
          <w:sz w:val="24"/>
          <w:szCs w:val="24"/>
        </w:rPr>
        <w:t>. [10</w:t>
      </w:r>
      <w:r w:rsidR="002F7C12" w:rsidRPr="00335C3B">
        <w:rPr>
          <w:sz w:val="24"/>
          <w:szCs w:val="24"/>
          <w:vertAlign w:val="superscript"/>
        </w:rPr>
        <w:t>-15</w:t>
      </w:r>
      <w:r w:rsidR="002F7C12" w:rsidRPr="00335C3B">
        <w:rPr>
          <w:sz w:val="24"/>
          <w:szCs w:val="24"/>
        </w:rPr>
        <w:t xml:space="preserve"> for normal pulses as opposed to 10</w:t>
      </w:r>
      <w:r w:rsidR="002F7C12" w:rsidRPr="00335C3B">
        <w:rPr>
          <w:sz w:val="24"/>
          <w:szCs w:val="24"/>
          <w:vertAlign w:val="superscript"/>
        </w:rPr>
        <w:t>-20</w:t>
      </w:r>
      <w:r w:rsidR="002F7C12" w:rsidRPr="00335C3B">
        <w:rPr>
          <w:sz w:val="24"/>
          <w:szCs w:val="24"/>
        </w:rPr>
        <w:t xml:space="preserve"> for MSP</w:t>
      </w:r>
      <w:r w:rsidR="00AF7C1F" w:rsidRPr="00335C3B">
        <w:rPr>
          <w:sz w:val="24"/>
          <w:szCs w:val="24"/>
        </w:rPr>
        <w:t>s</w:t>
      </w:r>
      <w:r w:rsidR="002F7C12" w:rsidRPr="00335C3B">
        <w:rPr>
          <w:sz w:val="24"/>
          <w:szCs w:val="24"/>
        </w:rPr>
        <w:t>]</w:t>
      </w:r>
    </w:p>
    <w:p w:rsidR="00967AB7" w:rsidRPr="00E86022" w:rsidRDefault="00967AB7" w:rsidP="00E86022">
      <w:pPr>
        <w:rPr>
          <w:sz w:val="28"/>
          <w:szCs w:val="28"/>
        </w:rPr>
      </w:pPr>
      <w:r w:rsidRPr="00E86022">
        <w:rPr>
          <w:sz w:val="28"/>
          <w:szCs w:val="28"/>
        </w:rPr>
        <w:t xml:space="preserve">    </w:t>
      </w:r>
    </w:p>
    <w:p w:rsidR="00243C8E" w:rsidRDefault="0060432A" w:rsidP="00E02B3B">
      <w:pPr>
        <w:rPr>
          <w:b/>
          <w:sz w:val="28"/>
          <w:szCs w:val="28"/>
        </w:rPr>
      </w:pPr>
      <w:r>
        <w:rPr>
          <w:b/>
          <w:sz w:val="28"/>
          <w:szCs w:val="28"/>
        </w:rPr>
        <w:t xml:space="preserve">     </w:t>
      </w:r>
      <w:r w:rsidR="00E86022">
        <w:rPr>
          <w:b/>
          <w:sz w:val="28"/>
          <w:szCs w:val="28"/>
        </w:rPr>
        <w:t xml:space="preserve">              </w:t>
      </w:r>
      <w:r w:rsidR="00CA318D">
        <w:rPr>
          <w:b/>
          <w:sz w:val="28"/>
          <w:szCs w:val="28"/>
        </w:rPr>
        <w:t xml:space="preserve">                            </w:t>
      </w:r>
      <w:r w:rsidR="00E86022">
        <w:rPr>
          <w:b/>
          <w:sz w:val="28"/>
          <w:szCs w:val="28"/>
        </w:rPr>
        <w:t xml:space="preserve">     </w:t>
      </w:r>
      <w:r>
        <w:rPr>
          <w:b/>
          <w:sz w:val="28"/>
          <w:szCs w:val="28"/>
        </w:rPr>
        <w:t xml:space="preserve">   </w:t>
      </w:r>
      <w:r>
        <w:rPr>
          <w:noProof/>
        </w:rPr>
        <w:drawing>
          <wp:inline distT="0" distB="0" distL="0" distR="0" wp14:anchorId="2C662430" wp14:editId="658720EC">
            <wp:extent cx="5236029" cy="2318657"/>
            <wp:effectExtent l="0" t="0" r="22225" b="247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B3F8D" w:rsidRPr="00335C3B" w:rsidRDefault="008B3F8D" w:rsidP="008B3F8D">
      <w:pPr>
        <w:rPr>
          <w:sz w:val="24"/>
          <w:szCs w:val="24"/>
        </w:rPr>
      </w:pPr>
      <w:r w:rsidRPr="00335C3B">
        <w:rPr>
          <w:b/>
          <w:sz w:val="24"/>
          <w:szCs w:val="24"/>
        </w:rPr>
        <w:t xml:space="preserve">Q3. (a) </w:t>
      </w:r>
      <w:r w:rsidRPr="00335C3B">
        <w:rPr>
          <w:sz w:val="24"/>
          <w:szCs w:val="24"/>
        </w:rPr>
        <w:t>The magnetic field strength of a pulsar decreases over time.</w:t>
      </w:r>
    </w:p>
    <w:p w:rsidR="008B3F8D" w:rsidRPr="00335C3B" w:rsidRDefault="008B3F8D" w:rsidP="008B3F8D">
      <w:pPr>
        <w:ind w:left="450"/>
        <w:rPr>
          <w:sz w:val="24"/>
          <w:szCs w:val="24"/>
        </w:rPr>
      </w:pPr>
      <w:r w:rsidRPr="00335C3B">
        <w:rPr>
          <w:b/>
          <w:sz w:val="24"/>
          <w:szCs w:val="24"/>
        </w:rPr>
        <w:t>(b</w:t>
      </w:r>
      <w:r w:rsidRPr="00335C3B">
        <w:rPr>
          <w:sz w:val="24"/>
          <w:szCs w:val="24"/>
        </w:rPr>
        <w:t>) Normal pulsars range from 10</w:t>
      </w:r>
      <w:r w:rsidRPr="00335C3B">
        <w:rPr>
          <w:sz w:val="24"/>
          <w:szCs w:val="24"/>
          <w:vertAlign w:val="superscript"/>
        </w:rPr>
        <w:t>14</w:t>
      </w:r>
      <w:r w:rsidRPr="00335C3B">
        <w:rPr>
          <w:sz w:val="24"/>
          <w:szCs w:val="24"/>
        </w:rPr>
        <w:t xml:space="preserve"> gauss to 10</w:t>
      </w:r>
      <w:r w:rsidRPr="00335C3B">
        <w:rPr>
          <w:sz w:val="24"/>
          <w:szCs w:val="24"/>
          <w:vertAlign w:val="superscript"/>
        </w:rPr>
        <w:t>10</w:t>
      </w:r>
      <w:r w:rsidRPr="00335C3B">
        <w:rPr>
          <w:sz w:val="24"/>
          <w:szCs w:val="24"/>
        </w:rPr>
        <w:t xml:space="preserve"> gauss throughout their evolution. Millisecond pulsars range from 10</w:t>
      </w:r>
      <w:r w:rsidRPr="00335C3B">
        <w:rPr>
          <w:sz w:val="24"/>
          <w:szCs w:val="24"/>
          <w:vertAlign w:val="superscript"/>
        </w:rPr>
        <w:t>10</w:t>
      </w:r>
      <w:r w:rsidRPr="00335C3B">
        <w:rPr>
          <w:sz w:val="24"/>
          <w:szCs w:val="24"/>
        </w:rPr>
        <w:t xml:space="preserve"> gauss to 10</w:t>
      </w:r>
      <w:r w:rsidRPr="00335C3B">
        <w:rPr>
          <w:sz w:val="24"/>
          <w:szCs w:val="24"/>
          <w:vertAlign w:val="superscript"/>
        </w:rPr>
        <w:t>8</w:t>
      </w:r>
      <w:r w:rsidRPr="00335C3B">
        <w:rPr>
          <w:sz w:val="24"/>
          <w:szCs w:val="24"/>
        </w:rPr>
        <w:t xml:space="preserve"> gauss throughout their evolution.</w:t>
      </w:r>
    </w:p>
    <w:p w:rsidR="008B3F8D" w:rsidRPr="00335C3B" w:rsidRDefault="008B3F8D" w:rsidP="008B3F8D">
      <w:pPr>
        <w:rPr>
          <w:sz w:val="24"/>
          <w:szCs w:val="24"/>
        </w:rPr>
      </w:pPr>
      <w:r w:rsidRPr="00335C3B">
        <w:rPr>
          <w:sz w:val="24"/>
          <w:szCs w:val="24"/>
        </w:rPr>
        <w:t xml:space="preserve">       </w:t>
      </w:r>
      <w:r w:rsidRPr="00335C3B">
        <w:rPr>
          <w:b/>
          <w:sz w:val="24"/>
          <w:szCs w:val="24"/>
        </w:rPr>
        <w:t xml:space="preserve">(c) </w:t>
      </w:r>
      <w:r w:rsidRPr="00335C3B">
        <w:rPr>
          <w:sz w:val="24"/>
          <w:szCs w:val="24"/>
        </w:rPr>
        <w:t>Millisecond pulsars have a magnetic field strength between 10</w:t>
      </w:r>
      <w:r w:rsidRPr="00335C3B">
        <w:rPr>
          <w:sz w:val="24"/>
          <w:szCs w:val="24"/>
          <w:vertAlign w:val="superscript"/>
        </w:rPr>
        <w:t>8</w:t>
      </w:r>
      <w:r w:rsidRPr="00335C3B">
        <w:rPr>
          <w:sz w:val="24"/>
          <w:szCs w:val="24"/>
        </w:rPr>
        <w:t xml:space="preserve"> and 10</w:t>
      </w:r>
      <w:r w:rsidRPr="00335C3B">
        <w:rPr>
          <w:sz w:val="24"/>
          <w:szCs w:val="24"/>
          <w:vertAlign w:val="superscript"/>
        </w:rPr>
        <w:t>10</w:t>
      </w:r>
      <w:r w:rsidRPr="00335C3B">
        <w:rPr>
          <w:sz w:val="24"/>
          <w:szCs w:val="24"/>
        </w:rPr>
        <w:t xml:space="preserve"> gauss. Normal pulsars have a magnetic field strength </w:t>
      </w:r>
    </w:p>
    <w:p w:rsidR="008B3F8D" w:rsidRPr="00335C3B" w:rsidRDefault="008B3F8D" w:rsidP="008B3F8D">
      <w:pPr>
        <w:ind w:firstLine="720"/>
        <w:rPr>
          <w:sz w:val="24"/>
          <w:szCs w:val="24"/>
        </w:rPr>
      </w:pPr>
      <w:proofErr w:type="gramStart"/>
      <w:r w:rsidRPr="00335C3B">
        <w:rPr>
          <w:sz w:val="24"/>
          <w:szCs w:val="24"/>
        </w:rPr>
        <w:t>of</w:t>
      </w:r>
      <w:proofErr w:type="gramEnd"/>
      <w:r w:rsidRPr="00335C3B">
        <w:rPr>
          <w:sz w:val="24"/>
          <w:szCs w:val="24"/>
        </w:rPr>
        <w:t xml:space="preserve"> approximately 10</w:t>
      </w:r>
      <w:r w:rsidRPr="00335C3B">
        <w:rPr>
          <w:sz w:val="24"/>
          <w:szCs w:val="24"/>
          <w:vertAlign w:val="superscript"/>
        </w:rPr>
        <w:t>12</w:t>
      </w:r>
      <w:r w:rsidRPr="00335C3B">
        <w:rPr>
          <w:sz w:val="24"/>
          <w:szCs w:val="24"/>
        </w:rPr>
        <w:t xml:space="preserve"> gauss. Normal pulsars are approximately 1,000 times stronger. </w:t>
      </w:r>
    </w:p>
    <w:p w:rsidR="008B3F8D" w:rsidRPr="00335C3B" w:rsidRDefault="008B3F8D" w:rsidP="008B3F8D">
      <w:pPr>
        <w:rPr>
          <w:b/>
          <w:sz w:val="24"/>
          <w:szCs w:val="24"/>
        </w:rPr>
      </w:pPr>
      <w:r w:rsidRPr="00335C3B">
        <w:rPr>
          <w:sz w:val="24"/>
          <w:szCs w:val="24"/>
        </w:rPr>
        <w:t xml:space="preserve">       </w:t>
      </w:r>
      <w:r w:rsidRPr="00335C3B">
        <w:rPr>
          <w:b/>
          <w:sz w:val="24"/>
          <w:szCs w:val="24"/>
        </w:rPr>
        <w:t xml:space="preserve">(d) </w:t>
      </w:r>
      <w:r w:rsidRPr="00335C3B">
        <w:rPr>
          <w:sz w:val="24"/>
          <w:szCs w:val="24"/>
        </w:rPr>
        <w:t xml:space="preserve">Top right hand corner. </w:t>
      </w:r>
      <w:r w:rsidR="00335C3B">
        <w:rPr>
          <w:sz w:val="24"/>
          <w:szCs w:val="24"/>
        </w:rPr>
        <w:t>The magnetic field</w:t>
      </w:r>
      <w:r w:rsidRPr="00335C3B">
        <w:rPr>
          <w:sz w:val="24"/>
          <w:szCs w:val="24"/>
        </w:rPr>
        <w:t xml:space="preserve"> strength of magnetars is 10</w:t>
      </w:r>
      <w:r w:rsidRPr="00335C3B">
        <w:rPr>
          <w:sz w:val="24"/>
          <w:szCs w:val="24"/>
          <w:vertAlign w:val="superscript"/>
        </w:rPr>
        <w:t>14</w:t>
      </w:r>
      <w:r w:rsidRPr="00335C3B">
        <w:rPr>
          <w:sz w:val="24"/>
          <w:szCs w:val="24"/>
        </w:rPr>
        <w:t xml:space="preserve"> gauss or more.</w:t>
      </w:r>
    </w:p>
    <w:p w:rsidR="008B3F8D" w:rsidRDefault="008B3F8D" w:rsidP="008B3F8D">
      <w:pPr>
        <w:rPr>
          <w:b/>
          <w:sz w:val="28"/>
          <w:szCs w:val="28"/>
        </w:rPr>
      </w:pPr>
    </w:p>
    <w:p w:rsidR="00335C3B" w:rsidRPr="008B3F8D" w:rsidRDefault="00335C3B" w:rsidP="008B3F8D">
      <w:pPr>
        <w:rPr>
          <w:b/>
          <w:sz w:val="28"/>
          <w:szCs w:val="28"/>
        </w:rPr>
      </w:pPr>
    </w:p>
    <w:p w:rsidR="009A0470" w:rsidRPr="00F2299F" w:rsidRDefault="0003770D" w:rsidP="00E02B3B">
      <w:pPr>
        <w:rPr>
          <w:b/>
          <w:sz w:val="24"/>
          <w:szCs w:val="24"/>
        </w:rPr>
      </w:pPr>
      <w:r>
        <w:rPr>
          <w:b/>
          <w:sz w:val="28"/>
          <w:szCs w:val="28"/>
        </w:rPr>
        <w:lastRenderedPageBreak/>
        <w:t xml:space="preserve"> </w:t>
      </w:r>
      <w:r w:rsidR="000F15D5" w:rsidRPr="00F2299F">
        <w:rPr>
          <w:b/>
          <w:sz w:val="24"/>
          <w:szCs w:val="24"/>
        </w:rPr>
        <w:t>Activity 3</w:t>
      </w:r>
      <w:r w:rsidR="00491F3C" w:rsidRPr="00F2299F">
        <w:rPr>
          <w:b/>
          <w:sz w:val="24"/>
          <w:szCs w:val="24"/>
        </w:rPr>
        <w:t xml:space="preserve"> Answers</w:t>
      </w:r>
    </w:p>
    <w:p w:rsidR="00F20460" w:rsidRPr="00F2299F" w:rsidRDefault="00E86022" w:rsidP="00E86022">
      <w:pPr>
        <w:pStyle w:val="ListParagraph"/>
        <w:rPr>
          <w:sz w:val="24"/>
          <w:szCs w:val="24"/>
        </w:rPr>
      </w:pPr>
      <w:r>
        <w:rPr>
          <w:b/>
          <w:sz w:val="24"/>
          <w:szCs w:val="24"/>
        </w:rPr>
        <w:t>Q1.</w:t>
      </w:r>
      <w:r w:rsidR="00F20460" w:rsidRPr="00F2299F">
        <w:rPr>
          <w:sz w:val="24"/>
          <w:szCs w:val="24"/>
        </w:rPr>
        <w:t xml:space="preserve"> </w:t>
      </w:r>
      <w:r w:rsidR="00AD3EF9">
        <w:rPr>
          <w:sz w:val="24"/>
          <w:szCs w:val="24"/>
        </w:rPr>
        <w:tab/>
      </w:r>
      <w:r w:rsidR="00F20460" w:rsidRPr="00F2299F">
        <w:rPr>
          <w:sz w:val="24"/>
          <w:szCs w:val="24"/>
        </w:rPr>
        <w:t xml:space="preserve">  J0108-1431, </w:t>
      </w:r>
      <w:r w:rsidR="00AF4C23">
        <w:rPr>
          <w:sz w:val="24"/>
          <w:szCs w:val="24"/>
        </w:rPr>
        <w:t xml:space="preserve">  </w:t>
      </w:r>
      <w:r w:rsidR="006868B9">
        <w:rPr>
          <w:sz w:val="24"/>
          <w:szCs w:val="24"/>
        </w:rPr>
        <w:tab/>
      </w:r>
      <w:r w:rsidR="00F20460" w:rsidRPr="00F2299F">
        <w:rPr>
          <w:sz w:val="24"/>
          <w:szCs w:val="24"/>
        </w:rPr>
        <w:t>140 parsecs,</w:t>
      </w:r>
      <w:r w:rsidR="00AF4C23">
        <w:rPr>
          <w:sz w:val="24"/>
          <w:szCs w:val="24"/>
        </w:rPr>
        <w:t xml:space="preserve"> </w:t>
      </w:r>
      <w:r w:rsidR="00F20460" w:rsidRPr="00F2299F">
        <w:rPr>
          <w:sz w:val="24"/>
          <w:szCs w:val="24"/>
        </w:rPr>
        <w:t xml:space="preserve"> </w:t>
      </w:r>
      <w:r w:rsidR="00AD3EF9">
        <w:rPr>
          <w:sz w:val="24"/>
          <w:szCs w:val="24"/>
        </w:rPr>
        <w:tab/>
      </w:r>
      <w:r w:rsidR="006868B9">
        <w:rPr>
          <w:sz w:val="24"/>
          <w:szCs w:val="24"/>
        </w:rPr>
        <w:tab/>
      </w:r>
      <w:r w:rsidR="00F20460" w:rsidRPr="00F2299F">
        <w:rPr>
          <w:sz w:val="24"/>
          <w:szCs w:val="24"/>
        </w:rPr>
        <w:t>457.8 light years</w:t>
      </w:r>
    </w:p>
    <w:p w:rsidR="00F20460" w:rsidRPr="00E86022" w:rsidRDefault="00E86022" w:rsidP="00E86022">
      <w:pPr>
        <w:ind w:firstLine="720"/>
        <w:rPr>
          <w:sz w:val="24"/>
          <w:szCs w:val="24"/>
        </w:rPr>
      </w:pPr>
      <w:r w:rsidRPr="00E86022">
        <w:rPr>
          <w:b/>
          <w:sz w:val="24"/>
          <w:szCs w:val="24"/>
        </w:rPr>
        <w:t>Q2.</w:t>
      </w:r>
      <w:r>
        <w:rPr>
          <w:sz w:val="24"/>
          <w:szCs w:val="24"/>
        </w:rPr>
        <w:tab/>
      </w:r>
      <w:r w:rsidR="003E33B9" w:rsidRPr="00E86022">
        <w:rPr>
          <w:sz w:val="24"/>
          <w:szCs w:val="24"/>
        </w:rPr>
        <w:t xml:space="preserve"> </w:t>
      </w:r>
      <w:r w:rsidR="00F20460" w:rsidRPr="00E86022">
        <w:rPr>
          <w:sz w:val="24"/>
          <w:szCs w:val="24"/>
        </w:rPr>
        <w:t xml:space="preserve">J1746-2849, </w:t>
      </w:r>
      <w:r w:rsidR="00AF4C23" w:rsidRPr="00E86022">
        <w:rPr>
          <w:sz w:val="24"/>
          <w:szCs w:val="24"/>
        </w:rPr>
        <w:t xml:space="preserve">  </w:t>
      </w:r>
      <w:r w:rsidR="006868B9" w:rsidRPr="00E86022">
        <w:rPr>
          <w:sz w:val="24"/>
          <w:szCs w:val="24"/>
        </w:rPr>
        <w:tab/>
      </w:r>
      <w:r w:rsidR="00AD3EF9" w:rsidRPr="00E86022">
        <w:rPr>
          <w:sz w:val="24"/>
          <w:szCs w:val="24"/>
        </w:rPr>
        <w:tab/>
      </w:r>
      <w:r w:rsidR="00F20460" w:rsidRPr="00E86022">
        <w:rPr>
          <w:sz w:val="24"/>
          <w:szCs w:val="24"/>
        </w:rPr>
        <w:t xml:space="preserve">85,647.06 parsecs, </w:t>
      </w:r>
      <w:r w:rsidR="00AF4C23" w:rsidRPr="00E86022">
        <w:rPr>
          <w:sz w:val="24"/>
          <w:szCs w:val="24"/>
        </w:rPr>
        <w:t xml:space="preserve"> </w:t>
      </w:r>
      <w:r w:rsidR="006868B9" w:rsidRPr="00E86022">
        <w:rPr>
          <w:sz w:val="24"/>
          <w:szCs w:val="24"/>
        </w:rPr>
        <w:tab/>
      </w:r>
      <w:r w:rsidR="00AD3EF9" w:rsidRPr="00E86022">
        <w:rPr>
          <w:sz w:val="24"/>
          <w:szCs w:val="24"/>
        </w:rPr>
        <w:t xml:space="preserve">    </w:t>
      </w:r>
      <w:r w:rsidR="00F20460" w:rsidRPr="00E86022">
        <w:rPr>
          <w:sz w:val="24"/>
          <w:szCs w:val="24"/>
        </w:rPr>
        <w:t>280,065.88 light years</w:t>
      </w:r>
    </w:p>
    <w:p w:rsidR="00F20460" w:rsidRPr="00F2299F" w:rsidRDefault="00E86022" w:rsidP="00E86022">
      <w:pPr>
        <w:pStyle w:val="ListParagraph"/>
        <w:rPr>
          <w:sz w:val="24"/>
          <w:szCs w:val="24"/>
        </w:rPr>
      </w:pPr>
      <w:r>
        <w:rPr>
          <w:b/>
          <w:sz w:val="24"/>
          <w:szCs w:val="24"/>
        </w:rPr>
        <w:t>Q3.</w:t>
      </w:r>
      <w:r>
        <w:rPr>
          <w:b/>
          <w:sz w:val="24"/>
          <w:szCs w:val="24"/>
        </w:rPr>
        <w:tab/>
      </w:r>
      <w:r w:rsidR="003E33B9" w:rsidRPr="00F2299F">
        <w:rPr>
          <w:sz w:val="24"/>
          <w:szCs w:val="24"/>
        </w:rPr>
        <w:t xml:space="preserve"> </w:t>
      </w:r>
      <w:r w:rsidR="00F20460" w:rsidRPr="00F2299F">
        <w:rPr>
          <w:sz w:val="24"/>
          <w:szCs w:val="24"/>
        </w:rPr>
        <w:t xml:space="preserve"> J0437-4715, </w:t>
      </w:r>
      <w:r w:rsidR="00AF4C23">
        <w:rPr>
          <w:sz w:val="24"/>
          <w:szCs w:val="24"/>
        </w:rPr>
        <w:t xml:space="preserve">  </w:t>
      </w:r>
      <w:r w:rsidR="006868B9">
        <w:rPr>
          <w:sz w:val="24"/>
          <w:szCs w:val="24"/>
        </w:rPr>
        <w:tab/>
      </w:r>
      <w:r w:rsidR="00F20460" w:rsidRPr="00F2299F">
        <w:rPr>
          <w:sz w:val="24"/>
          <w:szCs w:val="24"/>
        </w:rPr>
        <w:t xml:space="preserve">155.57 parsecs, </w:t>
      </w:r>
      <w:r w:rsidR="00AF4C23">
        <w:rPr>
          <w:sz w:val="24"/>
          <w:szCs w:val="24"/>
        </w:rPr>
        <w:t xml:space="preserve"> </w:t>
      </w:r>
      <w:r w:rsidR="006868B9">
        <w:rPr>
          <w:sz w:val="24"/>
          <w:szCs w:val="24"/>
        </w:rPr>
        <w:tab/>
      </w:r>
      <w:r w:rsidR="00AD3EF9">
        <w:rPr>
          <w:sz w:val="24"/>
          <w:szCs w:val="24"/>
        </w:rPr>
        <w:t xml:space="preserve">    </w:t>
      </w:r>
      <w:r w:rsidR="00AF4C23">
        <w:rPr>
          <w:sz w:val="24"/>
          <w:szCs w:val="24"/>
        </w:rPr>
        <w:t xml:space="preserve"> </w:t>
      </w:r>
      <w:r w:rsidR="00F20460" w:rsidRPr="00F2299F">
        <w:rPr>
          <w:sz w:val="24"/>
          <w:szCs w:val="24"/>
        </w:rPr>
        <w:t>508.73 light years</w:t>
      </w:r>
    </w:p>
    <w:p w:rsidR="009A0470" w:rsidRPr="006868B9" w:rsidRDefault="005C4DEB" w:rsidP="006868B9">
      <w:pPr>
        <w:rPr>
          <w:b/>
          <w:sz w:val="24"/>
          <w:szCs w:val="24"/>
        </w:rPr>
      </w:pPr>
      <w:r w:rsidRPr="00F2299F">
        <w:rPr>
          <w:b/>
          <w:noProof/>
          <w:sz w:val="24"/>
          <w:szCs w:val="24"/>
        </w:rPr>
        <mc:AlternateContent>
          <mc:Choice Requires="wps">
            <w:drawing>
              <wp:anchor distT="0" distB="0" distL="114300" distR="114300" simplePos="0" relativeHeight="251680768" behindDoc="0" locked="0" layoutInCell="1" allowOverlap="1" wp14:anchorId="1261D469" wp14:editId="4E1E8800">
                <wp:simplePos x="0" y="0"/>
                <wp:positionH relativeFrom="column">
                  <wp:posOffset>5682343</wp:posOffset>
                </wp:positionH>
                <wp:positionV relativeFrom="paragraph">
                  <wp:posOffset>160020</wp:posOffset>
                </wp:positionV>
                <wp:extent cx="2721428" cy="1883229"/>
                <wp:effectExtent l="0" t="0" r="3175" b="3175"/>
                <wp:wrapNone/>
                <wp:docPr id="38" name="Text Box 38"/>
                <wp:cNvGraphicFramePr/>
                <a:graphic xmlns:a="http://schemas.openxmlformats.org/drawingml/2006/main">
                  <a:graphicData uri="http://schemas.microsoft.com/office/word/2010/wordprocessingShape">
                    <wps:wsp>
                      <wps:cNvSpPr txBox="1"/>
                      <wps:spPr>
                        <a:xfrm>
                          <a:off x="0" y="0"/>
                          <a:ext cx="2721428" cy="1883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3794" w:type="dxa"/>
                              <w:tblLook w:val="04A0" w:firstRow="1" w:lastRow="0" w:firstColumn="1" w:lastColumn="0" w:noHBand="0" w:noVBand="1"/>
                            </w:tblPr>
                            <w:tblGrid>
                              <w:gridCol w:w="1809"/>
                              <w:gridCol w:w="1985"/>
                            </w:tblGrid>
                            <w:tr w:rsidR="006868B9" w:rsidTr="005C4DEB">
                              <w:tc>
                                <w:tcPr>
                                  <w:tcW w:w="1809" w:type="dxa"/>
                                </w:tcPr>
                                <w:p w:rsidR="006868B9" w:rsidRPr="00AF4C23" w:rsidRDefault="006868B9" w:rsidP="002E1FF1">
                                  <w:pPr>
                                    <w:rPr>
                                      <w:sz w:val="24"/>
                                      <w:szCs w:val="24"/>
                                    </w:rPr>
                                  </w:pPr>
                                  <w:r w:rsidRPr="00AF4C23">
                                    <w:rPr>
                                      <w:sz w:val="24"/>
                                      <w:szCs w:val="24"/>
                                    </w:rPr>
                                    <w:t>J Name</w:t>
                                  </w:r>
                                </w:p>
                              </w:tc>
                              <w:tc>
                                <w:tcPr>
                                  <w:tcW w:w="1985" w:type="dxa"/>
                                </w:tcPr>
                                <w:p w:rsidR="005C4DEB" w:rsidRDefault="006868B9" w:rsidP="002E1FF1">
                                  <w:pPr>
                                    <w:rPr>
                                      <w:sz w:val="24"/>
                                      <w:szCs w:val="24"/>
                                    </w:rPr>
                                  </w:pPr>
                                  <w:r w:rsidRPr="00AF4C23">
                                    <w:rPr>
                                      <w:sz w:val="24"/>
                                      <w:szCs w:val="24"/>
                                    </w:rPr>
                                    <w:t>Dispersion Measure</w:t>
                                  </w:r>
                                </w:p>
                                <w:p w:rsidR="006868B9" w:rsidRPr="00AF4C23" w:rsidRDefault="006868B9" w:rsidP="002E1FF1">
                                  <w:pPr>
                                    <w:rPr>
                                      <w:sz w:val="24"/>
                                      <w:szCs w:val="24"/>
                                    </w:rPr>
                                  </w:pPr>
                                  <w:r w:rsidRPr="00AF4C23">
                                    <w:rPr>
                                      <w:sz w:val="24"/>
                                      <w:szCs w:val="24"/>
                                    </w:rPr>
                                    <w:t xml:space="preserve"> (pc cm</w:t>
                                  </w:r>
                                  <w:r w:rsidRPr="00AF4C23">
                                    <w:rPr>
                                      <w:sz w:val="24"/>
                                      <w:szCs w:val="24"/>
                                      <w:vertAlign w:val="superscript"/>
                                    </w:rPr>
                                    <w:t>-3</w:t>
                                  </w:r>
                                  <w:r w:rsidRPr="00AF4C23">
                                    <w:rPr>
                                      <w:sz w:val="24"/>
                                      <w:szCs w:val="24"/>
                                    </w:rPr>
                                    <w:t>)</w:t>
                                  </w:r>
                                </w:p>
                              </w:tc>
                            </w:tr>
                            <w:tr w:rsidR="006868B9" w:rsidTr="005C4DEB">
                              <w:tc>
                                <w:tcPr>
                                  <w:tcW w:w="1809" w:type="dxa"/>
                                </w:tcPr>
                                <w:p w:rsidR="006868B9" w:rsidRPr="00AF4C23" w:rsidRDefault="006868B9" w:rsidP="002E1FF1">
                                  <w:pPr>
                                    <w:rPr>
                                      <w:sz w:val="24"/>
                                      <w:szCs w:val="24"/>
                                    </w:rPr>
                                  </w:pPr>
                                  <w:r w:rsidRPr="00AF4C23">
                                    <w:rPr>
                                      <w:sz w:val="24"/>
                                      <w:szCs w:val="24"/>
                                    </w:rPr>
                                    <w:t>J2129+1210G</w:t>
                                  </w:r>
                                </w:p>
                              </w:tc>
                              <w:tc>
                                <w:tcPr>
                                  <w:tcW w:w="1985" w:type="dxa"/>
                                </w:tcPr>
                                <w:p w:rsidR="006868B9" w:rsidRPr="00AF4C23" w:rsidRDefault="006868B9" w:rsidP="002E1FF1">
                                  <w:pPr>
                                    <w:rPr>
                                      <w:sz w:val="24"/>
                                      <w:szCs w:val="24"/>
                                    </w:rPr>
                                  </w:pPr>
                                  <w:r w:rsidRPr="00AF4C23">
                                    <w:rPr>
                                      <w:sz w:val="24"/>
                                      <w:szCs w:val="24"/>
                                    </w:rPr>
                                    <w:t>66.4</w:t>
                                  </w:r>
                                </w:p>
                              </w:tc>
                            </w:tr>
                            <w:tr w:rsidR="006868B9" w:rsidTr="005C4DEB">
                              <w:tc>
                                <w:tcPr>
                                  <w:tcW w:w="1809" w:type="dxa"/>
                                </w:tcPr>
                                <w:p w:rsidR="006868B9" w:rsidRPr="00AF4C23" w:rsidRDefault="006868B9" w:rsidP="002E1FF1">
                                  <w:pPr>
                                    <w:rPr>
                                      <w:sz w:val="24"/>
                                      <w:szCs w:val="24"/>
                                    </w:rPr>
                                  </w:pPr>
                                  <w:r w:rsidRPr="00AF4C23">
                                    <w:rPr>
                                      <w:sz w:val="24"/>
                                      <w:szCs w:val="24"/>
                                    </w:rPr>
                                    <w:t>J2129+1210E</w:t>
                                  </w:r>
                                </w:p>
                              </w:tc>
                              <w:tc>
                                <w:tcPr>
                                  <w:tcW w:w="1985" w:type="dxa"/>
                                </w:tcPr>
                                <w:p w:rsidR="006868B9" w:rsidRPr="00AF4C23" w:rsidRDefault="006868B9" w:rsidP="002E1FF1">
                                  <w:pPr>
                                    <w:rPr>
                                      <w:sz w:val="24"/>
                                      <w:szCs w:val="24"/>
                                    </w:rPr>
                                  </w:pPr>
                                  <w:r w:rsidRPr="00AF4C23">
                                    <w:rPr>
                                      <w:sz w:val="24"/>
                                      <w:szCs w:val="24"/>
                                    </w:rPr>
                                    <w:t>66.51</w:t>
                                  </w:r>
                                </w:p>
                              </w:tc>
                            </w:tr>
                            <w:tr w:rsidR="006868B9" w:rsidTr="005C4DEB">
                              <w:tc>
                                <w:tcPr>
                                  <w:tcW w:w="1809" w:type="dxa"/>
                                </w:tcPr>
                                <w:p w:rsidR="006868B9" w:rsidRPr="00AF4C23" w:rsidRDefault="006868B9" w:rsidP="002E1FF1">
                                  <w:pPr>
                                    <w:rPr>
                                      <w:sz w:val="24"/>
                                      <w:szCs w:val="24"/>
                                    </w:rPr>
                                  </w:pPr>
                                  <w:r w:rsidRPr="00AF4C23">
                                    <w:rPr>
                                      <w:sz w:val="24"/>
                                      <w:szCs w:val="24"/>
                                    </w:rPr>
                                    <w:t>J2129+1210C</w:t>
                                  </w:r>
                                </w:p>
                              </w:tc>
                              <w:tc>
                                <w:tcPr>
                                  <w:tcW w:w="1985" w:type="dxa"/>
                                </w:tcPr>
                                <w:p w:rsidR="006868B9" w:rsidRPr="00AF4C23" w:rsidRDefault="006868B9" w:rsidP="002E1FF1">
                                  <w:pPr>
                                    <w:rPr>
                                      <w:sz w:val="24"/>
                                      <w:szCs w:val="24"/>
                                    </w:rPr>
                                  </w:pPr>
                                  <w:r w:rsidRPr="00AF4C23">
                                    <w:rPr>
                                      <w:sz w:val="24"/>
                                      <w:szCs w:val="24"/>
                                    </w:rPr>
                                    <w:t>67.13</w:t>
                                  </w:r>
                                </w:p>
                              </w:tc>
                            </w:tr>
                            <w:tr w:rsidR="006868B9" w:rsidTr="005C4DEB">
                              <w:tc>
                                <w:tcPr>
                                  <w:tcW w:w="1809" w:type="dxa"/>
                                </w:tcPr>
                                <w:p w:rsidR="006868B9" w:rsidRPr="00AF4C23" w:rsidRDefault="006868B9" w:rsidP="002E1FF1">
                                  <w:pPr>
                                    <w:rPr>
                                      <w:sz w:val="24"/>
                                      <w:szCs w:val="24"/>
                                    </w:rPr>
                                  </w:pPr>
                                  <w:r w:rsidRPr="00AF4C23">
                                    <w:rPr>
                                      <w:sz w:val="24"/>
                                      <w:szCs w:val="24"/>
                                    </w:rPr>
                                    <w:t>J2129+1210B</w:t>
                                  </w:r>
                                </w:p>
                              </w:tc>
                              <w:tc>
                                <w:tcPr>
                                  <w:tcW w:w="1985" w:type="dxa"/>
                                </w:tcPr>
                                <w:p w:rsidR="006868B9" w:rsidRPr="00AF4C23" w:rsidRDefault="006868B9" w:rsidP="002E1FF1">
                                  <w:pPr>
                                    <w:rPr>
                                      <w:sz w:val="24"/>
                                      <w:szCs w:val="24"/>
                                    </w:rPr>
                                  </w:pPr>
                                  <w:r w:rsidRPr="00AF4C23">
                                    <w:rPr>
                                      <w:sz w:val="24"/>
                                      <w:szCs w:val="24"/>
                                    </w:rPr>
                                    <w:t>67.69</w:t>
                                  </w:r>
                                </w:p>
                              </w:tc>
                            </w:tr>
                          </w:tbl>
                          <w:p w:rsidR="006868B9" w:rsidRDefault="006868B9" w:rsidP="006868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31" type="#_x0000_t202" style="position:absolute;margin-left:447.45pt;margin-top:12.6pt;width:214.3pt;height:14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" fillcolor="white [3201]" stroked="f" strokeweight=".5pt">
                <v:textbox>
                  <w:txbxContent>
                    <w:tbl>
                      <w:tblPr>
                        <w:tblStyle w:val="TableGrid"/>
                        <w:tblW w:w="3794" w:type="dxa"/>
                        <w:tblLook w:val="04A0" w:firstRow="1" w:lastRow="0" w:firstColumn="1" w:lastColumn="0" w:noHBand="0" w:noVBand="1"/>
                      </w:tblPr>
                      <w:tblGrid>
                        <w:gridCol w:w="1809"/>
                        <w:gridCol w:w="1985"/>
                      </w:tblGrid>
                      <w:tr w:rsidR="006868B9" w:rsidTr="005C4DEB">
                        <w:tc>
                          <w:tcPr>
                            <w:tcW w:w="1809" w:type="dxa"/>
                          </w:tcPr>
                          <w:p w:rsidR="006868B9" w:rsidRPr="00AF4C23" w:rsidRDefault="006868B9" w:rsidP="002E1FF1">
                            <w:pPr>
                              <w:rPr>
                                <w:sz w:val="24"/>
                                <w:szCs w:val="24"/>
                              </w:rPr>
                            </w:pPr>
                            <w:r w:rsidRPr="00AF4C23">
                              <w:rPr>
                                <w:sz w:val="24"/>
                                <w:szCs w:val="24"/>
                              </w:rPr>
                              <w:t>J Name</w:t>
                            </w:r>
                          </w:p>
                        </w:tc>
                        <w:tc>
                          <w:tcPr>
                            <w:tcW w:w="1985" w:type="dxa"/>
                          </w:tcPr>
                          <w:p w:rsidR="005C4DEB" w:rsidRDefault="006868B9" w:rsidP="002E1FF1">
                            <w:pPr>
                              <w:rPr>
                                <w:sz w:val="24"/>
                                <w:szCs w:val="24"/>
                              </w:rPr>
                            </w:pPr>
                            <w:r w:rsidRPr="00AF4C23">
                              <w:rPr>
                                <w:sz w:val="24"/>
                                <w:szCs w:val="24"/>
                              </w:rPr>
                              <w:t>Dispersion Measure</w:t>
                            </w:r>
                          </w:p>
                          <w:p w:rsidR="006868B9" w:rsidRPr="00AF4C23" w:rsidRDefault="006868B9" w:rsidP="002E1FF1">
                            <w:pPr>
                              <w:rPr>
                                <w:sz w:val="24"/>
                                <w:szCs w:val="24"/>
                              </w:rPr>
                            </w:pPr>
                            <w:r w:rsidRPr="00AF4C23">
                              <w:rPr>
                                <w:sz w:val="24"/>
                                <w:szCs w:val="24"/>
                              </w:rPr>
                              <w:t xml:space="preserve"> (pc cm</w:t>
                            </w:r>
                            <w:r w:rsidRPr="00AF4C23">
                              <w:rPr>
                                <w:sz w:val="24"/>
                                <w:szCs w:val="24"/>
                                <w:vertAlign w:val="superscript"/>
                              </w:rPr>
                              <w:t>-3</w:t>
                            </w:r>
                            <w:r w:rsidRPr="00AF4C23">
                              <w:rPr>
                                <w:sz w:val="24"/>
                                <w:szCs w:val="24"/>
                              </w:rPr>
                              <w:t>)</w:t>
                            </w:r>
                          </w:p>
                        </w:tc>
                      </w:tr>
                      <w:tr w:rsidR="006868B9" w:rsidTr="005C4DEB">
                        <w:tc>
                          <w:tcPr>
                            <w:tcW w:w="1809" w:type="dxa"/>
                          </w:tcPr>
                          <w:p w:rsidR="006868B9" w:rsidRPr="00AF4C23" w:rsidRDefault="006868B9" w:rsidP="002E1FF1">
                            <w:pPr>
                              <w:rPr>
                                <w:sz w:val="24"/>
                                <w:szCs w:val="24"/>
                              </w:rPr>
                            </w:pPr>
                            <w:r w:rsidRPr="00AF4C23">
                              <w:rPr>
                                <w:sz w:val="24"/>
                                <w:szCs w:val="24"/>
                              </w:rPr>
                              <w:t>J2129+1210G</w:t>
                            </w:r>
                          </w:p>
                        </w:tc>
                        <w:tc>
                          <w:tcPr>
                            <w:tcW w:w="1985" w:type="dxa"/>
                          </w:tcPr>
                          <w:p w:rsidR="006868B9" w:rsidRPr="00AF4C23" w:rsidRDefault="006868B9" w:rsidP="002E1FF1">
                            <w:pPr>
                              <w:rPr>
                                <w:sz w:val="24"/>
                                <w:szCs w:val="24"/>
                              </w:rPr>
                            </w:pPr>
                            <w:r w:rsidRPr="00AF4C23">
                              <w:rPr>
                                <w:sz w:val="24"/>
                                <w:szCs w:val="24"/>
                              </w:rPr>
                              <w:t>66.4</w:t>
                            </w:r>
                          </w:p>
                        </w:tc>
                      </w:tr>
                      <w:tr w:rsidR="006868B9" w:rsidTr="005C4DEB">
                        <w:tc>
                          <w:tcPr>
                            <w:tcW w:w="1809" w:type="dxa"/>
                          </w:tcPr>
                          <w:p w:rsidR="006868B9" w:rsidRPr="00AF4C23" w:rsidRDefault="006868B9" w:rsidP="002E1FF1">
                            <w:pPr>
                              <w:rPr>
                                <w:sz w:val="24"/>
                                <w:szCs w:val="24"/>
                              </w:rPr>
                            </w:pPr>
                            <w:r w:rsidRPr="00AF4C23">
                              <w:rPr>
                                <w:sz w:val="24"/>
                                <w:szCs w:val="24"/>
                              </w:rPr>
                              <w:t>J2129+1210E</w:t>
                            </w:r>
                          </w:p>
                        </w:tc>
                        <w:tc>
                          <w:tcPr>
                            <w:tcW w:w="1985" w:type="dxa"/>
                          </w:tcPr>
                          <w:p w:rsidR="006868B9" w:rsidRPr="00AF4C23" w:rsidRDefault="006868B9" w:rsidP="002E1FF1">
                            <w:pPr>
                              <w:rPr>
                                <w:sz w:val="24"/>
                                <w:szCs w:val="24"/>
                              </w:rPr>
                            </w:pPr>
                            <w:r w:rsidRPr="00AF4C23">
                              <w:rPr>
                                <w:sz w:val="24"/>
                                <w:szCs w:val="24"/>
                              </w:rPr>
                              <w:t>66.51</w:t>
                            </w:r>
                          </w:p>
                        </w:tc>
                      </w:tr>
                      <w:tr w:rsidR="006868B9" w:rsidTr="005C4DEB">
                        <w:tc>
                          <w:tcPr>
                            <w:tcW w:w="1809" w:type="dxa"/>
                          </w:tcPr>
                          <w:p w:rsidR="006868B9" w:rsidRPr="00AF4C23" w:rsidRDefault="006868B9" w:rsidP="002E1FF1">
                            <w:pPr>
                              <w:rPr>
                                <w:sz w:val="24"/>
                                <w:szCs w:val="24"/>
                              </w:rPr>
                            </w:pPr>
                            <w:r w:rsidRPr="00AF4C23">
                              <w:rPr>
                                <w:sz w:val="24"/>
                                <w:szCs w:val="24"/>
                              </w:rPr>
                              <w:t>J2129+1210C</w:t>
                            </w:r>
                          </w:p>
                        </w:tc>
                        <w:tc>
                          <w:tcPr>
                            <w:tcW w:w="1985" w:type="dxa"/>
                          </w:tcPr>
                          <w:p w:rsidR="006868B9" w:rsidRPr="00AF4C23" w:rsidRDefault="006868B9" w:rsidP="002E1FF1">
                            <w:pPr>
                              <w:rPr>
                                <w:sz w:val="24"/>
                                <w:szCs w:val="24"/>
                              </w:rPr>
                            </w:pPr>
                            <w:r w:rsidRPr="00AF4C23">
                              <w:rPr>
                                <w:sz w:val="24"/>
                                <w:szCs w:val="24"/>
                              </w:rPr>
                              <w:t>67.13</w:t>
                            </w:r>
                          </w:p>
                        </w:tc>
                      </w:tr>
                      <w:tr w:rsidR="006868B9" w:rsidTr="005C4DEB">
                        <w:tc>
                          <w:tcPr>
                            <w:tcW w:w="1809" w:type="dxa"/>
                          </w:tcPr>
                          <w:p w:rsidR="006868B9" w:rsidRPr="00AF4C23" w:rsidRDefault="006868B9" w:rsidP="002E1FF1">
                            <w:pPr>
                              <w:rPr>
                                <w:sz w:val="24"/>
                                <w:szCs w:val="24"/>
                              </w:rPr>
                            </w:pPr>
                            <w:r w:rsidRPr="00AF4C23">
                              <w:rPr>
                                <w:sz w:val="24"/>
                                <w:szCs w:val="24"/>
                              </w:rPr>
                              <w:t>J2129+1210B</w:t>
                            </w:r>
                          </w:p>
                        </w:tc>
                        <w:tc>
                          <w:tcPr>
                            <w:tcW w:w="1985" w:type="dxa"/>
                          </w:tcPr>
                          <w:p w:rsidR="006868B9" w:rsidRPr="00AF4C23" w:rsidRDefault="006868B9" w:rsidP="002E1FF1">
                            <w:pPr>
                              <w:rPr>
                                <w:sz w:val="24"/>
                                <w:szCs w:val="24"/>
                              </w:rPr>
                            </w:pPr>
                            <w:r w:rsidRPr="00AF4C23">
                              <w:rPr>
                                <w:sz w:val="24"/>
                                <w:szCs w:val="24"/>
                              </w:rPr>
                              <w:t>67.69</w:t>
                            </w:r>
                          </w:p>
                        </w:tc>
                      </w:tr>
                    </w:tbl>
                    <w:p w:rsidR="006868B9" w:rsidRDefault="006868B9" w:rsidP="006868B9"/>
                  </w:txbxContent>
                </v:textbox>
              </v:shape>
            </w:pict>
          </mc:Fallback>
        </mc:AlternateContent>
      </w:r>
      <w:r w:rsidRPr="00F2299F">
        <w:rPr>
          <w:noProof/>
        </w:rPr>
        <mc:AlternateContent>
          <mc:Choice Requires="wps">
            <w:drawing>
              <wp:anchor distT="0" distB="0" distL="114300" distR="114300" simplePos="0" relativeHeight="251659264" behindDoc="0" locked="0" layoutInCell="1" allowOverlap="1" wp14:anchorId="6E319608" wp14:editId="7F559C80">
                <wp:simplePos x="0" y="0"/>
                <wp:positionH relativeFrom="column">
                  <wp:posOffset>707571</wp:posOffset>
                </wp:positionH>
                <wp:positionV relativeFrom="paragraph">
                  <wp:posOffset>51162</wp:posOffset>
                </wp:positionV>
                <wp:extent cx="4288790" cy="1632857"/>
                <wp:effectExtent l="0" t="0" r="0" b="5715"/>
                <wp:wrapNone/>
                <wp:docPr id="37" name="Text Box 37"/>
                <wp:cNvGraphicFramePr/>
                <a:graphic xmlns:a="http://schemas.openxmlformats.org/drawingml/2006/main">
                  <a:graphicData uri="http://schemas.microsoft.com/office/word/2010/wordprocessingShape">
                    <wps:wsp>
                      <wps:cNvSpPr txBox="1"/>
                      <wps:spPr>
                        <a:xfrm>
                          <a:off x="0" y="0"/>
                          <a:ext cx="4288790" cy="16328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809"/>
                              <w:gridCol w:w="3119"/>
                            </w:tblGrid>
                            <w:tr w:rsidR="002F34DC" w:rsidTr="005C4DEB">
                              <w:tc>
                                <w:tcPr>
                                  <w:tcW w:w="1809" w:type="dxa"/>
                                </w:tcPr>
                                <w:p w:rsidR="002F34DC" w:rsidRPr="00AF4C23" w:rsidRDefault="002F34DC" w:rsidP="002E1FF1">
                                  <w:pPr>
                                    <w:rPr>
                                      <w:sz w:val="24"/>
                                      <w:szCs w:val="24"/>
                                    </w:rPr>
                                  </w:pPr>
                                  <w:r w:rsidRPr="00AF4C23">
                                    <w:rPr>
                                      <w:sz w:val="24"/>
                                      <w:szCs w:val="24"/>
                                    </w:rPr>
                                    <w:t>J Name</w:t>
                                  </w:r>
                                </w:p>
                              </w:tc>
                              <w:tc>
                                <w:tcPr>
                                  <w:tcW w:w="3119" w:type="dxa"/>
                                </w:tcPr>
                                <w:p w:rsidR="005C4DEB" w:rsidRDefault="002F34DC" w:rsidP="002E1FF1">
                                  <w:pPr>
                                    <w:rPr>
                                      <w:sz w:val="24"/>
                                      <w:szCs w:val="24"/>
                                    </w:rPr>
                                  </w:pPr>
                                  <w:r w:rsidRPr="00AF4C23">
                                    <w:rPr>
                                      <w:sz w:val="24"/>
                                      <w:szCs w:val="24"/>
                                    </w:rPr>
                                    <w:t>Dispersion  Measure</w:t>
                                  </w:r>
                                </w:p>
                                <w:p w:rsidR="002F34DC" w:rsidRPr="00AF4C23" w:rsidRDefault="002F34DC" w:rsidP="002E1FF1">
                                  <w:pPr>
                                    <w:rPr>
                                      <w:sz w:val="24"/>
                                      <w:szCs w:val="24"/>
                                    </w:rPr>
                                  </w:pPr>
                                  <w:r w:rsidRPr="00AF4C23">
                                    <w:rPr>
                                      <w:sz w:val="24"/>
                                      <w:szCs w:val="24"/>
                                    </w:rPr>
                                    <w:t xml:space="preserve"> (pc cm</w:t>
                                  </w:r>
                                  <w:r w:rsidRPr="00AF4C23">
                                    <w:rPr>
                                      <w:sz w:val="24"/>
                                      <w:szCs w:val="24"/>
                                      <w:vertAlign w:val="superscript"/>
                                    </w:rPr>
                                    <w:t>-3</w:t>
                                  </w:r>
                                  <w:r w:rsidRPr="00AF4C23">
                                    <w:rPr>
                                      <w:sz w:val="24"/>
                                      <w:szCs w:val="24"/>
                                    </w:rPr>
                                    <w:t>)</w:t>
                                  </w:r>
                                </w:p>
                              </w:tc>
                            </w:tr>
                            <w:tr w:rsidR="002F34DC" w:rsidTr="005C4DEB">
                              <w:tc>
                                <w:tcPr>
                                  <w:tcW w:w="1809" w:type="dxa"/>
                                </w:tcPr>
                                <w:p w:rsidR="002F34DC" w:rsidRPr="00AF4C23" w:rsidRDefault="002F34DC" w:rsidP="002E1FF1">
                                  <w:pPr>
                                    <w:rPr>
                                      <w:sz w:val="24"/>
                                      <w:szCs w:val="24"/>
                                    </w:rPr>
                                  </w:pPr>
                                  <w:r w:rsidRPr="00AF4C23">
                                    <w:rPr>
                                      <w:sz w:val="24"/>
                                      <w:szCs w:val="24"/>
                                    </w:rPr>
                                    <w:t>J0024-7204E</w:t>
                                  </w:r>
                                </w:p>
                              </w:tc>
                              <w:tc>
                                <w:tcPr>
                                  <w:tcW w:w="3119" w:type="dxa"/>
                                </w:tcPr>
                                <w:p w:rsidR="002F34DC" w:rsidRPr="00AF4C23" w:rsidRDefault="002F34DC" w:rsidP="002E1FF1">
                                  <w:pPr>
                                    <w:rPr>
                                      <w:sz w:val="24"/>
                                      <w:szCs w:val="24"/>
                                    </w:rPr>
                                  </w:pPr>
                                  <w:r w:rsidRPr="00AF4C23">
                                    <w:rPr>
                                      <w:sz w:val="24"/>
                                      <w:szCs w:val="24"/>
                                    </w:rPr>
                                    <w:t>24.23</w:t>
                                  </w:r>
                                </w:p>
                              </w:tc>
                            </w:tr>
                            <w:tr w:rsidR="002F34DC" w:rsidTr="005C4DEB">
                              <w:tc>
                                <w:tcPr>
                                  <w:tcW w:w="1809" w:type="dxa"/>
                                </w:tcPr>
                                <w:p w:rsidR="002F34DC" w:rsidRPr="00AF4C23" w:rsidRDefault="002F34DC" w:rsidP="002E1FF1">
                                  <w:pPr>
                                    <w:rPr>
                                      <w:sz w:val="24"/>
                                      <w:szCs w:val="24"/>
                                    </w:rPr>
                                  </w:pPr>
                                  <w:r w:rsidRPr="00AF4C23">
                                    <w:rPr>
                                      <w:sz w:val="24"/>
                                      <w:szCs w:val="24"/>
                                    </w:rPr>
                                    <w:t>J0024-7204Q</w:t>
                                  </w:r>
                                </w:p>
                              </w:tc>
                              <w:tc>
                                <w:tcPr>
                                  <w:tcW w:w="3119" w:type="dxa"/>
                                </w:tcPr>
                                <w:p w:rsidR="002F34DC" w:rsidRPr="00AF4C23" w:rsidRDefault="002F34DC" w:rsidP="002E1FF1">
                                  <w:pPr>
                                    <w:rPr>
                                      <w:sz w:val="24"/>
                                      <w:szCs w:val="24"/>
                                    </w:rPr>
                                  </w:pPr>
                                  <w:r w:rsidRPr="00AF4C23">
                                    <w:rPr>
                                      <w:sz w:val="24"/>
                                      <w:szCs w:val="24"/>
                                    </w:rPr>
                                    <w:t>24.29</w:t>
                                  </w:r>
                                </w:p>
                              </w:tc>
                            </w:tr>
                            <w:tr w:rsidR="002F34DC" w:rsidTr="005C4DEB">
                              <w:tc>
                                <w:tcPr>
                                  <w:tcW w:w="1809" w:type="dxa"/>
                                </w:tcPr>
                                <w:p w:rsidR="002F34DC" w:rsidRPr="00AF4C23" w:rsidRDefault="002F34DC" w:rsidP="002E1FF1">
                                  <w:pPr>
                                    <w:rPr>
                                      <w:sz w:val="24"/>
                                      <w:szCs w:val="24"/>
                                    </w:rPr>
                                  </w:pPr>
                                  <w:r w:rsidRPr="00AF4C23">
                                    <w:rPr>
                                      <w:sz w:val="24"/>
                                      <w:szCs w:val="24"/>
                                    </w:rPr>
                                    <w:t>J0024-7204U</w:t>
                                  </w:r>
                                </w:p>
                              </w:tc>
                              <w:tc>
                                <w:tcPr>
                                  <w:tcW w:w="3119" w:type="dxa"/>
                                </w:tcPr>
                                <w:p w:rsidR="002F34DC" w:rsidRPr="00AF4C23" w:rsidRDefault="002F34DC" w:rsidP="002E1FF1">
                                  <w:pPr>
                                    <w:rPr>
                                      <w:sz w:val="24"/>
                                      <w:szCs w:val="24"/>
                                    </w:rPr>
                                  </w:pPr>
                                  <w:r w:rsidRPr="00AF4C23">
                                    <w:rPr>
                                      <w:sz w:val="24"/>
                                      <w:szCs w:val="24"/>
                                    </w:rPr>
                                    <w:t>24.33</w:t>
                                  </w:r>
                                </w:p>
                              </w:tc>
                            </w:tr>
                            <w:tr w:rsidR="002F34DC" w:rsidTr="005C4DEB">
                              <w:tc>
                                <w:tcPr>
                                  <w:tcW w:w="1809" w:type="dxa"/>
                                </w:tcPr>
                                <w:p w:rsidR="002F34DC" w:rsidRPr="00AF4C23" w:rsidRDefault="002F34DC" w:rsidP="002E1FF1">
                                  <w:pPr>
                                    <w:rPr>
                                      <w:sz w:val="24"/>
                                      <w:szCs w:val="24"/>
                                    </w:rPr>
                                  </w:pPr>
                                  <w:r w:rsidRPr="00AF4C23">
                                    <w:rPr>
                                      <w:sz w:val="24"/>
                                      <w:szCs w:val="24"/>
                                    </w:rPr>
                                    <w:t>J0024-7204O</w:t>
                                  </w:r>
                                </w:p>
                              </w:tc>
                              <w:tc>
                                <w:tcPr>
                                  <w:tcW w:w="3119" w:type="dxa"/>
                                </w:tcPr>
                                <w:p w:rsidR="002F34DC" w:rsidRPr="00AF4C23" w:rsidRDefault="002F34DC" w:rsidP="002E1FF1">
                                  <w:pPr>
                                    <w:rPr>
                                      <w:sz w:val="24"/>
                                      <w:szCs w:val="24"/>
                                    </w:rPr>
                                  </w:pPr>
                                  <w:r w:rsidRPr="00AF4C23">
                                    <w:rPr>
                                      <w:sz w:val="24"/>
                                      <w:szCs w:val="24"/>
                                    </w:rPr>
                                    <w:t>24.36</w:t>
                                  </w:r>
                                </w:p>
                              </w:tc>
                            </w:tr>
                            <w:tr w:rsidR="002F34DC" w:rsidTr="005C4DEB">
                              <w:tc>
                                <w:tcPr>
                                  <w:tcW w:w="1809" w:type="dxa"/>
                                </w:tcPr>
                                <w:p w:rsidR="002F34DC" w:rsidRPr="00AF4C23" w:rsidRDefault="002F34DC" w:rsidP="002E1FF1">
                                  <w:pPr>
                                    <w:rPr>
                                      <w:sz w:val="24"/>
                                      <w:szCs w:val="24"/>
                                    </w:rPr>
                                  </w:pPr>
                                  <w:r w:rsidRPr="00AF4C23">
                                    <w:rPr>
                                      <w:sz w:val="24"/>
                                      <w:szCs w:val="24"/>
                                    </w:rPr>
                                    <w:t>J0024-7204T</w:t>
                                  </w:r>
                                </w:p>
                              </w:tc>
                              <w:tc>
                                <w:tcPr>
                                  <w:tcW w:w="3119" w:type="dxa"/>
                                </w:tcPr>
                                <w:p w:rsidR="002F34DC" w:rsidRPr="00AF4C23" w:rsidRDefault="002F34DC" w:rsidP="002E1FF1">
                                  <w:pPr>
                                    <w:rPr>
                                      <w:sz w:val="24"/>
                                      <w:szCs w:val="24"/>
                                    </w:rPr>
                                  </w:pPr>
                                  <w:r w:rsidRPr="00AF4C23">
                                    <w:rPr>
                                      <w:sz w:val="24"/>
                                      <w:szCs w:val="24"/>
                                    </w:rPr>
                                    <w:t>24.39</w:t>
                                  </w:r>
                                </w:p>
                              </w:tc>
                            </w:tr>
                          </w:tbl>
                          <w:p w:rsidR="002F34DC" w:rsidRDefault="002F34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2" type="#_x0000_t202" style="position:absolute;margin-left:55.7pt;margin-top:4.05pt;width:337.7pt;height:12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" fillcolor="white [3201]" stroked="f" strokeweight=".5pt">
                <v:textbox>
                  <w:txbxContent>
                    <w:tbl>
                      <w:tblPr>
                        <w:tblStyle w:val="TableGrid"/>
                        <w:tblW w:w="0" w:type="auto"/>
                        <w:tblLook w:val="04A0" w:firstRow="1" w:lastRow="0" w:firstColumn="1" w:lastColumn="0" w:noHBand="0" w:noVBand="1"/>
                      </w:tblPr>
                      <w:tblGrid>
                        <w:gridCol w:w="1809"/>
                        <w:gridCol w:w="3119"/>
                      </w:tblGrid>
                      <w:tr w:rsidR="002F34DC" w:rsidTr="005C4DEB">
                        <w:tc>
                          <w:tcPr>
                            <w:tcW w:w="1809" w:type="dxa"/>
                          </w:tcPr>
                          <w:p w:rsidR="002F34DC" w:rsidRPr="00AF4C23" w:rsidRDefault="002F34DC" w:rsidP="002E1FF1">
                            <w:pPr>
                              <w:rPr>
                                <w:sz w:val="24"/>
                                <w:szCs w:val="24"/>
                              </w:rPr>
                            </w:pPr>
                            <w:r w:rsidRPr="00AF4C23">
                              <w:rPr>
                                <w:sz w:val="24"/>
                                <w:szCs w:val="24"/>
                              </w:rPr>
                              <w:t>J Name</w:t>
                            </w:r>
                          </w:p>
                        </w:tc>
                        <w:tc>
                          <w:tcPr>
                            <w:tcW w:w="3119" w:type="dxa"/>
                          </w:tcPr>
                          <w:p w:rsidR="005C4DEB" w:rsidRDefault="002F34DC" w:rsidP="002E1FF1">
                            <w:pPr>
                              <w:rPr>
                                <w:sz w:val="24"/>
                                <w:szCs w:val="24"/>
                              </w:rPr>
                            </w:pPr>
                            <w:r w:rsidRPr="00AF4C23">
                              <w:rPr>
                                <w:sz w:val="24"/>
                                <w:szCs w:val="24"/>
                              </w:rPr>
                              <w:t>Dispersion  Measure</w:t>
                            </w:r>
                          </w:p>
                          <w:p w:rsidR="002F34DC" w:rsidRPr="00AF4C23" w:rsidRDefault="002F34DC" w:rsidP="002E1FF1">
                            <w:pPr>
                              <w:rPr>
                                <w:sz w:val="24"/>
                                <w:szCs w:val="24"/>
                              </w:rPr>
                            </w:pPr>
                            <w:r w:rsidRPr="00AF4C23">
                              <w:rPr>
                                <w:sz w:val="24"/>
                                <w:szCs w:val="24"/>
                              </w:rPr>
                              <w:t xml:space="preserve"> (pc cm</w:t>
                            </w:r>
                            <w:r w:rsidRPr="00AF4C23">
                              <w:rPr>
                                <w:sz w:val="24"/>
                                <w:szCs w:val="24"/>
                                <w:vertAlign w:val="superscript"/>
                              </w:rPr>
                              <w:t>-3</w:t>
                            </w:r>
                            <w:r w:rsidRPr="00AF4C23">
                              <w:rPr>
                                <w:sz w:val="24"/>
                                <w:szCs w:val="24"/>
                              </w:rPr>
                              <w:t>)</w:t>
                            </w:r>
                          </w:p>
                        </w:tc>
                      </w:tr>
                      <w:tr w:rsidR="002F34DC" w:rsidTr="005C4DEB">
                        <w:tc>
                          <w:tcPr>
                            <w:tcW w:w="1809" w:type="dxa"/>
                          </w:tcPr>
                          <w:p w:rsidR="002F34DC" w:rsidRPr="00AF4C23" w:rsidRDefault="002F34DC" w:rsidP="002E1FF1">
                            <w:pPr>
                              <w:rPr>
                                <w:sz w:val="24"/>
                                <w:szCs w:val="24"/>
                              </w:rPr>
                            </w:pPr>
                            <w:r w:rsidRPr="00AF4C23">
                              <w:rPr>
                                <w:sz w:val="24"/>
                                <w:szCs w:val="24"/>
                              </w:rPr>
                              <w:t>J0024-7204E</w:t>
                            </w:r>
                          </w:p>
                        </w:tc>
                        <w:tc>
                          <w:tcPr>
                            <w:tcW w:w="3119" w:type="dxa"/>
                          </w:tcPr>
                          <w:p w:rsidR="002F34DC" w:rsidRPr="00AF4C23" w:rsidRDefault="002F34DC" w:rsidP="002E1FF1">
                            <w:pPr>
                              <w:rPr>
                                <w:sz w:val="24"/>
                                <w:szCs w:val="24"/>
                              </w:rPr>
                            </w:pPr>
                            <w:r w:rsidRPr="00AF4C23">
                              <w:rPr>
                                <w:sz w:val="24"/>
                                <w:szCs w:val="24"/>
                              </w:rPr>
                              <w:t>24.23</w:t>
                            </w:r>
                          </w:p>
                        </w:tc>
                      </w:tr>
                      <w:tr w:rsidR="002F34DC" w:rsidTr="005C4DEB">
                        <w:tc>
                          <w:tcPr>
                            <w:tcW w:w="1809" w:type="dxa"/>
                          </w:tcPr>
                          <w:p w:rsidR="002F34DC" w:rsidRPr="00AF4C23" w:rsidRDefault="002F34DC" w:rsidP="002E1FF1">
                            <w:pPr>
                              <w:rPr>
                                <w:sz w:val="24"/>
                                <w:szCs w:val="24"/>
                              </w:rPr>
                            </w:pPr>
                            <w:r w:rsidRPr="00AF4C23">
                              <w:rPr>
                                <w:sz w:val="24"/>
                                <w:szCs w:val="24"/>
                              </w:rPr>
                              <w:t>J0024-7204Q</w:t>
                            </w:r>
                          </w:p>
                        </w:tc>
                        <w:tc>
                          <w:tcPr>
                            <w:tcW w:w="3119" w:type="dxa"/>
                          </w:tcPr>
                          <w:p w:rsidR="002F34DC" w:rsidRPr="00AF4C23" w:rsidRDefault="002F34DC" w:rsidP="002E1FF1">
                            <w:pPr>
                              <w:rPr>
                                <w:sz w:val="24"/>
                                <w:szCs w:val="24"/>
                              </w:rPr>
                            </w:pPr>
                            <w:r w:rsidRPr="00AF4C23">
                              <w:rPr>
                                <w:sz w:val="24"/>
                                <w:szCs w:val="24"/>
                              </w:rPr>
                              <w:t>24.29</w:t>
                            </w:r>
                          </w:p>
                        </w:tc>
                      </w:tr>
                      <w:tr w:rsidR="002F34DC" w:rsidTr="005C4DEB">
                        <w:tc>
                          <w:tcPr>
                            <w:tcW w:w="1809" w:type="dxa"/>
                          </w:tcPr>
                          <w:p w:rsidR="002F34DC" w:rsidRPr="00AF4C23" w:rsidRDefault="002F34DC" w:rsidP="002E1FF1">
                            <w:pPr>
                              <w:rPr>
                                <w:sz w:val="24"/>
                                <w:szCs w:val="24"/>
                              </w:rPr>
                            </w:pPr>
                            <w:r w:rsidRPr="00AF4C23">
                              <w:rPr>
                                <w:sz w:val="24"/>
                                <w:szCs w:val="24"/>
                              </w:rPr>
                              <w:t>J0024-7204U</w:t>
                            </w:r>
                          </w:p>
                        </w:tc>
                        <w:tc>
                          <w:tcPr>
                            <w:tcW w:w="3119" w:type="dxa"/>
                          </w:tcPr>
                          <w:p w:rsidR="002F34DC" w:rsidRPr="00AF4C23" w:rsidRDefault="002F34DC" w:rsidP="002E1FF1">
                            <w:pPr>
                              <w:rPr>
                                <w:sz w:val="24"/>
                                <w:szCs w:val="24"/>
                              </w:rPr>
                            </w:pPr>
                            <w:r w:rsidRPr="00AF4C23">
                              <w:rPr>
                                <w:sz w:val="24"/>
                                <w:szCs w:val="24"/>
                              </w:rPr>
                              <w:t>24.33</w:t>
                            </w:r>
                          </w:p>
                        </w:tc>
                      </w:tr>
                      <w:tr w:rsidR="002F34DC" w:rsidTr="005C4DEB">
                        <w:tc>
                          <w:tcPr>
                            <w:tcW w:w="1809" w:type="dxa"/>
                          </w:tcPr>
                          <w:p w:rsidR="002F34DC" w:rsidRPr="00AF4C23" w:rsidRDefault="002F34DC" w:rsidP="002E1FF1">
                            <w:pPr>
                              <w:rPr>
                                <w:sz w:val="24"/>
                                <w:szCs w:val="24"/>
                              </w:rPr>
                            </w:pPr>
                            <w:r w:rsidRPr="00AF4C23">
                              <w:rPr>
                                <w:sz w:val="24"/>
                                <w:szCs w:val="24"/>
                              </w:rPr>
                              <w:t>J0024-7204O</w:t>
                            </w:r>
                          </w:p>
                        </w:tc>
                        <w:tc>
                          <w:tcPr>
                            <w:tcW w:w="3119" w:type="dxa"/>
                          </w:tcPr>
                          <w:p w:rsidR="002F34DC" w:rsidRPr="00AF4C23" w:rsidRDefault="002F34DC" w:rsidP="002E1FF1">
                            <w:pPr>
                              <w:rPr>
                                <w:sz w:val="24"/>
                                <w:szCs w:val="24"/>
                              </w:rPr>
                            </w:pPr>
                            <w:r w:rsidRPr="00AF4C23">
                              <w:rPr>
                                <w:sz w:val="24"/>
                                <w:szCs w:val="24"/>
                              </w:rPr>
                              <w:t>24.36</w:t>
                            </w:r>
                          </w:p>
                        </w:tc>
                      </w:tr>
                      <w:tr w:rsidR="002F34DC" w:rsidTr="005C4DEB">
                        <w:tc>
                          <w:tcPr>
                            <w:tcW w:w="1809" w:type="dxa"/>
                          </w:tcPr>
                          <w:p w:rsidR="002F34DC" w:rsidRPr="00AF4C23" w:rsidRDefault="002F34DC" w:rsidP="002E1FF1">
                            <w:pPr>
                              <w:rPr>
                                <w:sz w:val="24"/>
                                <w:szCs w:val="24"/>
                              </w:rPr>
                            </w:pPr>
                            <w:r w:rsidRPr="00AF4C23">
                              <w:rPr>
                                <w:sz w:val="24"/>
                                <w:szCs w:val="24"/>
                              </w:rPr>
                              <w:t>J0024-7204T</w:t>
                            </w:r>
                          </w:p>
                        </w:tc>
                        <w:tc>
                          <w:tcPr>
                            <w:tcW w:w="3119" w:type="dxa"/>
                          </w:tcPr>
                          <w:p w:rsidR="002F34DC" w:rsidRPr="00AF4C23" w:rsidRDefault="002F34DC" w:rsidP="002E1FF1">
                            <w:pPr>
                              <w:rPr>
                                <w:sz w:val="24"/>
                                <w:szCs w:val="24"/>
                              </w:rPr>
                            </w:pPr>
                            <w:r w:rsidRPr="00AF4C23">
                              <w:rPr>
                                <w:sz w:val="24"/>
                                <w:szCs w:val="24"/>
                              </w:rPr>
                              <w:t>24.39</w:t>
                            </w:r>
                          </w:p>
                        </w:tc>
                      </w:tr>
                    </w:tbl>
                    <w:p w:rsidR="002F34DC" w:rsidRDefault="002F34DC"/>
                  </w:txbxContent>
                </v:textbox>
              </v:shape>
            </w:pict>
          </mc:Fallback>
        </mc:AlternateContent>
      </w:r>
      <w:r w:rsidR="006868B9">
        <w:rPr>
          <w:b/>
          <w:sz w:val="24"/>
          <w:szCs w:val="24"/>
        </w:rPr>
        <w:t xml:space="preserve">        </w:t>
      </w:r>
      <w:r w:rsidR="00335C3B">
        <w:rPr>
          <w:b/>
          <w:sz w:val="24"/>
          <w:szCs w:val="24"/>
        </w:rPr>
        <w:t xml:space="preserve">    </w:t>
      </w:r>
      <w:r w:rsidR="006868B9">
        <w:rPr>
          <w:b/>
          <w:sz w:val="24"/>
          <w:szCs w:val="24"/>
        </w:rPr>
        <w:t xml:space="preserve"> </w:t>
      </w:r>
      <w:r w:rsidR="00E86022">
        <w:rPr>
          <w:b/>
          <w:sz w:val="24"/>
          <w:szCs w:val="24"/>
        </w:rPr>
        <w:t>Q4.</w:t>
      </w:r>
      <w:r w:rsidR="00F20460" w:rsidRPr="006868B9">
        <w:rPr>
          <w:sz w:val="24"/>
          <w:szCs w:val="24"/>
        </w:rPr>
        <w:t xml:space="preserve">  </w:t>
      </w:r>
      <w:r w:rsidR="00AF7C1F">
        <w:rPr>
          <w:sz w:val="24"/>
          <w:szCs w:val="24"/>
        </w:rPr>
        <w:t xml:space="preserve">                                                                                                                                   </w:t>
      </w:r>
      <w:r w:rsidR="00AF7C1F">
        <w:rPr>
          <w:b/>
          <w:sz w:val="24"/>
          <w:szCs w:val="24"/>
        </w:rPr>
        <w:t>Q5.</w:t>
      </w:r>
      <w:r w:rsidR="00F20460" w:rsidRPr="006868B9">
        <w:rPr>
          <w:sz w:val="24"/>
          <w:szCs w:val="24"/>
        </w:rPr>
        <w:t xml:space="preserve">                                                                                                     </w:t>
      </w:r>
      <w:r w:rsidR="00AF4C23" w:rsidRPr="006868B9">
        <w:rPr>
          <w:sz w:val="24"/>
          <w:szCs w:val="24"/>
        </w:rPr>
        <w:t xml:space="preserve">        </w:t>
      </w:r>
      <w:r w:rsidR="00F20460" w:rsidRPr="006868B9">
        <w:rPr>
          <w:sz w:val="24"/>
          <w:szCs w:val="24"/>
        </w:rPr>
        <w:t xml:space="preserve">  </w:t>
      </w:r>
      <w:r w:rsidR="006868B9">
        <w:rPr>
          <w:sz w:val="24"/>
          <w:szCs w:val="24"/>
        </w:rPr>
        <w:t xml:space="preserve">        </w:t>
      </w:r>
      <w:r w:rsidR="00F20460" w:rsidRPr="006868B9">
        <w:rPr>
          <w:sz w:val="24"/>
          <w:szCs w:val="24"/>
        </w:rPr>
        <w:t xml:space="preserve">  </w:t>
      </w:r>
      <w:r w:rsidR="00F20460" w:rsidRPr="006868B9">
        <w:rPr>
          <w:b/>
          <w:sz w:val="24"/>
          <w:szCs w:val="24"/>
        </w:rPr>
        <w:t xml:space="preserve"> </w:t>
      </w:r>
    </w:p>
    <w:p w:rsidR="009A0470" w:rsidRPr="00F2299F" w:rsidRDefault="009A0470" w:rsidP="00E02B3B">
      <w:pPr>
        <w:rPr>
          <w:b/>
          <w:sz w:val="24"/>
          <w:szCs w:val="24"/>
        </w:rPr>
      </w:pPr>
    </w:p>
    <w:p w:rsidR="000F15D5" w:rsidRPr="00F2299F" w:rsidRDefault="000F15D5" w:rsidP="00E02B3B">
      <w:pPr>
        <w:rPr>
          <w:b/>
          <w:sz w:val="24"/>
          <w:szCs w:val="24"/>
        </w:rPr>
      </w:pPr>
    </w:p>
    <w:p w:rsidR="000F15D5" w:rsidRPr="00F2299F" w:rsidRDefault="000F15D5" w:rsidP="00E02B3B">
      <w:pPr>
        <w:rPr>
          <w:b/>
          <w:sz w:val="24"/>
          <w:szCs w:val="24"/>
        </w:rPr>
      </w:pPr>
    </w:p>
    <w:p w:rsidR="000F15D5" w:rsidRPr="00F2299F" w:rsidRDefault="000F15D5" w:rsidP="00E02B3B">
      <w:pPr>
        <w:rPr>
          <w:b/>
          <w:sz w:val="24"/>
          <w:szCs w:val="24"/>
        </w:rPr>
      </w:pPr>
    </w:p>
    <w:p w:rsidR="00196A17" w:rsidRPr="00E86022" w:rsidRDefault="00E86022" w:rsidP="006868B9">
      <w:pPr>
        <w:ind w:firstLine="720"/>
        <w:rPr>
          <w:b/>
          <w:sz w:val="24"/>
          <w:szCs w:val="24"/>
        </w:rPr>
      </w:pPr>
      <w:r>
        <w:rPr>
          <w:b/>
          <w:sz w:val="24"/>
          <w:szCs w:val="24"/>
        </w:rPr>
        <w:t>Q6.</w:t>
      </w:r>
    </w:p>
    <w:tbl>
      <w:tblPr>
        <w:tblStyle w:val="TableGrid"/>
        <w:tblW w:w="0" w:type="auto"/>
        <w:tblInd w:w="1440" w:type="dxa"/>
        <w:tblLook w:val="04A0" w:firstRow="1" w:lastRow="0" w:firstColumn="1" w:lastColumn="0" w:noHBand="0" w:noVBand="1"/>
      </w:tblPr>
      <w:tblGrid>
        <w:gridCol w:w="1645"/>
        <w:gridCol w:w="1559"/>
        <w:gridCol w:w="1187"/>
        <w:gridCol w:w="1365"/>
        <w:gridCol w:w="1134"/>
        <w:gridCol w:w="2410"/>
        <w:gridCol w:w="1275"/>
      </w:tblGrid>
      <w:tr w:rsidR="00FB2938" w:rsidTr="005C4DEB">
        <w:tc>
          <w:tcPr>
            <w:tcW w:w="1645" w:type="dxa"/>
          </w:tcPr>
          <w:p w:rsidR="00FB2938" w:rsidRDefault="00FB2938" w:rsidP="00157BE7">
            <w:pPr>
              <w:pStyle w:val="ListParagraph"/>
              <w:ind w:left="0"/>
              <w:rPr>
                <w:sz w:val="24"/>
                <w:szCs w:val="24"/>
              </w:rPr>
            </w:pPr>
            <w:r>
              <w:rPr>
                <w:sz w:val="24"/>
                <w:szCs w:val="24"/>
              </w:rPr>
              <w:t>J-Name</w:t>
            </w:r>
          </w:p>
        </w:tc>
        <w:tc>
          <w:tcPr>
            <w:tcW w:w="1559" w:type="dxa"/>
          </w:tcPr>
          <w:p w:rsidR="00FB2938" w:rsidRDefault="00FB2938" w:rsidP="00157BE7">
            <w:pPr>
              <w:pStyle w:val="ListParagraph"/>
              <w:ind w:left="0"/>
              <w:rPr>
                <w:sz w:val="24"/>
                <w:szCs w:val="24"/>
              </w:rPr>
            </w:pPr>
            <w:r>
              <w:rPr>
                <w:sz w:val="24"/>
                <w:szCs w:val="24"/>
              </w:rPr>
              <w:t>Period (seconds)</w:t>
            </w:r>
          </w:p>
        </w:tc>
        <w:tc>
          <w:tcPr>
            <w:tcW w:w="1187" w:type="dxa"/>
          </w:tcPr>
          <w:p w:rsidR="00FB2938" w:rsidRDefault="00FB2938" w:rsidP="00157BE7">
            <w:pPr>
              <w:pStyle w:val="ListParagraph"/>
              <w:ind w:left="0"/>
              <w:rPr>
                <w:sz w:val="24"/>
                <w:szCs w:val="24"/>
              </w:rPr>
            </w:pPr>
            <w:r>
              <w:rPr>
                <w:sz w:val="24"/>
                <w:szCs w:val="24"/>
              </w:rPr>
              <w:t>Period derivative</w:t>
            </w:r>
            <w:r w:rsidR="00330A38">
              <w:rPr>
                <w:sz w:val="24"/>
                <w:szCs w:val="24"/>
              </w:rPr>
              <w:t xml:space="preserve"> (seconds)</w:t>
            </w:r>
          </w:p>
        </w:tc>
        <w:tc>
          <w:tcPr>
            <w:tcW w:w="1365" w:type="dxa"/>
          </w:tcPr>
          <w:p w:rsidR="00FB2938" w:rsidRDefault="00FB2938" w:rsidP="00157BE7">
            <w:pPr>
              <w:pStyle w:val="ListParagraph"/>
              <w:ind w:left="0"/>
              <w:rPr>
                <w:sz w:val="24"/>
                <w:szCs w:val="24"/>
              </w:rPr>
            </w:pPr>
            <w:r>
              <w:rPr>
                <w:sz w:val="24"/>
                <w:szCs w:val="24"/>
              </w:rPr>
              <w:t>Dispersion measure</w:t>
            </w:r>
          </w:p>
          <w:p w:rsidR="00330A38" w:rsidRDefault="00330A38" w:rsidP="00157BE7">
            <w:pPr>
              <w:pStyle w:val="ListParagraph"/>
              <w:ind w:left="0"/>
              <w:rPr>
                <w:sz w:val="24"/>
                <w:szCs w:val="24"/>
              </w:rPr>
            </w:pPr>
            <w:r>
              <w:rPr>
                <w:sz w:val="24"/>
                <w:szCs w:val="24"/>
              </w:rPr>
              <w:t>(pc cm</w:t>
            </w:r>
            <w:r w:rsidRPr="00330A38">
              <w:rPr>
                <w:sz w:val="24"/>
                <w:szCs w:val="24"/>
                <w:vertAlign w:val="superscript"/>
              </w:rPr>
              <w:t>-3</w:t>
            </w:r>
            <w:r>
              <w:rPr>
                <w:sz w:val="24"/>
                <w:szCs w:val="24"/>
              </w:rPr>
              <w:t>)</w:t>
            </w:r>
          </w:p>
        </w:tc>
        <w:tc>
          <w:tcPr>
            <w:tcW w:w="1134" w:type="dxa"/>
          </w:tcPr>
          <w:p w:rsidR="00FB2938" w:rsidRDefault="00FB2938" w:rsidP="00157BE7">
            <w:pPr>
              <w:pStyle w:val="ListParagraph"/>
              <w:ind w:left="0"/>
              <w:rPr>
                <w:sz w:val="24"/>
                <w:szCs w:val="24"/>
              </w:rPr>
            </w:pPr>
            <w:r>
              <w:rPr>
                <w:sz w:val="24"/>
                <w:szCs w:val="24"/>
              </w:rPr>
              <w:t>Distance (parsecs)</w:t>
            </w:r>
          </w:p>
        </w:tc>
        <w:tc>
          <w:tcPr>
            <w:tcW w:w="2410" w:type="dxa"/>
          </w:tcPr>
          <w:p w:rsidR="00FB2938" w:rsidRPr="00FB2938" w:rsidRDefault="00FB2938" w:rsidP="00157BE7">
            <w:pPr>
              <w:pStyle w:val="ListParagraph"/>
              <w:ind w:left="0"/>
              <w:rPr>
                <w:sz w:val="24"/>
                <w:szCs w:val="24"/>
              </w:rPr>
            </w:pPr>
            <w:r>
              <w:rPr>
                <w:sz w:val="24"/>
                <w:szCs w:val="24"/>
              </w:rPr>
              <w:t>Mean electron density (</w:t>
            </w:r>
            <w:r w:rsidRPr="00FB2938">
              <w:rPr>
                <w:rFonts w:eastAsia="Times New Roman" w:cstheme="minorHAnsi"/>
                <w:bCs/>
                <w:i/>
                <w:iCs/>
                <w:color w:val="000000" w:themeColor="text1"/>
                <w:sz w:val="32"/>
                <w:szCs w:val="32"/>
                <w:lang w:eastAsia="en-AU"/>
              </w:rPr>
              <w:t>n</w:t>
            </w:r>
            <w:r w:rsidRPr="00FB2938">
              <w:rPr>
                <w:rFonts w:eastAsia="Times New Roman" w:cstheme="minorHAnsi"/>
                <w:bCs/>
                <w:i/>
                <w:iCs/>
                <w:color w:val="000000" w:themeColor="text1"/>
                <w:sz w:val="32"/>
                <w:szCs w:val="32"/>
                <w:vertAlign w:val="subscript"/>
                <w:lang w:eastAsia="en-AU"/>
              </w:rPr>
              <w:t>e</w:t>
            </w:r>
            <w:r>
              <w:rPr>
                <w:rFonts w:eastAsia="Times New Roman" w:cstheme="minorHAnsi"/>
                <w:bCs/>
                <w:i/>
                <w:iCs/>
                <w:color w:val="000000" w:themeColor="text1"/>
                <w:sz w:val="32"/>
                <w:szCs w:val="32"/>
                <w:lang w:eastAsia="en-AU"/>
              </w:rPr>
              <w:t>)</w:t>
            </w:r>
            <w:r w:rsidRPr="00FB2938">
              <w:rPr>
                <w:rFonts w:eastAsia="Times New Roman" w:cstheme="minorHAnsi"/>
                <w:bCs/>
                <w:iCs/>
                <w:color w:val="000000" w:themeColor="text1"/>
                <w:sz w:val="24"/>
                <w:szCs w:val="24"/>
                <w:lang w:eastAsia="en-AU"/>
              </w:rPr>
              <w:t>per cm</w:t>
            </w:r>
            <w:r w:rsidRPr="00FB2938">
              <w:rPr>
                <w:rFonts w:eastAsia="Times New Roman" w:cstheme="minorHAnsi"/>
                <w:bCs/>
                <w:iCs/>
                <w:color w:val="000000" w:themeColor="text1"/>
                <w:sz w:val="24"/>
                <w:szCs w:val="24"/>
                <w:vertAlign w:val="superscript"/>
                <w:lang w:eastAsia="en-AU"/>
              </w:rPr>
              <w:t>3</w:t>
            </w:r>
          </w:p>
        </w:tc>
        <w:tc>
          <w:tcPr>
            <w:tcW w:w="1275" w:type="dxa"/>
          </w:tcPr>
          <w:p w:rsidR="00FB2938" w:rsidRDefault="00FB2938" w:rsidP="00FB2938">
            <w:pPr>
              <w:pStyle w:val="ListParagraph"/>
              <w:ind w:left="0"/>
              <w:rPr>
                <w:sz w:val="24"/>
                <w:szCs w:val="24"/>
              </w:rPr>
            </w:pPr>
            <w:r>
              <w:rPr>
                <w:sz w:val="24"/>
                <w:szCs w:val="24"/>
              </w:rPr>
              <w:t>H II Region</w:t>
            </w:r>
          </w:p>
          <w:p w:rsidR="00FB2938" w:rsidRDefault="00FB2938" w:rsidP="00FB2938">
            <w:pPr>
              <w:pStyle w:val="ListParagraph"/>
              <w:ind w:left="0"/>
              <w:rPr>
                <w:sz w:val="24"/>
                <w:szCs w:val="24"/>
              </w:rPr>
            </w:pPr>
            <w:r>
              <w:rPr>
                <w:sz w:val="24"/>
                <w:szCs w:val="24"/>
              </w:rPr>
              <w:t>Yes or No</w:t>
            </w:r>
          </w:p>
        </w:tc>
      </w:tr>
      <w:tr w:rsidR="00FB2938" w:rsidTr="005C4DEB">
        <w:tc>
          <w:tcPr>
            <w:tcW w:w="1645" w:type="dxa"/>
          </w:tcPr>
          <w:p w:rsidR="00FB2938" w:rsidRDefault="00FB2938" w:rsidP="00157BE7">
            <w:pPr>
              <w:pStyle w:val="ListParagraph"/>
              <w:ind w:left="0"/>
              <w:rPr>
                <w:sz w:val="24"/>
                <w:szCs w:val="24"/>
              </w:rPr>
            </w:pPr>
            <w:bookmarkStart w:id="0" w:name="_GoBack" w:colFirst="6" w:colLast="6"/>
            <w:r>
              <w:rPr>
                <w:sz w:val="24"/>
                <w:szCs w:val="24"/>
              </w:rPr>
              <w:t>J0332+5434</w:t>
            </w:r>
          </w:p>
        </w:tc>
        <w:tc>
          <w:tcPr>
            <w:tcW w:w="1559" w:type="dxa"/>
          </w:tcPr>
          <w:p w:rsidR="00FB2938" w:rsidRDefault="00FB2938" w:rsidP="00157BE7">
            <w:pPr>
              <w:pStyle w:val="ListParagraph"/>
              <w:ind w:left="0"/>
              <w:rPr>
                <w:sz w:val="24"/>
                <w:szCs w:val="24"/>
              </w:rPr>
            </w:pPr>
            <w:r>
              <w:rPr>
                <w:sz w:val="24"/>
                <w:szCs w:val="24"/>
              </w:rPr>
              <w:t>0.7145197</w:t>
            </w:r>
          </w:p>
        </w:tc>
        <w:tc>
          <w:tcPr>
            <w:tcW w:w="1187" w:type="dxa"/>
          </w:tcPr>
          <w:p w:rsidR="00FB2938" w:rsidRDefault="00FB2938" w:rsidP="00157BE7">
            <w:pPr>
              <w:pStyle w:val="ListParagraph"/>
              <w:ind w:left="0"/>
              <w:rPr>
                <w:sz w:val="24"/>
                <w:szCs w:val="24"/>
              </w:rPr>
            </w:pPr>
            <w:r>
              <w:rPr>
                <w:sz w:val="24"/>
                <w:szCs w:val="24"/>
              </w:rPr>
              <w:t>2.05E-15</w:t>
            </w:r>
          </w:p>
        </w:tc>
        <w:tc>
          <w:tcPr>
            <w:tcW w:w="1365" w:type="dxa"/>
          </w:tcPr>
          <w:p w:rsidR="00FB2938" w:rsidRDefault="00FB2938" w:rsidP="00157BE7">
            <w:pPr>
              <w:pStyle w:val="ListParagraph"/>
              <w:ind w:left="0"/>
              <w:rPr>
                <w:sz w:val="24"/>
                <w:szCs w:val="24"/>
              </w:rPr>
            </w:pPr>
            <w:r>
              <w:rPr>
                <w:sz w:val="24"/>
                <w:szCs w:val="24"/>
              </w:rPr>
              <w:t>26.833</w:t>
            </w:r>
          </w:p>
        </w:tc>
        <w:tc>
          <w:tcPr>
            <w:tcW w:w="1134" w:type="dxa"/>
          </w:tcPr>
          <w:p w:rsidR="00FB2938" w:rsidRDefault="00FB2938" w:rsidP="00157BE7">
            <w:pPr>
              <w:pStyle w:val="ListParagraph"/>
              <w:ind w:left="0"/>
              <w:rPr>
                <w:sz w:val="24"/>
                <w:szCs w:val="24"/>
              </w:rPr>
            </w:pPr>
            <w:r>
              <w:rPr>
                <w:sz w:val="24"/>
                <w:szCs w:val="24"/>
              </w:rPr>
              <w:t>2,300</w:t>
            </w:r>
          </w:p>
        </w:tc>
        <w:tc>
          <w:tcPr>
            <w:tcW w:w="2410" w:type="dxa"/>
          </w:tcPr>
          <w:p w:rsidR="00FB2938" w:rsidRDefault="00FB2938" w:rsidP="00157BE7">
            <w:pPr>
              <w:pStyle w:val="ListParagraph"/>
              <w:ind w:left="0"/>
              <w:rPr>
                <w:sz w:val="24"/>
                <w:szCs w:val="24"/>
              </w:rPr>
            </w:pPr>
            <w:r>
              <w:rPr>
                <w:sz w:val="24"/>
                <w:szCs w:val="24"/>
              </w:rPr>
              <w:t>0.011667</w:t>
            </w:r>
          </w:p>
        </w:tc>
        <w:tc>
          <w:tcPr>
            <w:tcW w:w="1275" w:type="dxa"/>
          </w:tcPr>
          <w:p w:rsidR="00FB2938" w:rsidRDefault="00FB2938" w:rsidP="00157BE7">
            <w:pPr>
              <w:pStyle w:val="ListParagraph"/>
              <w:ind w:left="0"/>
              <w:rPr>
                <w:sz w:val="24"/>
                <w:szCs w:val="24"/>
              </w:rPr>
            </w:pPr>
            <w:r>
              <w:rPr>
                <w:sz w:val="24"/>
                <w:szCs w:val="24"/>
              </w:rPr>
              <w:t>no</w:t>
            </w:r>
          </w:p>
        </w:tc>
      </w:tr>
      <w:tr w:rsidR="00FB2938" w:rsidTr="005C4DEB">
        <w:tc>
          <w:tcPr>
            <w:tcW w:w="1645" w:type="dxa"/>
          </w:tcPr>
          <w:p w:rsidR="00FB2938" w:rsidRDefault="00FB2938" w:rsidP="00157BE7">
            <w:pPr>
              <w:pStyle w:val="ListParagraph"/>
              <w:ind w:left="0"/>
              <w:rPr>
                <w:sz w:val="24"/>
                <w:szCs w:val="24"/>
              </w:rPr>
            </w:pPr>
            <w:r>
              <w:rPr>
                <w:sz w:val="24"/>
                <w:szCs w:val="24"/>
              </w:rPr>
              <w:t>J0528+2200</w:t>
            </w:r>
          </w:p>
        </w:tc>
        <w:tc>
          <w:tcPr>
            <w:tcW w:w="1559" w:type="dxa"/>
          </w:tcPr>
          <w:p w:rsidR="00FB2938" w:rsidRDefault="00FB2938" w:rsidP="00157BE7">
            <w:pPr>
              <w:pStyle w:val="ListParagraph"/>
              <w:ind w:left="0"/>
              <w:rPr>
                <w:sz w:val="24"/>
                <w:szCs w:val="24"/>
              </w:rPr>
            </w:pPr>
            <w:r>
              <w:rPr>
                <w:sz w:val="24"/>
                <w:szCs w:val="24"/>
              </w:rPr>
              <w:t>3.74553925</w:t>
            </w:r>
          </w:p>
        </w:tc>
        <w:tc>
          <w:tcPr>
            <w:tcW w:w="1187" w:type="dxa"/>
          </w:tcPr>
          <w:p w:rsidR="00FB2938" w:rsidRDefault="00FB2938" w:rsidP="00157BE7">
            <w:pPr>
              <w:pStyle w:val="ListParagraph"/>
              <w:ind w:left="0"/>
              <w:rPr>
                <w:sz w:val="24"/>
                <w:szCs w:val="24"/>
              </w:rPr>
            </w:pPr>
            <w:r>
              <w:rPr>
                <w:sz w:val="24"/>
                <w:szCs w:val="24"/>
              </w:rPr>
              <w:t>4.01E-14</w:t>
            </w:r>
          </w:p>
        </w:tc>
        <w:tc>
          <w:tcPr>
            <w:tcW w:w="1365" w:type="dxa"/>
          </w:tcPr>
          <w:p w:rsidR="00FB2938" w:rsidRDefault="00FB2938" w:rsidP="00157BE7">
            <w:pPr>
              <w:pStyle w:val="ListParagraph"/>
              <w:ind w:left="0"/>
              <w:rPr>
                <w:sz w:val="24"/>
                <w:szCs w:val="24"/>
              </w:rPr>
            </w:pPr>
            <w:r>
              <w:rPr>
                <w:sz w:val="24"/>
                <w:szCs w:val="24"/>
              </w:rPr>
              <w:t>50.937</w:t>
            </w:r>
          </w:p>
        </w:tc>
        <w:tc>
          <w:tcPr>
            <w:tcW w:w="1134" w:type="dxa"/>
          </w:tcPr>
          <w:p w:rsidR="00FB2938" w:rsidRDefault="00FB2938" w:rsidP="00157BE7">
            <w:pPr>
              <w:pStyle w:val="ListParagraph"/>
              <w:ind w:left="0"/>
              <w:rPr>
                <w:sz w:val="24"/>
                <w:szCs w:val="24"/>
              </w:rPr>
            </w:pPr>
            <w:r>
              <w:rPr>
                <w:sz w:val="24"/>
                <w:szCs w:val="24"/>
              </w:rPr>
              <w:t>2,000</w:t>
            </w:r>
          </w:p>
        </w:tc>
        <w:tc>
          <w:tcPr>
            <w:tcW w:w="2410" w:type="dxa"/>
          </w:tcPr>
          <w:p w:rsidR="00FB2938" w:rsidRDefault="00FB2938" w:rsidP="00157BE7">
            <w:pPr>
              <w:pStyle w:val="ListParagraph"/>
              <w:ind w:left="0"/>
              <w:rPr>
                <w:sz w:val="24"/>
                <w:szCs w:val="24"/>
              </w:rPr>
            </w:pPr>
            <w:r>
              <w:rPr>
                <w:sz w:val="24"/>
                <w:szCs w:val="24"/>
              </w:rPr>
              <w:t>0.025469</w:t>
            </w:r>
          </w:p>
        </w:tc>
        <w:tc>
          <w:tcPr>
            <w:tcW w:w="1275" w:type="dxa"/>
          </w:tcPr>
          <w:p w:rsidR="00FB2938" w:rsidRDefault="00FB2938" w:rsidP="00157BE7">
            <w:pPr>
              <w:pStyle w:val="ListParagraph"/>
              <w:ind w:left="0"/>
              <w:rPr>
                <w:sz w:val="24"/>
                <w:szCs w:val="24"/>
              </w:rPr>
            </w:pPr>
            <w:r>
              <w:rPr>
                <w:sz w:val="24"/>
                <w:szCs w:val="24"/>
              </w:rPr>
              <w:t>no</w:t>
            </w:r>
          </w:p>
        </w:tc>
      </w:tr>
      <w:tr w:rsidR="00FB2938" w:rsidTr="005C4DEB">
        <w:tc>
          <w:tcPr>
            <w:tcW w:w="1645" w:type="dxa"/>
          </w:tcPr>
          <w:p w:rsidR="00FB2938" w:rsidRDefault="00FB2938" w:rsidP="00157BE7">
            <w:pPr>
              <w:pStyle w:val="ListParagraph"/>
              <w:ind w:left="0"/>
              <w:rPr>
                <w:sz w:val="24"/>
                <w:szCs w:val="24"/>
              </w:rPr>
            </w:pPr>
            <w:r>
              <w:rPr>
                <w:sz w:val="24"/>
                <w:szCs w:val="24"/>
              </w:rPr>
              <w:t>J0534+2200</w:t>
            </w:r>
          </w:p>
        </w:tc>
        <w:tc>
          <w:tcPr>
            <w:tcW w:w="1559" w:type="dxa"/>
          </w:tcPr>
          <w:p w:rsidR="00FB2938" w:rsidRDefault="00FB2938" w:rsidP="00157BE7">
            <w:pPr>
              <w:pStyle w:val="ListParagraph"/>
              <w:ind w:left="0"/>
              <w:rPr>
                <w:sz w:val="24"/>
                <w:szCs w:val="24"/>
              </w:rPr>
            </w:pPr>
            <w:r>
              <w:rPr>
                <w:sz w:val="24"/>
                <w:szCs w:val="24"/>
              </w:rPr>
              <w:t>0.033084716</w:t>
            </w:r>
          </w:p>
        </w:tc>
        <w:tc>
          <w:tcPr>
            <w:tcW w:w="1187" w:type="dxa"/>
          </w:tcPr>
          <w:p w:rsidR="00FB2938" w:rsidRDefault="00FB2938" w:rsidP="00157BE7">
            <w:pPr>
              <w:pStyle w:val="ListParagraph"/>
              <w:ind w:left="0"/>
              <w:rPr>
                <w:sz w:val="24"/>
                <w:szCs w:val="24"/>
              </w:rPr>
            </w:pPr>
            <w:r>
              <w:rPr>
                <w:sz w:val="24"/>
                <w:szCs w:val="24"/>
              </w:rPr>
              <w:t>4.23E-13</w:t>
            </w:r>
          </w:p>
        </w:tc>
        <w:tc>
          <w:tcPr>
            <w:tcW w:w="1365" w:type="dxa"/>
          </w:tcPr>
          <w:p w:rsidR="00FB2938" w:rsidRDefault="00FB2938" w:rsidP="00157BE7">
            <w:pPr>
              <w:pStyle w:val="ListParagraph"/>
              <w:ind w:left="0"/>
              <w:rPr>
                <w:sz w:val="24"/>
                <w:szCs w:val="24"/>
              </w:rPr>
            </w:pPr>
            <w:r>
              <w:rPr>
                <w:sz w:val="24"/>
                <w:szCs w:val="24"/>
              </w:rPr>
              <w:t>56.791</w:t>
            </w:r>
          </w:p>
        </w:tc>
        <w:tc>
          <w:tcPr>
            <w:tcW w:w="1134" w:type="dxa"/>
          </w:tcPr>
          <w:p w:rsidR="00FB2938" w:rsidRDefault="00FB2938" w:rsidP="00157BE7">
            <w:pPr>
              <w:pStyle w:val="ListParagraph"/>
              <w:ind w:left="0"/>
              <w:rPr>
                <w:sz w:val="24"/>
                <w:szCs w:val="24"/>
              </w:rPr>
            </w:pPr>
            <w:r>
              <w:rPr>
                <w:sz w:val="24"/>
                <w:szCs w:val="24"/>
              </w:rPr>
              <w:t>2,000</w:t>
            </w:r>
          </w:p>
        </w:tc>
        <w:tc>
          <w:tcPr>
            <w:tcW w:w="2410" w:type="dxa"/>
          </w:tcPr>
          <w:p w:rsidR="00FB2938" w:rsidRDefault="00FB2938" w:rsidP="00157BE7">
            <w:pPr>
              <w:pStyle w:val="ListParagraph"/>
              <w:ind w:left="0"/>
              <w:rPr>
                <w:sz w:val="24"/>
                <w:szCs w:val="24"/>
              </w:rPr>
            </w:pPr>
            <w:r>
              <w:rPr>
                <w:sz w:val="24"/>
                <w:szCs w:val="24"/>
              </w:rPr>
              <w:t>0.028396</w:t>
            </w:r>
          </w:p>
        </w:tc>
        <w:tc>
          <w:tcPr>
            <w:tcW w:w="1275" w:type="dxa"/>
          </w:tcPr>
          <w:p w:rsidR="00FB2938" w:rsidRDefault="00FB2938" w:rsidP="00157BE7">
            <w:pPr>
              <w:pStyle w:val="ListParagraph"/>
              <w:ind w:left="0"/>
              <w:rPr>
                <w:sz w:val="24"/>
                <w:szCs w:val="24"/>
              </w:rPr>
            </w:pPr>
            <w:r>
              <w:rPr>
                <w:sz w:val="24"/>
                <w:szCs w:val="24"/>
              </w:rPr>
              <w:t>no</w:t>
            </w:r>
          </w:p>
        </w:tc>
      </w:tr>
      <w:tr w:rsidR="00FB2938" w:rsidTr="005C4DEB">
        <w:tc>
          <w:tcPr>
            <w:tcW w:w="1645" w:type="dxa"/>
          </w:tcPr>
          <w:p w:rsidR="00FB2938" w:rsidRDefault="00FB2938" w:rsidP="00157BE7">
            <w:pPr>
              <w:pStyle w:val="ListParagraph"/>
              <w:ind w:left="0"/>
              <w:rPr>
                <w:sz w:val="24"/>
                <w:szCs w:val="24"/>
              </w:rPr>
            </w:pPr>
            <w:r>
              <w:rPr>
                <w:sz w:val="24"/>
                <w:szCs w:val="24"/>
              </w:rPr>
              <w:t>J0738-4042</w:t>
            </w:r>
          </w:p>
        </w:tc>
        <w:tc>
          <w:tcPr>
            <w:tcW w:w="1559" w:type="dxa"/>
          </w:tcPr>
          <w:p w:rsidR="00FB2938" w:rsidRDefault="00FB2938" w:rsidP="00157BE7">
            <w:pPr>
              <w:pStyle w:val="ListParagraph"/>
              <w:ind w:left="0"/>
              <w:rPr>
                <w:sz w:val="24"/>
                <w:szCs w:val="24"/>
              </w:rPr>
            </w:pPr>
            <w:r>
              <w:rPr>
                <w:sz w:val="24"/>
                <w:szCs w:val="24"/>
              </w:rPr>
              <w:t>0.374919985</w:t>
            </w:r>
          </w:p>
        </w:tc>
        <w:tc>
          <w:tcPr>
            <w:tcW w:w="1187" w:type="dxa"/>
          </w:tcPr>
          <w:p w:rsidR="00FB2938" w:rsidRDefault="00FB2938" w:rsidP="00157BE7">
            <w:pPr>
              <w:pStyle w:val="ListParagraph"/>
              <w:ind w:left="0"/>
              <w:rPr>
                <w:sz w:val="24"/>
                <w:szCs w:val="24"/>
              </w:rPr>
            </w:pPr>
            <w:r>
              <w:rPr>
                <w:sz w:val="24"/>
                <w:szCs w:val="24"/>
              </w:rPr>
              <w:t>1.62E-15</w:t>
            </w:r>
          </w:p>
        </w:tc>
        <w:tc>
          <w:tcPr>
            <w:tcW w:w="1365" w:type="dxa"/>
          </w:tcPr>
          <w:p w:rsidR="00FB2938" w:rsidRDefault="00FB2938" w:rsidP="00157BE7">
            <w:pPr>
              <w:pStyle w:val="ListParagraph"/>
              <w:ind w:left="0"/>
              <w:rPr>
                <w:sz w:val="24"/>
                <w:szCs w:val="24"/>
              </w:rPr>
            </w:pPr>
            <w:r>
              <w:rPr>
                <w:sz w:val="24"/>
                <w:szCs w:val="24"/>
              </w:rPr>
              <w:t>160.8</w:t>
            </w:r>
          </w:p>
        </w:tc>
        <w:tc>
          <w:tcPr>
            <w:tcW w:w="1134" w:type="dxa"/>
          </w:tcPr>
          <w:p w:rsidR="00FB2938" w:rsidRDefault="00FB2938" w:rsidP="00157BE7">
            <w:pPr>
              <w:pStyle w:val="ListParagraph"/>
              <w:ind w:left="0"/>
              <w:rPr>
                <w:sz w:val="24"/>
                <w:szCs w:val="24"/>
              </w:rPr>
            </w:pPr>
            <w:r>
              <w:rPr>
                <w:sz w:val="24"/>
                <w:szCs w:val="24"/>
              </w:rPr>
              <w:t>2,500</w:t>
            </w:r>
          </w:p>
        </w:tc>
        <w:tc>
          <w:tcPr>
            <w:tcW w:w="2410" w:type="dxa"/>
          </w:tcPr>
          <w:p w:rsidR="00FB2938" w:rsidRDefault="00FB2938" w:rsidP="00157BE7">
            <w:pPr>
              <w:pStyle w:val="ListParagraph"/>
              <w:ind w:left="0"/>
              <w:rPr>
                <w:sz w:val="24"/>
                <w:szCs w:val="24"/>
              </w:rPr>
            </w:pPr>
            <w:r>
              <w:rPr>
                <w:sz w:val="24"/>
                <w:szCs w:val="24"/>
              </w:rPr>
              <w:t>0.06432</w:t>
            </w:r>
          </w:p>
        </w:tc>
        <w:tc>
          <w:tcPr>
            <w:tcW w:w="1275" w:type="dxa"/>
          </w:tcPr>
          <w:p w:rsidR="00FB2938" w:rsidRDefault="00FB2938" w:rsidP="00157BE7">
            <w:pPr>
              <w:pStyle w:val="ListParagraph"/>
              <w:ind w:left="0"/>
              <w:rPr>
                <w:sz w:val="24"/>
                <w:szCs w:val="24"/>
              </w:rPr>
            </w:pPr>
            <w:r>
              <w:rPr>
                <w:sz w:val="24"/>
                <w:szCs w:val="24"/>
              </w:rPr>
              <w:t>yes</w:t>
            </w:r>
          </w:p>
        </w:tc>
      </w:tr>
      <w:tr w:rsidR="00FB2938" w:rsidTr="005C4DEB">
        <w:tc>
          <w:tcPr>
            <w:tcW w:w="1645" w:type="dxa"/>
          </w:tcPr>
          <w:p w:rsidR="00FB2938" w:rsidRDefault="00FB2938" w:rsidP="00157BE7">
            <w:pPr>
              <w:pStyle w:val="ListParagraph"/>
              <w:ind w:left="0"/>
              <w:rPr>
                <w:sz w:val="24"/>
                <w:szCs w:val="24"/>
              </w:rPr>
            </w:pPr>
            <w:r>
              <w:rPr>
                <w:sz w:val="24"/>
                <w:szCs w:val="24"/>
              </w:rPr>
              <w:t>J1054-5943</w:t>
            </w:r>
          </w:p>
        </w:tc>
        <w:tc>
          <w:tcPr>
            <w:tcW w:w="1559" w:type="dxa"/>
          </w:tcPr>
          <w:p w:rsidR="00FB2938" w:rsidRDefault="00FB2938" w:rsidP="00157BE7">
            <w:pPr>
              <w:pStyle w:val="ListParagraph"/>
              <w:ind w:left="0"/>
              <w:rPr>
                <w:sz w:val="24"/>
                <w:szCs w:val="24"/>
              </w:rPr>
            </w:pPr>
            <w:r>
              <w:rPr>
                <w:sz w:val="24"/>
                <w:szCs w:val="24"/>
              </w:rPr>
              <w:t>0.346908958</w:t>
            </w:r>
          </w:p>
        </w:tc>
        <w:tc>
          <w:tcPr>
            <w:tcW w:w="1187" w:type="dxa"/>
          </w:tcPr>
          <w:p w:rsidR="00FB2938" w:rsidRDefault="00FB2938" w:rsidP="00157BE7">
            <w:pPr>
              <w:pStyle w:val="ListParagraph"/>
              <w:ind w:left="0"/>
              <w:rPr>
                <w:sz w:val="24"/>
                <w:szCs w:val="24"/>
              </w:rPr>
            </w:pPr>
            <w:r>
              <w:rPr>
                <w:sz w:val="24"/>
                <w:szCs w:val="24"/>
              </w:rPr>
              <w:t>4.07E-15</w:t>
            </w:r>
          </w:p>
        </w:tc>
        <w:tc>
          <w:tcPr>
            <w:tcW w:w="1365" w:type="dxa"/>
          </w:tcPr>
          <w:p w:rsidR="00FB2938" w:rsidRDefault="00FB2938" w:rsidP="00157BE7">
            <w:pPr>
              <w:pStyle w:val="ListParagraph"/>
              <w:ind w:left="0"/>
              <w:rPr>
                <w:sz w:val="24"/>
                <w:szCs w:val="24"/>
              </w:rPr>
            </w:pPr>
            <w:r>
              <w:rPr>
                <w:sz w:val="24"/>
                <w:szCs w:val="24"/>
              </w:rPr>
              <w:t>330.7</w:t>
            </w:r>
          </w:p>
        </w:tc>
        <w:tc>
          <w:tcPr>
            <w:tcW w:w="1134" w:type="dxa"/>
          </w:tcPr>
          <w:p w:rsidR="00FB2938" w:rsidRDefault="00FB2938" w:rsidP="00157BE7">
            <w:pPr>
              <w:pStyle w:val="ListParagraph"/>
              <w:ind w:left="0"/>
              <w:rPr>
                <w:sz w:val="24"/>
                <w:szCs w:val="24"/>
              </w:rPr>
            </w:pPr>
            <w:r>
              <w:rPr>
                <w:sz w:val="24"/>
                <w:szCs w:val="24"/>
              </w:rPr>
              <w:t>6,000</w:t>
            </w:r>
          </w:p>
        </w:tc>
        <w:tc>
          <w:tcPr>
            <w:tcW w:w="2410" w:type="dxa"/>
          </w:tcPr>
          <w:p w:rsidR="00FB2938" w:rsidRDefault="00FB2938" w:rsidP="00157BE7">
            <w:pPr>
              <w:pStyle w:val="ListParagraph"/>
              <w:ind w:left="0"/>
              <w:rPr>
                <w:sz w:val="24"/>
                <w:szCs w:val="24"/>
              </w:rPr>
            </w:pPr>
            <w:r>
              <w:rPr>
                <w:sz w:val="24"/>
                <w:szCs w:val="24"/>
              </w:rPr>
              <w:t>0.55117</w:t>
            </w:r>
          </w:p>
        </w:tc>
        <w:tc>
          <w:tcPr>
            <w:tcW w:w="1275" w:type="dxa"/>
          </w:tcPr>
          <w:p w:rsidR="00FB2938" w:rsidRDefault="00FB2938" w:rsidP="00157BE7">
            <w:pPr>
              <w:pStyle w:val="ListParagraph"/>
              <w:ind w:left="0"/>
              <w:rPr>
                <w:sz w:val="24"/>
                <w:szCs w:val="24"/>
              </w:rPr>
            </w:pPr>
            <w:r>
              <w:rPr>
                <w:sz w:val="24"/>
                <w:szCs w:val="24"/>
              </w:rPr>
              <w:t>yes</w:t>
            </w:r>
          </w:p>
        </w:tc>
      </w:tr>
      <w:tr w:rsidR="00FB2938" w:rsidTr="005C4DEB">
        <w:tc>
          <w:tcPr>
            <w:tcW w:w="1645" w:type="dxa"/>
          </w:tcPr>
          <w:p w:rsidR="00FB2938" w:rsidRDefault="00FB2938" w:rsidP="00157BE7">
            <w:pPr>
              <w:pStyle w:val="ListParagraph"/>
              <w:ind w:left="0"/>
              <w:rPr>
                <w:sz w:val="24"/>
                <w:szCs w:val="24"/>
              </w:rPr>
            </w:pPr>
            <w:r>
              <w:rPr>
                <w:sz w:val="24"/>
                <w:szCs w:val="24"/>
              </w:rPr>
              <w:t>J1243-6423</w:t>
            </w:r>
          </w:p>
        </w:tc>
        <w:tc>
          <w:tcPr>
            <w:tcW w:w="1559" w:type="dxa"/>
          </w:tcPr>
          <w:p w:rsidR="00FB2938" w:rsidRDefault="00FB2938" w:rsidP="00157BE7">
            <w:pPr>
              <w:pStyle w:val="ListParagraph"/>
              <w:ind w:left="0"/>
              <w:rPr>
                <w:sz w:val="24"/>
                <w:szCs w:val="24"/>
              </w:rPr>
            </w:pPr>
            <w:r>
              <w:rPr>
                <w:sz w:val="24"/>
                <w:szCs w:val="24"/>
              </w:rPr>
              <w:t>0.388480921</w:t>
            </w:r>
          </w:p>
        </w:tc>
        <w:tc>
          <w:tcPr>
            <w:tcW w:w="1187" w:type="dxa"/>
          </w:tcPr>
          <w:p w:rsidR="00FB2938" w:rsidRDefault="00FB2938" w:rsidP="00157BE7">
            <w:pPr>
              <w:pStyle w:val="ListParagraph"/>
              <w:ind w:left="0"/>
              <w:rPr>
                <w:sz w:val="24"/>
                <w:szCs w:val="24"/>
              </w:rPr>
            </w:pPr>
            <w:r>
              <w:rPr>
                <w:sz w:val="24"/>
                <w:szCs w:val="24"/>
              </w:rPr>
              <w:t>4.50E-15</w:t>
            </w:r>
          </w:p>
        </w:tc>
        <w:tc>
          <w:tcPr>
            <w:tcW w:w="1365" w:type="dxa"/>
          </w:tcPr>
          <w:p w:rsidR="00FB2938" w:rsidRDefault="00FB2938" w:rsidP="00157BE7">
            <w:pPr>
              <w:pStyle w:val="ListParagraph"/>
              <w:ind w:left="0"/>
              <w:rPr>
                <w:sz w:val="24"/>
                <w:szCs w:val="24"/>
              </w:rPr>
            </w:pPr>
            <w:r>
              <w:rPr>
                <w:sz w:val="24"/>
                <w:szCs w:val="24"/>
              </w:rPr>
              <w:t>297.25</w:t>
            </w:r>
          </w:p>
        </w:tc>
        <w:tc>
          <w:tcPr>
            <w:tcW w:w="1134" w:type="dxa"/>
          </w:tcPr>
          <w:p w:rsidR="00FB2938" w:rsidRDefault="00FB2938" w:rsidP="00157BE7">
            <w:pPr>
              <w:pStyle w:val="ListParagraph"/>
              <w:ind w:left="0"/>
              <w:rPr>
                <w:sz w:val="24"/>
                <w:szCs w:val="24"/>
              </w:rPr>
            </w:pPr>
            <w:r>
              <w:rPr>
                <w:sz w:val="24"/>
                <w:szCs w:val="24"/>
              </w:rPr>
              <w:t>12,000</w:t>
            </w:r>
          </w:p>
        </w:tc>
        <w:tc>
          <w:tcPr>
            <w:tcW w:w="2410" w:type="dxa"/>
          </w:tcPr>
          <w:p w:rsidR="00FB2938" w:rsidRDefault="00FB2938" w:rsidP="00157BE7">
            <w:pPr>
              <w:pStyle w:val="ListParagraph"/>
              <w:ind w:left="0"/>
              <w:rPr>
                <w:sz w:val="24"/>
                <w:szCs w:val="24"/>
              </w:rPr>
            </w:pPr>
            <w:r>
              <w:rPr>
                <w:sz w:val="24"/>
                <w:szCs w:val="24"/>
              </w:rPr>
              <w:t>0.024771</w:t>
            </w:r>
          </w:p>
        </w:tc>
        <w:tc>
          <w:tcPr>
            <w:tcW w:w="1275" w:type="dxa"/>
          </w:tcPr>
          <w:p w:rsidR="00FB2938" w:rsidRDefault="00FB2938" w:rsidP="00157BE7">
            <w:pPr>
              <w:pStyle w:val="ListParagraph"/>
              <w:ind w:left="0"/>
              <w:rPr>
                <w:sz w:val="24"/>
                <w:szCs w:val="24"/>
              </w:rPr>
            </w:pPr>
            <w:r>
              <w:rPr>
                <w:sz w:val="24"/>
                <w:szCs w:val="24"/>
              </w:rPr>
              <w:t>yes</w:t>
            </w:r>
          </w:p>
        </w:tc>
      </w:tr>
      <w:tr w:rsidR="00FB2938" w:rsidTr="005C4DEB">
        <w:tc>
          <w:tcPr>
            <w:tcW w:w="1645" w:type="dxa"/>
          </w:tcPr>
          <w:p w:rsidR="00FB2938" w:rsidRDefault="00FB2938" w:rsidP="00157BE7">
            <w:pPr>
              <w:pStyle w:val="ListParagraph"/>
              <w:ind w:left="0"/>
              <w:rPr>
                <w:sz w:val="24"/>
                <w:szCs w:val="24"/>
              </w:rPr>
            </w:pPr>
            <w:r>
              <w:rPr>
                <w:sz w:val="24"/>
                <w:szCs w:val="24"/>
              </w:rPr>
              <w:t>J1640-4648</w:t>
            </w:r>
          </w:p>
        </w:tc>
        <w:tc>
          <w:tcPr>
            <w:tcW w:w="1559" w:type="dxa"/>
          </w:tcPr>
          <w:p w:rsidR="00FB2938" w:rsidRDefault="00FB2938" w:rsidP="00157BE7">
            <w:pPr>
              <w:pStyle w:val="ListParagraph"/>
              <w:ind w:left="0"/>
              <w:rPr>
                <w:sz w:val="24"/>
                <w:szCs w:val="24"/>
              </w:rPr>
            </w:pPr>
            <w:r>
              <w:rPr>
                <w:sz w:val="24"/>
                <w:szCs w:val="24"/>
              </w:rPr>
              <w:t>0.178352043</w:t>
            </w:r>
          </w:p>
        </w:tc>
        <w:tc>
          <w:tcPr>
            <w:tcW w:w="1187" w:type="dxa"/>
          </w:tcPr>
          <w:p w:rsidR="00FB2938" w:rsidRDefault="00FB2938" w:rsidP="00157BE7">
            <w:pPr>
              <w:pStyle w:val="ListParagraph"/>
              <w:ind w:left="0"/>
              <w:rPr>
                <w:sz w:val="24"/>
                <w:szCs w:val="24"/>
              </w:rPr>
            </w:pPr>
            <w:r>
              <w:rPr>
                <w:sz w:val="24"/>
                <w:szCs w:val="24"/>
              </w:rPr>
              <w:t>8.06E-16</w:t>
            </w:r>
          </w:p>
        </w:tc>
        <w:tc>
          <w:tcPr>
            <w:tcW w:w="1365" w:type="dxa"/>
          </w:tcPr>
          <w:p w:rsidR="00FB2938" w:rsidRDefault="00FB2938" w:rsidP="00157BE7">
            <w:pPr>
              <w:pStyle w:val="ListParagraph"/>
              <w:ind w:left="0"/>
              <w:rPr>
                <w:sz w:val="24"/>
                <w:szCs w:val="24"/>
              </w:rPr>
            </w:pPr>
            <w:r>
              <w:rPr>
                <w:sz w:val="24"/>
                <w:szCs w:val="24"/>
              </w:rPr>
              <w:t>474</w:t>
            </w:r>
          </w:p>
        </w:tc>
        <w:tc>
          <w:tcPr>
            <w:tcW w:w="1134" w:type="dxa"/>
          </w:tcPr>
          <w:p w:rsidR="00FB2938" w:rsidRDefault="00FB2938" w:rsidP="00157BE7">
            <w:pPr>
              <w:pStyle w:val="ListParagraph"/>
              <w:ind w:left="0"/>
              <w:rPr>
                <w:sz w:val="24"/>
                <w:szCs w:val="24"/>
              </w:rPr>
            </w:pPr>
            <w:r>
              <w:rPr>
                <w:sz w:val="24"/>
                <w:szCs w:val="24"/>
              </w:rPr>
              <w:t>5,300</w:t>
            </w:r>
          </w:p>
        </w:tc>
        <w:tc>
          <w:tcPr>
            <w:tcW w:w="2410" w:type="dxa"/>
          </w:tcPr>
          <w:p w:rsidR="00FB2938" w:rsidRDefault="00FB2938" w:rsidP="00157BE7">
            <w:pPr>
              <w:pStyle w:val="ListParagraph"/>
              <w:ind w:left="0"/>
              <w:rPr>
                <w:sz w:val="24"/>
                <w:szCs w:val="24"/>
              </w:rPr>
            </w:pPr>
            <w:r>
              <w:rPr>
                <w:sz w:val="24"/>
                <w:szCs w:val="24"/>
              </w:rPr>
              <w:t>0.089434</w:t>
            </w:r>
          </w:p>
        </w:tc>
        <w:tc>
          <w:tcPr>
            <w:tcW w:w="1275" w:type="dxa"/>
          </w:tcPr>
          <w:p w:rsidR="00FB2938" w:rsidRDefault="00FB2938" w:rsidP="00157BE7">
            <w:pPr>
              <w:pStyle w:val="ListParagraph"/>
              <w:ind w:left="0"/>
              <w:rPr>
                <w:sz w:val="24"/>
                <w:szCs w:val="24"/>
              </w:rPr>
            </w:pPr>
            <w:r>
              <w:rPr>
                <w:sz w:val="24"/>
                <w:szCs w:val="24"/>
              </w:rPr>
              <w:t>yes</w:t>
            </w:r>
          </w:p>
        </w:tc>
      </w:tr>
      <w:tr w:rsidR="00FB2938" w:rsidTr="005C4DEB">
        <w:tc>
          <w:tcPr>
            <w:tcW w:w="1645" w:type="dxa"/>
          </w:tcPr>
          <w:p w:rsidR="00FB2938" w:rsidRDefault="00FB2938" w:rsidP="00157BE7">
            <w:pPr>
              <w:pStyle w:val="ListParagraph"/>
              <w:ind w:left="0"/>
              <w:rPr>
                <w:sz w:val="24"/>
                <w:szCs w:val="24"/>
              </w:rPr>
            </w:pPr>
            <w:r>
              <w:rPr>
                <w:sz w:val="24"/>
                <w:szCs w:val="24"/>
              </w:rPr>
              <w:t>J2004+3137</w:t>
            </w:r>
          </w:p>
        </w:tc>
        <w:tc>
          <w:tcPr>
            <w:tcW w:w="1559" w:type="dxa"/>
          </w:tcPr>
          <w:p w:rsidR="00FB2938" w:rsidRDefault="00FB2938" w:rsidP="00157BE7">
            <w:pPr>
              <w:pStyle w:val="ListParagraph"/>
              <w:ind w:left="0"/>
              <w:rPr>
                <w:sz w:val="24"/>
                <w:szCs w:val="24"/>
              </w:rPr>
            </w:pPr>
            <w:r>
              <w:rPr>
                <w:sz w:val="24"/>
                <w:szCs w:val="24"/>
              </w:rPr>
              <w:t>2.111264734</w:t>
            </w:r>
          </w:p>
        </w:tc>
        <w:tc>
          <w:tcPr>
            <w:tcW w:w="1187" w:type="dxa"/>
          </w:tcPr>
          <w:p w:rsidR="00FB2938" w:rsidRDefault="00FB2938" w:rsidP="00157BE7">
            <w:pPr>
              <w:pStyle w:val="ListParagraph"/>
              <w:ind w:left="0"/>
              <w:rPr>
                <w:sz w:val="24"/>
                <w:szCs w:val="24"/>
              </w:rPr>
            </w:pPr>
            <w:r>
              <w:rPr>
                <w:sz w:val="24"/>
                <w:szCs w:val="24"/>
              </w:rPr>
              <w:t>7.46E-14</w:t>
            </w:r>
          </w:p>
        </w:tc>
        <w:tc>
          <w:tcPr>
            <w:tcW w:w="1365" w:type="dxa"/>
          </w:tcPr>
          <w:p w:rsidR="00FB2938" w:rsidRDefault="00FB2938" w:rsidP="00157BE7">
            <w:pPr>
              <w:pStyle w:val="ListParagraph"/>
              <w:ind w:left="0"/>
              <w:rPr>
                <w:sz w:val="24"/>
                <w:szCs w:val="24"/>
              </w:rPr>
            </w:pPr>
            <w:r>
              <w:rPr>
                <w:sz w:val="24"/>
                <w:szCs w:val="24"/>
              </w:rPr>
              <w:t>234.82</w:t>
            </w:r>
          </w:p>
        </w:tc>
        <w:tc>
          <w:tcPr>
            <w:tcW w:w="1134" w:type="dxa"/>
          </w:tcPr>
          <w:p w:rsidR="00FB2938" w:rsidRDefault="00FB2938" w:rsidP="00157BE7">
            <w:pPr>
              <w:pStyle w:val="ListParagraph"/>
              <w:ind w:left="0"/>
              <w:rPr>
                <w:sz w:val="24"/>
                <w:szCs w:val="24"/>
              </w:rPr>
            </w:pPr>
            <w:r>
              <w:rPr>
                <w:sz w:val="24"/>
                <w:szCs w:val="24"/>
              </w:rPr>
              <w:t>8,000</w:t>
            </w:r>
          </w:p>
        </w:tc>
        <w:tc>
          <w:tcPr>
            <w:tcW w:w="2410" w:type="dxa"/>
          </w:tcPr>
          <w:p w:rsidR="00FB2938" w:rsidRDefault="00FB2938" w:rsidP="00157BE7">
            <w:pPr>
              <w:pStyle w:val="ListParagraph"/>
              <w:ind w:left="0"/>
              <w:rPr>
                <w:sz w:val="24"/>
                <w:szCs w:val="24"/>
              </w:rPr>
            </w:pPr>
            <w:r>
              <w:rPr>
                <w:sz w:val="24"/>
                <w:szCs w:val="24"/>
              </w:rPr>
              <w:t>0.029353</w:t>
            </w:r>
          </w:p>
        </w:tc>
        <w:tc>
          <w:tcPr>
            <w:tcW w:w="1275" w:type="dxa"/>
          </w:tcPr>
          <w:p w:rsidR="00FB2938" w:rsidRDefault="00FB2938" w:rsidP="00157BE7">
            <w:pPr>
              <w:pStyle w:val="ListParagraph"/>
              <w:ind w:left="0"/>
              <w:rPr>
                <w:sz w:val="24"/>
                <w:szCs w:val="24"/>
              </w:rPr>
            </w:pPr>
            <w:r>
              <w:rPr>
                <w:sz w:val="24"/>
                <w:szCs w:val="24"/>
              </w:rPr>
              <w:t>no</w:t>
            </w:r>
          </w:p>
        </w:tc>
      </w:tr>
      <w:tr w:rsidR="00FB2938" w:rsidTr="005C4DEB">
        <w:tc>
          <w:tcPr>
            <w:tcW w:w="1645" w:type="dxa"/>
          </w:tcPr>
          <w:p w:rsidR="00FB2938" w:rsidRDefault="00FB2938" w:rsidP="00157BE7">
            <w:pPr>
              <w:pStyle w:val="ListParagraph"/>
              <w:ind w:left="0"/>
              <w:rPr>
                <w:sz w:val="24"/>
                <w:szCs w:val="24"/>
              </w:rPr>
            </w:pPr>
            <w:r>
              <w:rPr>
                <w:sz w:val="24"/>
                <w:szCs w:val="24"/>
              </w:rPr>
              <w:t>J2113+4644</w:t>
            </w:r>
          </w:p>
        </w:tc>
        <w:tc>
          <w:tcPr>
            <w:tcW w:w="1559" w:type="dxa"/>
          </w:tcPr>
          <w:p w:rsidR="00FB2938" w:rsidRDefault="00FB2938" w:rsidP="00157BE7">
            <w:pPr>
              <w:pStyle w:val="ListParagraph"/>
              <w:ind w:left="0"/>
              <w:rPr>
                <w:sz w:val="24"/>
                <w:szCs w:val="24"/>
              </w:rPr>
            </w:pPr>
            <w:r>
              <w:rPr>
                <w:sz w:val="24"/>
                <w:szCs w:val="24"/>
              </w:rPr>
              <w:t>1.014684793</w:t>
            </w:r>
          </w:p>
        </w:tc>
        <w:tc>
          <w:tcPr>
            <w:tcW w:w="1187" w:type="dxa"/>
          </w:tcPr>
          <w:p w:rsidR="00FB2938" w:rsidRDefault="00FB2938" w:rsidP="00157BE7">
            <w:pPr>
              <w:pStyle w:val="ListParagraph"/>
              <w:ind w:left="0"/>
              <w:rPr>
                <w:sz w:val="24"/>
                <w:szCs w:val="24"/>
              </w:rPr>
            </w:pPr>
            <w:r>
              <w:rPr>
                <w:sz w:val="24"/>
                <w:szCs w:val="24"/>
              </w:rPr>
              <w:t>7.15E-16</w:t>
            </w:r>
          </w:p>
        </w:tc>
        <w:tc>
          <w:tcPr>
            <w:tcW w:w="1365" w:type="dxa"/>
          </w:tcPr>
          <w:p w:rsidR="00FB2938" w:rsidRDefault="00FB2938" w:rsidP="00157BE7">
            <w:pPr>
              <w:pStyle w:val="ListParagraph"/>
              <w:ind w:left="0"/>
              <w:rPr>
                <w:sz w:val="24"/>
                <w:szCs w:val="24"/>
              </w:rPr>
            </w:pPr>
            <w:r>
              <w:rPr>
                <w:sz w:val="24"/>
                <w:szCs w:val="24"/>
              </w:rPr>
              <w:t>141.26</w:t>
            </w:r>
          </w:p>
        </w:tc>
        <w:tc>
          <w:tcPr>
            <w:tcW w:w="1134" w:type="dxa"/>
          </w:tcPr>
          <w:p w:rsidR="00FB2938" w:rsidRDefault="00FB2938" w:rsidP="00157BE7">
            <w:pPr>
              <w:pStyle w:val="ListParagraph"/>
              <w:ind w:left="0"/>
              <w:rPr>
                <w:sz w:val="24"/>
                <w:szCs w:val="24"/>
              </w:rPr>
            </w:pPr>
            <w:r>
              <w:rPr>
                <w:sz w:val="24"/>
                <w:szCs w:val="24"/>
              </w:rPr>
              <w:t>4,300</w:t>
            </w:r>
          </w:p>
        </w:tc>
        <w:tc>
          <w:tcPr>
            <w:tcW w:w="2410" w:type="dxa"/>
          </w:tcPr>
          <w:p w:rsidR="00FB2938" w:rsidRDefault="00FB2938" w:rsidP="00157BE7">
            <w:pPr>
              <w:pStyle w:val="ListParagraph"/>
              <w:ind w:left="0"/>
              <w:rPr>
                <w:sz w:val="24"/>
                <w:szCs w:val="24"/>
              </w:rPr>
            </w:pPr>
            <w:r>
              <w:rPr>
                <w:sz w:val="24"/>
                <w:szCs w:val="24"/>
              </w:rPr>
              <w:t>0.032851</w:t>
            </w:r>
          </w:p>
        </w:tc>
        <w:tc>
          <w:tcPr>
            <w:tcW w:w="1275" w:type="dxa"/>
          </w:tcPr>
          <w:p w:rsidR="00FB2938" w:rsidRDefault="00FB2938" w:rsidP="00157BE7">
            <w:pPr>
              <w:pStyle w:val="ListParagraph"/>
              <w:ind w:left="0"/>
              <w:rPr>
                <w:sz w:val="24"/>
                <w:szCs w:val="24"/>
              </w:rPr>
            </w:pPr>
            <w:r>
              <w:rPr>
                <w:sz w:val="24"/>
                <w:szCs w:val="24"/>
              </w:rPr>
              <w:t>yes</w:t>
            </w:r>
          </w:p>
        </w:tc>
      </w:tr>
      <w:bookmarkEnd w:id="0"/>
    </w:tbl>
    <w:p w:rsidR="009A0470" w:rsidRPr="009A0470" w:rsidRDefault="009A0470" w:rsidP="00AF7C1F">
      <w:pPr>
        <w:rPr>
          <w:b/>
          <w:sz w:val="28"/>
          <w:szCs w:val="28"/>
        </w:rPr>
      </w:pPr>
    </w:p>
    <w:sectPr w:rsidR="009A0470" w:rsidRPr="009A0470" w:rsidSect="000F15D5">
      <w:footerReference w:type="default" r:id="rId4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4DC" w:rsidRDefault="002F34DC" w:rsidP="00494E21">
      <w:pPr>
        <w:spacing w:after="0" w:line="240" w:lineRule="auto"/>
      </w:pPr>
      <w:r>
        <w:separator/>
      </w:r>
    </w:p>
  </w:endnote>
  <w:endnote w:type="continuationSeparator" w:id="0">
    <w:p w:rsidR="002F34DC" w:rsidRDefault="002F34DC" w:rsidP="00494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968118"/>
      <w:docPartObj>
        <w:docPartGallery w:val="Page Numbers (Bottom of Page)"/>
        <w:docPartUnique/>
      </w:docPartObj>
    </w:sdtPr>
    <w:sdtEndPr>
      <w:rPr>
        <w:noProof/>
      </w:rPr>
    </w:sdtEndPr>
    <w:sdtContent>
      <w:p w:rsidR="002F34DC" w:rsidRDefault="002F34DC">
        <w:pPr>
          <w:pStyle w:val="Footer"/>
          <w:jc w:val="right"/>
        </w:pPr>
        <w:r>
          <w:fldChar w:fldCharType="begin"/>
        </w:r>
        <w:r>
          <w:instrText xml:space="preserve"> PAGE   \* MERGEFORMAT </w:instrText>
        </w:r>
        <w:r>
          <w:fldChar w:fldCharType="separate"/>
        </w:r>
        <w:r w:rsidR="005C4DEB">
          <w:rPr>
            <w:noProof/>
          </w:rPr>
          <w:t>26</w:t>
        </w:r>
        <w:r>
          <w:rPr>
            <w:noProof/>
          </w:rPr>
          <w:fldChar w:fldCharType="end"/>
        </w:r>
      </w:p>
    </w:sdtContent>
  </w:sdt>
  <w:p w:rsidR="002F34DC" w:rsidRDefault="002F34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4DC" w:rsidRDefault="002F34DC" w:rsidP="00494E21">
      <w:pPr>
        <w:spacing w:after="0" w:line="240" w:lineRule="auto"/>
      </w:pPr>
      <w:r>
        <w:separator/>
      </w:r>
    </w:p>
  </w:footnote>
  <w:footnote w:type="continuationSeparator" w:id="0">
    <w:p w:rsidR="002F34DC" w:rsidRDefault="002F34DC" w:rsidP="00494E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04F"/>
    <w:multiLevelType w:val="hybridMultilevel"/>
    <w:tmpl w:val="CA026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3B4AF1"/>
    <w:multiLevelType w:val="hybridMultilevel"/>
    <w:tmpl w:val="2590666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D9F39F7"/>
    <w:multiLevelType w:val="hybridMultilevel"/>
    <w:tmpl w:val="BFE8A1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F573803"/>
    <w:multiLevelType w:val="hybridMultilevel"/>
    <w:tmpl w:val="51B2A1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2CE2447"/>
    <w:multiLevelType w:val="hybridMultilevel"/>
    <w:tmpl w:val="729437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4C74B68"/>
    <w:multiLevelType w:val="hybridMultilevel"/>
    <w:tmpl w:val="2ABCD2EE"/>
    <w:lvl w:ilvl="0" w:tplc="5574B91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nsid w:val="2DCC2314"/>
    <w:multiLevelType w:val="hybridMultilevel"/>
    <w:tmpl w:val="99F026D8"/>
    <w:lvl w:ilvl="0" w:tplc="8C52C65C">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51D491B"/>
    <w:multiLevelType w:val="hybridMultilevel"/>
    <w:tmpl w:val="B4FA5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5914B6C"/>
    <w:multiLevelType w:val="hybridMultilevel"/>
    <w:tmpl w:val="223A7D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79317A7"/>
    <w:multiLevelType w:val="hybridMultilevel"/>
    <w:tmpl w:val="2EC49388"/>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495D4A42"/>
    <w:multiLevelType w:val="hybridMultilevel"/>
    <w:tmpl w:val="E7B004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A1C5201"/>
    <w:multiLevelType w:val="hybridMultilevel"/>
    <w:tmpl w:val="97066E30"/>
    <w:lvl w:ilvl="0" w:tplc="A6EE7ED8">
      <w:start w:val="3"/>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nsid w:val="4C05110E"/>
    <w:multiLevelType w:val="hybridMultilevel"/>
    <w:tmpl w:val="F1BC740C"/>
    <w:lvl w:ilvl="0" w:tplc="5ED4714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A216111"/>
    <w:multiLevelType w:val="hybridMultilevel"/>
    <w:tmpl w:val="8B2CC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E5D5072"/>
    <w:multiLevelType w:val="hybridMultilevel"/>
    <w:tmpl w:val="242C0E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AC43D16"/>
    <w:multiLevelType w:val="hybridMultilevel"/>
    <w:tmpl w:val="2DE036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45B13C7"/>
    <w:multiLevelType w:val="hybridMultilevel"/>
    <w:tmpl w:val="9DB0DCE6"/>
    <w:lvl w:ilvl="0" w:tplc="097ACA0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 w:numId="2">
    <w:abstractNumId w:val="7"/>
  </w:num>
  <w:num w:numId="3">
    <w:abstractNumId w:val="13"/>
  </w:num>
  <w:num w:numId="4">
    <w:abstractNumId w:val="16"/>
  </w:num>
  <w:num w:numId="5">
    <w:abstractNumId w:val="14"/>
  </w:num>
  <w:num w:numId="6">
    <w:abstractNumId w:val="3"/>
  </w:num>
  <w:num w:numId="7">
    <w:abstractNumId w:val="4"/>
  </w:num>
  <w:num w:numId="8">
    <w:abstractNumId w:val="10"/>
  </w:num>
  <w:num w:numId="9">
    <w:abstractNumId w:val="6"/>
  </w:num>
  <w:num w:numId="10">
    <w:abstractNumId w:val="9"/>
  </w:num>
  <w:num w:numId="11">
    <w:abstractNumId w:val="2"/>
  </w:num>
  <w:num w:numId="12">
    <w:abstractNumId w:val="12"/>
  </w:num>
  <w:num w:numId="13">
    <w:abstractNumId w:val="15"/>
  </w:num>
  <w:num w:numId="14">
    <w:abstractNumId w:val="8"/>
  </w:num>
  <w:num w:numId="15">
    <w:abstractNumId w:val="1"/>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BD5"/>
    <w:rsid w:val="00031F1F"/>
    <w:rsid w:val="0003770D"/>
    <w:rsid w:val="000478C1"/>
    <w:rsid w:val="000D3997"/>
    <w:rsid w:val="000F15D5"/>
    <w:rsid w:val="00122BD3"/>
    <w:rsid w:val="00150950"/>
    <w:rsid w:val="00183BB6"/>
    <w:rsid w:val="0019362B"/>
    <w:rsid w:val="00193E64"/>
    <w:rsid w:val="00196A17"/>
    <w:rsid w:val="001A1EC3"/>
    <w:rsid w:val="001B58DD"/>
    <w:rsid w:val="001C1D00"/>
    <w:rsid w:val="001C7945"/>
    <w:rsid w:val="001F013D"/>
    <w:rsid w:val="001F29BD"/>
    <w:rsid w:val="001F4873"/>
    <w:rsid w:val="00206FDA"/>
    <w:rsid w:val="00243C8E"/>
    <w:rsid w:val="002732B8"/>
    <w:rsid w:val="0029658C"/>
    <w:rsid w:val="002E1FF1"/>
    <w:rsid w:val="002E3176"/>
    <w:rsid w:val="002F34DC"/>
    <w:rsid w:val="002F4A80"/>
    <w:rsid w:val="002F7C12"/>
    <w:rsid w:val="00300840"/>
    <w:rsid w:val="00330A38"/>
    <w:rsid w:val="0033382D"/>
    <w:rsid w:val="00335C3B"/>
    <w:rsid w:val="00345CA0"/>
    <w:rsid w:val="003612DE"/>
    <w:rsid w:val="0036398C"/>
    <w:rsid w:val="00396196"/>
    <w:rsid w:val="003A27C6"/>
    <w:rsid w:val="003A7AF9"/>
    <w:rsid w:val="003B396B"/>
    <w:rsid w:val="003E33B9"/>
    <w:rsid w:val="003E7B93"/>
    <w:rsid w:val="00413FAD"/>
    <w:rsid w:val="00440F7A"/>
    <w:rsid w:val="0044162B"/>
    <w:rsid w:val="00457B5E"/>
    <w:rsid w:val="00490DDA"/>
    <w:rsid w:val="00491F3C"/>
    <w:rsid w:val="00494E21"/>
    <w:rsid w:val="004A4413"/>
    <w:rsid w:val="004B691E"/>
    <w:rsid w:val="00513BFA"/>
    <w:rsid w:val="0052753D"/>
    <w:rsid w:val="00543321"/>
    <w:rsid w:val="00565B7B"/>
    <w:rsid w:val="005B573A"/>
    <w:rsid w:val="005C4DEB"/>
    <w:rsid w:val="005D1FF0"/>
    <w:rsid w:val="005F121B"/>
    <w:rsid w:val="0060432A"/>
    <w:rsid w:val="0060481E"/>
    <w:rsid w:val="00615CA6"/>
    <w:rsid w:val="00623630"/>
    <w:rsid w:val="006529B3"/>
    <w:rsid w:val="00665CC2"/>
    <w:rsid w:val="006868B9"/>
    <w:rsid w:val="00695425"/>
    <w:rsid w:val="00697ED5"/>
    <w:rsid w:val="006D5E05"/>
    <w:rsid w:val="00754455"/>
    <w:rsid w:val="00767FD6"/>
    <w:rsid w:val="007B7BD5"/>
    <w:rsid w:val="007C23CF"/>
    <w:rsid w:val="007C7C0A"/>
    <w:rsid w:val="007D16CE"/>
    <w:rsid w:val="007E43CF"/>
    <w:rsid w:val="007F2951"/>
    <w:rsid w:val="00844F29"/>
    <w:rsid w:val="008A2808"/>
    <w:rsid w:val="008B1B80"/>
    <w:rsid w:val="008B3F8D"/>
    <w:rsid w:val="008D5CE0"/>
    <w:rsid w:val="00916944"/>
    <w:rsid w:val="00937584"/>
    <w:rsid w:val="00946AC7"/>
    <w:rsid w:val="00967AB7"/>
    <w:rsid w:val="00974C5A"/>
    <w:rsid w:val="00981E09"/>
    <w:rsid w:val="00991A4F"/>
    <w:rsid w:val="009A0470"/>
    <w:rsid w:val="009A4B08"/>
    <w:rsid w:val="009C227A"/>
    <w:rsid w:val="009E1129"/>
    <w:rsid w:val="00A51F38"/>
    <w:rsid w:val="00A753E7"/>
    <w:rsid w:val="00A75E83"/>
    <w:rsid w:val="00AA3E34"/>
    <w:rsid w:val="00AB5392"/>
    <w:rsid w:val="00AB778B"/>
    <w:rsid w:val="00AD3EF9"/>
    <w:rsid w:val="00AD5348"/>
    <w:rsid w:val="00AE7388"/>
    <w:rsid w:val="00AE7EC2"/>
    <w:rsid w:val="00AF4C23"/>
    <w:rsid w:val="00AF7C1F"/>
    <w:rsid w:val="00B072EA"/>
    <w:rsid w:val="00B1268D"/>
    <w:rsid w:val="00B1674E"/>
    <w:rsid w:val="00B27079"/>
    <w:rsid w:val="00B41F17"/>
    <w:rsid w:val="00B54A38"/>
    <w:rsid w:val="00B80187"/>
    <w:rsid w:val="00B837D7"/>
    <w:rsid w:val="00B84667"/>
    <w:rsid w:val="00BD05D8"/>
    <w:rsid w:val="00BD4B0B"/>
    <w:rsid w:val="00BE2EA8"/>
    <w:rsid w:val="00BF40B6"/>
    <w:rsid w:val="00C408FD"/>
    <w:rsid w:val="00C40EDD"/>
    <w:rsid w:val="00C6550C"/>
    <w:rsid w:val="00CA07F9"/>
    <w:rsid w:val="00CA318D"/>
    <w:rsid w:val="00CB6D03"/>
    <w:rsid w:val="00CC14F4"/>
    <w:rsid w:val="00CD2893"/>
    <w:rsid w:val="00D15C8D"/>
    <w:rsid w:val="00D17462"/>
    <w:rsid w:val="00D27696"/>
    <w:rsid w:val="00D76A45"/>
    <w:rsid w:val="00DB0E3A"/>
    <w:rsid w:val="00DB28AC"/>
    <w:rsid w:val="00DC268A"/>
    <w:rsid w:val="00DD605D"/>
    <w:rsid w:val="00DD7671"/>
    <w:rsid w:val="00DE1DC2"/>
    <w:rsid w:val="00DF43BB"/>
    <w:rsid w:val="00E02B3B"/>
    <w:rsid w:val="00E03292"/>
    <w:rsid w:val="00E032BF"/>
    <w:rsid w:val="00E271A4"/>
    <w:rsid w:val="00E574D2"/>
    <w:rsid w:val="00E57618"/>
    <w:rsid w:val="00E70407"/>
    <w:rsid w:val="00E7352D"/>
    <w:rsid w:val="00E813C6"/>
    <w:rsid w:val="00E86022"/>
    <w:rsid w:val="00EB1D36"/>
    <w:rsid w:val="00EF79BF"/>
    <w:rsid w:val="00F20460"/>
    <w:rsid w:val="00F2299F"/>
    <w:rsid w:val="00F33A08"/>
    <w:rsid w:val="00F5279A"/>
    <w:rsid w:val="00F61546"/>
    <w:rsid w:val="00F84F0A"/>
    <w:rsid w:val="00FB2938"/>
    <w:rsid w:val="00FB4A6E"/>
    <w:rsid w:val="00FC149A"/>
    <w:rsid w:val="00FD760C"/>
    <w:rsid w:val="00FE3CF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E34"/>
    <w:pPr>
      <w:ind w:left="720"/>
      <w:contextualSpacing/>
    </w:pPr>
  </w:style>
  <w:style w:type="paragraph" w:styleId="NormalWeb">
    <w:name w:val="Normal (Web)"/>
    <w:basedOn w:val="Normal"/>
    <w:uiPriority w:val="99"/>
    <w:semiHidden/>
    <w:unhideWhenUsed/>
    <w:rsid w:val="00E02B3B"/>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96196"/>
    <w:rPr>
      <w:color w:val="808080"/>
    </w:rPr>
  </w:style>
  <w:style w:type="paragraph" w:styleId="BalloonText">
    <w:name w:val="Balloon Text"/>
    <w:basedOn w:val="Normal"/>
    <w:link w:val="BalloonTextChar"/>
    <w:uiPriority w:val="99"/>
    <w:semiHidden/>
    <w:unhideWhenUsed/>
    <w:rsid w:val="003961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196"/>
    <w:rPr>
      <w:rFonts w:ascii="Tahoma" w:hAnsi="Tahoma" w:cs="Tahoma"/>
      <w:sz w:val="16"/>
      <w:szCs w:val="16"/>
    </w:rPr>
  </w:style>
  <w:style w:type="paragraph" w:styleId="Header">
    <w:name w:val="header"/>
    <w:basedOn w:val="Normal"/>
    <w:link w:val="HeaderChar"/>
    <w:uiPriority w:val="99"/>
    <w:unhideWhenUsed/>
    <w:rsid w:val="00494E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E21"/>
  </w:style>
  <w:style w:type="paragraph" w:styleId="Footer">
    <w:name w:val="footer"/>
    <w:basedOn w:val="Normal"/>
    <w:link w:val="FooterChar"/>
    <w:uiPriority w:val="99"/>
    <w:unhideWhenUsed/>
    <w:rsid w:val="00494E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E21"/>
  </w:style>
  <w:style w:type="character" w:styleId="Hyperlink">
    <w:name w:val="Hyperlink"/>
    <w:basedOn w:val="DefaultParagraphFont"/>
    <w:uiPriority w:val="99"/>
    <w:unhideWhenUsed/>
    <w:rsid w:val="00AE7388"/>
    <w:rPr>
      <w:color w:val="0000FF" w:themeColor="hyperlink"/>
      <w:u w:val="single"/>
    </w:rPr>
  </w:style>
  <w:style w:type="table" w:styleId="TableGrid">
    <w:name w:val="Table Grid"/>
    <w:basedOn w:val="TableNormal"/>
    <w:uiPriority w:val="59"/>
    <w:rsid w:val="009A04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E34"/>
    <w:pPr>
      <w:ind w:left="720"/>
      <w:contextualSpacing/>
    </w:pPr>
  </w:style>
  <w:style w:type="paragraph" w:styleId="NormalWeb">
    <w:name w:val="Normal (Web)"/>
    <w:basedOn w:val="Normal"/>
    <w:uiPriority w:val="99"/>
    <w:semiHidden/>
    <w:unhideWhenUsed/>
    <w:rsid w:val="00E02B3B"/>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96196"/>
    <w:rPr>
      <w:color w:val="808080"/>
    </w:rPr>
  </w:style>
  <w:style w:type="paragraph" w:styleId="BalloonText">
    <w:name w:val="Balloon Text"/>
    <w:basedOn w:val="Normal"/>
    <w:link w:val="BalloonTextChar"/>
    <w:uiPriority w:val="99"/>
    <w:semiHidden/>
    <w:unhideWhenUsed/>
    <w:rsid w:val="003961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196"/>
    <w:rPr>
      <w:rFonts w:ascii="Tahoma" w:hAnsi="Tahoma" w:cs="Tahoma"/>
      <w:sz w:val="16"/>
      <w:szCs w:val="16"/>
    </w:rPr>
  </w:style>
  <w:style w:type="paragraph" w:styleId="Header">
    <w:name w:val="header"/>
    <w:basedOn w:val="Normal"/>
    <w:link w:val="HeaderChar"/>
    <w:uiPriority w:val="99"/>
    <w:unhideWhenUsed/>
    <w:rsid w:val="00494E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E21"/>
  </w:style>
  <w:style w:type="paragraph" w:styleId="Footer">
    <w:name w:val="footer"/>
    <w:basedOn w:val="Normal"/>
    <w:link w:val="FooterChar"/>
    <w:uiPriority w:val="99"/>
    <w:unhideWhenUsed/>
    <w:rsid w:val="00494E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E21"/>
  </w:style>
  <w:style w:type="character" w:styleId="Hyperlink">
    <w:name w:val="Hyperlink"/>
    <w:basedOn w:val="DefaultParagraphFont"/>
    <w:uiPriority w:val="99"/>
    <w:unhideWhenUsed/>
    <w:rsid w:val="00AE7388"/>
    <w:rPr>
      <w:color w:val="0000FF" w:themeColor="hyperlink"/>
      <w:u w:val="single"/>
    </w:rPr>
  </w:style>
  <w:style w:type="table" w:styleId="TableGrid">
    <w:name w:val="Table Grid"/>
    <w:basedOn w:val="TableNormal"/>
    <w:uiPriority w:val="59"/>
    <w:rsid w:val="009A04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538657">
      <w:bodyDiv w:val="1"/>
      <w:marLeft w:val="0"/>
      <w:marRight w:val="0"/>
      <w:marTop w:val="0"/>
      <w:marBottom w:val="0"/>
      <w:divBdr>
        <w:top w:val="none" w:sz="0" w:space="0" w:color="auto"/>
        <w:left w:val="none" w:sz="0" w:space="0" w:color="auto"/>
        <w:bottom w:val="none" w:sz="0" w:space="0" w:color="auto"/>
        <w:right w:val="none" w:sz="0" w:space="0" w:color="auto"/>
      </w:divBdr>
    </w:div>
    <w:div w:id="651518431">
      <w:bodyDiv w:val="1"/>
      <w:marLeft w:val="0"/>
      <w:marRight w:val="0"/>
      <w:marTop w:val="0"/>
      <w:marBottom w:val="0"/>
      <w:divBdr>
        <w:top w:val="none" w:sz="0" w:space="0" w:color="auto"/>
        <w:left w:val="none" w:sz="0" w:space="0" w:color="auto"/>
        <w:bottom w:val="none" w:sz="0" w:space="0" w:color="auto"/>
        <w:right w:val="none" w:sz="0" w:space="0" w:color="auto"/>
      </w:divBdr>
    </w:div>
    <w:div w:id="847405755">
      <w:bodyDiv w:val="1"/>
      <w:marLeft w:val="0"/>
      <w:marRight w:val="0"/>
      <w:marTop w:val="0"/>
      <w:marBottom w:val="0"/>
      <w:divBdr>
        <w:top w:val="none" w:sz="0" w:space="0" w:color="auto"/>
        <w:left w:val="none" w:sz="0" w:space="0" w:color="auto"/>
        <w:bottom w:val="none" w:sz="0" w:space="0" w:color="auto"/>
        <w:right w:val="none" w:sz="0" w:space="0" w:color="auto"/>
      </w:divBdr>
    </w:div>
    <w:div w:id="1105688343">
      <w:bodyDiv w:val="1"/>
      <w:marLeft w:val="0"/>
      <w:marRight w:val="0"/>
      <w:marTop w:val="0"/>
      <w:marBottom w:val="0"/>
      <w:divBdr>
        <w:top w:val="none" w:sz="0" w:space="0" w:color="auto"/>
        <w:left w:val="none" w:sz="0" w:space="0" w:color="auto"/>
        <w:bottom w:val="none" w:sz="0" w:space="0" w:color="auto"/>
        <w:right w:val="none" w:sz="0" w:space="0" w:color="auto"/>
      </w:divBdr>
    </w:div>
    <w:div w:id="1143041985">
      <w:bodyDiv w:val="1"/>
      <w:marLeft w:val="0"/>
      <w:marRight w:val="0"/>
      <w:marTop w:val="0"/>
      <w:marBottom w:val="0"/>
      <w:divBdr>
        <w:top w:val="none" w:sz="0" w:space="0" w:color="auto"/>
        <w:left w:val="none" w:sz="0" w:space="0" w:color="auto"/>
        <w:bottom w:val="none" w:sz="0" w:space="0" w:color="auto"/>
        <w:right w:val="none" w:sz="0" w:space="0" w:color="auto"/>
      </w:divBdr>
    </w:div>
    <w:div w:id="1167791839">
      <w:bodyDiv w:val="1"/>
      <w:marLeft w:val="0"/>
      <w:marRight w:val="0"/>
      <w:marTop w:val="0"/>
      <w:marBottom w:val="0"/>
      <w:divBdr>
        <w:top w:val="none" w:sz="0" w:space="0" w:color="auto"/>
        <w:left w:val="none" w:sz="0" w:space="0" w:color="auto"/>
        <w:bottom w:val="none" w:sz="0" w:space="0" w:color="auto"/>
        <w:right w:val="none" w:sz="0" w:space="0" w:color="auto"/>
      </w:divBdr>
    </w:div>
    <w:div w:id="1285885276">
      <w:bodyDiv w:val="1"/>
      <w:marLeft w:val="0"/>
      <w:marRight w:val="0"/>
      <w:marTop w:val="0"/>
      <w:marBottom w:val="0"/>
      <w:divBdr>
        <w:top w:val="none" w:sz="0" w:space="0" w:color="auto"/>
        <w:left w:val="none" w:sz="0" w:space="0" w:color="auto"/>
        <w:bottom w:val="none" w:sz="0" w:space="0" w:color="auto"/>
        <w:right w:val="none" w:sz="0" w:space="0" w:color="auto"/>
      </w:divBdr>
    </w:div>
    <w:div w:id="1528568657">
      <w:bodyDiv w:val="1"/>
      <w:marLeft w:val="0"/>
      <w:marRight w:val="0"/>
      <w:marTop w:val="0"/>
      <w:marBottom w:val="0"/>
      <w:divBdr>
        <w:top w:val="none" w:sz="0" w:space="0" w:color="auto"/>
        <w:left w:val="none" w:sz="0" w:space="0" w:color="auto"/>
        <w:bottom w:val="none" w:sz="0" w:space="0" w:color="auto"/>
        <w:right w:val="none" w:sz="0" w:space="0" w:color="auto"/>
      </w:divBdr>
    </w:div>
    <w:div w:id="1609387944">
      <w:bodyDiv w:val="1"/>
      <w:marLeft w:val="0"/>
      <w:marRight w:val="0"/>
      <w:marTop w:val="0"/>
      <w:marBottom w:val="0"/>
      <w:divBdr>
        <w:top w:val="none" w:sz="0" w:space="0" w:color="auto"/>
        <w:left w:val="none" w:sz="0" w:space="0" w:color="auto"/>
        <w:bottom w:val="none" w:sz="0" w:space="0" w:color="auto"/>
        <w:right w:val="none" w:sz="0" w:space="0" w:color="auto"/>
      </w:divBdr>
    </w:div>
    <w:div w:id="1623877832">
      <w:bodyDiv w:val="1"/>
      <w:marLeft w:val="0"/>
      <w:marRight w:val="0"/>
      <w:marTop w:val="0"/>
      <w:marBottom w:val="0"/>
      <w:divBdr>
        <w:top w:val="none" w:sz="0" w:space="0" w:color="auto"/>
        <w:left w:val="none" w:sz="0" w:space="0" w:color="auto"/>
        <w:bottom w:val="none" w:sz="0" w:space="0" w:color="auto"/>
        <w:right w:val="none" w:sz="0" w:space="0" w:color="auto"/>
      </w:divBdr>
    </w:div>
    <w:div w:id="1660305973">
      <w:bodyDiv w:val="1"/>
      <w:marLeft w:val="0"/>
      <w:marRight w:val="0"/>
      <w:marTop w:val="0"/>
      <w:marBottom w:val="0"/>
      <w:divBdr>
        <w:top w:val="none" w:sz="0" w:space="0" w:color="auto"/>
        <w:left w:val="none" w:sz="0" w:space="0" w:color="auto"/>
        <w:bottom w:val="none" w:sz="0" w:space="0" w:color="auto"/>
        <w:right w:val="none" w:sz="0" w:space="0" w:color="auto"/>
      </w:divBdr>
    </w:div>
    <w:div w:id="1744913043">
      <w:bodyDiv w:val="1"/>
      <w:marLeft w:val="0"/>
      <w:marRight w:val="0"/>
      <w:marTop w:val="0"/>
      <w:marBottom w:val="0"/>
      <w:divBdr>
        <w:top w:val="none" w:sz="0" w:space="0" w:color="auto"/>
        <w:left w:val="none" w:sz="0" w:space="0" w:color="auto"/>
        <w:bottom w:val="none" w:sz="0" w:space="0" w:color="auto"/>
        <w:right w:val="none" w:sz="0" w:space="0" w:color="auto"/>
      </w:divBdr>
    </w:div>
    <w:div w:id="177663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hyperlink" Target="http://astronomy.swin.edu.au/cosmos/E/Electron"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astronomy.swin.edu.au/cosmos/F/Frequency"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astronomy.swin.edu.au/cosmos/D/Distance" TargetMode="External"/><Relationship Id="rId37" Type="http://schemas.openxmlformats.org/officeDocument/2006/relationships/hyperlink" Target="http://astronomy.swin.edu.au/cosmos/P/Pulsar" TargetMode="External"/><Relationship Id="rId40" Type="http://schemas.openxmlformats.org/officeDocument/2006/relationships/chart" Target="charts/chart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astronomy.swin.edu.au/cosmos/D/Distance" TargetMode="External"/><Relationship Id="rId10" Type="http://schemas.openxmlformats.org/officeDocument/2006/relationships/hyperlink" Target="http://www.atnf.csiro.au/research/pulsar/psrcat/" TargetMode="External"/><Relationship Id="rId19" Type="http://schemas.openxmlformats.org/officeDocument/2006/relationships/image" Target="media/image9.png"/><Relationship Id="rId31" Type="http://schemas.openxmlformats.org/officeDocument/2006/relationships/hyperlink" Target="http://astronomy.swin.edu.au/cosmos/P/Parsec"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0.png"/><Relationship Id="rId30" Type="http://schemas.openxmlformats.org/officeDocument/2006/relationships/image" Target="media/image18.png"/><Relationship Id="rId35" Type="http://schemas.openxmlformats.org/officeDocument/2006/relationships/hyperlink" Target="http://astronomy.swin.edu.au/cosmos/D/Density"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astronomy.swin.edu.au/cosmos/P/Pulsar" TargetMode="External"/><Relationship Id="rId38"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acher\AppData\Local\Chemistry%20Add-in%20for%20Word\Chemistry%20Gallery\Chem4Word.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Pulsars\Pulsar%20Catalogue%20(initi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lineMarker"/>
        <c:varyColors val="0"/>
        <c:ser>
          <c:idx val="0"/>
          <c:order val="0"/>
          <c:tx>
            <c:strRef>
              <c:f>Sheet1!$H$1</c:f>
              <c:strCache>
                <c:ptCount val="1"/>
                <c:pt idx="0">
                  <c:v>Log(period derivative)</c:v>
                </c:pt>
              </c:strCache>
            </c:strRef>
          </c:tx>
          <c:spPr>
            <a:ln w="28575">
              <a:noFill/>
            </a:ln>
          </c:spPr>
          <c:xVal>
            <c:numRef>
              <c:f>Sheet1!$G$2:$G$1688</c:f>
              <c:numCache>
                <c:formatCode>General</c:formatCode>
                <c:ptCount val="1687"/>
                <c:pt idx="0">
                  <c:v>-1.4803725886048889</c:v>
                </c:pt>
                <c:pt idx="1">
                  <c:v>0.31593531095563365</c:v>
                </c:pt>
                <c:pt idx="2">
                  <c:v>-0.82200909671366285</c:v>
                </c:pt>
                <c:pt idx="3">
                  <c:v>-0.38937924074575142</c:v>
                </c:pt>
                <c:pt idx="4">
                  <c:v>-1.2967187901178143</c:v>
                </c:pt>
                <c:pt idx="5">
                  <c:v>-0.86813489564298785</c:v>
                </c:pt>
                <c:pt idx="6">
                  <c:v>-0.86373918199401789</c:v>
                </c:pt>
                <c:pt idx="7">
                  <c:v>0.63609655415675725</c:v>
                </c:pt>
                <c:pt idx="8">
                  <c:v>-1.2085502644785866</c:v>
                </c:pt>
                <c:pt idx="9">
                  <c:v>-1.2827219120350142</c:v>
                </c:pt>
                <c:pt idx="10">
                  <c:v>-1.182329351623072</c:v>
                </c:pt>
                <c:pt idx="11">
                  <c:v>-0.77960859452222775</c:v>
                </c:pt>
                <c:pt idx="12">
                  <c:v>-0.63508551962782844</c:v>
                </c:pt>
                <c:pt idx="13">
                  <c:v>6.781759393585246E-2</c:v>
                </c:pt>
                <c:pt idx="14">
                  <c:v>-1.1589106583465265</c:v>
                </c:pt>
                <c:pt idx="15">
                  <c:v>-1.6146126068433559</c:v>
                </c:pt>
                <c:pt idx="16">
                  <c:v>-1.2871519322921741</c:v>
                </c:pt>
                <c:pt idx="17">
                  <c:v>-0.73393750151769444</c:v>
                </c:pt>
                <c:pt idx="18">
                  <c:v>0.74353749284037862</c:v>
                </c:pt>
                <c:pt idx="19">
                  <c:v>-1.0490105175896711</c:v>
                </c:pt>
                <c:pt idx="20">
                  <c:v>-0.7136788556095659</c:v>
                </c:pt>
                <c:pt idx="21">
                  <c:v>-1.5061015886005951</c:v>
                </c:pt>
                <c:pt idx="22">
                  <c:v>3.2256627071981694E-2</c:v>
                </c:pt>
                <c:pt idx="23">
                  <c:v>-1.1663437892076047</c:v>
                </c:pt>
                <c:pt idx="24">
                  <c:v>-0.54420436010498852</c:v>
                </c:pt>
                <c:pt idx="25">
                  <c:v>4.5374795255186541E-2</c:v>
                </c:pt>
                <c:pt idx="26">
                  <c:v>-0.9033534002107656</c:v>
                </c:pt>
                <c:pt idx="27">
                  <c:v>-0.8739760581853192</c:v>
                </c:pt>
                <c:pt idx="28">
                  <c:v>-0.61884182646798203</c:v>
                </c:pt>
                <c:pt idx="29">
                  <c:v>-0.98404977062248766</c:v>
                </c:pt>
                <c:pt idx="30">
                  <c:v>-0.9894488447321681</c:v>
                </c:pt>
                <c:pt idx="31">
                  <c:v>-0.97210940564029324</c:v>
                </c:pt>
                <c:pt idx="32">
                  <c:v>-8.9667623685685052E-2</c:v>
                </c:pt>
                <c:pt idx="33">
                  <c:v>-0.57277426994611091</c:v>
                </c:pt>
                <c:pt idx="34">
                  <c:v>-0.9077333289024917</c:v>
                </c:pt>
                <c:pt idx="35">
                  <c:v>-1.0920375675731189</c:v>
                </c:pt>
                <c:pt idx="36">
                  <c:v>-0.21689243423210836</c:v>
                </c:pt>
                <c:pt idx="37">
                  <c:v>-0.96905048015792605</c:v>
                </c:pt>
                <c:pt idx="38">
                  <c:v>-0.99359046588765432</c:v>
                </c:pt>
                <c:pt idx="39">
                  <c:v>-1.3005790309221692</c:v>
                </c:pt>
                <c:pt idx="40">
                  <c:v>-1.0051816234292263</c:v>
                </c:pt>
                <c:pt idx="41">
                  <c:v>-0.85554968127479891</c:v>
                </c:pt>
                <c:pt idx="42">
                  <c:v>0.21906284214445007</c:v>
                </c:pt>
                <c:pt idx="43">
                  <c:v>-0.35090968960322855</c:v>
                </c:pt>
                <c:pt idx="44">
                  <c:v>-1.1066902453874696</c:v>
                </c:pt>
                <c:pt idx="45">
                  <c:v>-0.63525520191253682</c:v>
                </c:pt>
                <c:pt idx="46">
                  <c:v>-1.1873416029805299</c:v>
                </c:pt>
                <c:pt idx="47">
                  <c:v>0.52873346816082645</c:v>
                </c:pt>
                <c:pt idx="48">
                  <c:v>-1.0163998356398625</c:v>
                </c:pt>
                <c:pt idx="49">
                  <c:v>-0.59918802670058469</c:v>
                </c:pt>
                <c:pt idx="50">
                  <c:v>-0.34352407371315458</c:v>
                </c:pt>
                <c:pt idx="51">
                  <c:v>-0.64568578095442486</c:v>
                </c:pt>
                <c:pt idx="52">
                  <c:v>-0.85423916785634091</c:v>
                </c:pt>
                <c:pt idx="53">
                  <c:v>-0.84022303323119774</c:v>
                </c:pt>
                <c:pt idx="54">
                  <c:v>-0.70238011985154369</c:v>
                </c:pt>
                <c:pt idx="55">
                  <c:v>-0.30507041387282502</c:v>
                </c:pt>
                <c:pt idx="56">
                  <c:v>-0.81240193732360533</c:v>
                </c:pt>
                <c:pt idx="57">
                  <c:v>-1.0577676394105451</c:v>
                </c:pt>
                <c:pt idx="58">
                  <c:v>-0.54090917726295717</c:v>
                </c:pt>
                <c:pt idx="59">
                  <c:v>4.7683114512619452E-2</c:v>
                </c:pt>
                <c:pt idx="60">
                  <c:v>-0.50137938702955365</c:v>
                </c:pt>
                <c:pt idx="61">
                  <c:v>-1.0822483423108957</c:v>
                </c:pt>
                <c:pt idx="62">
                  <c:v>-0.34637040678262848</c:v>
                </c:pt>
                <c:pt idx="63">
                  <c:v>-0.41926796137125533</c:v>
                </c:pt>
                <c:pt idx="64">
                  <c:v>-1.0014754850733389</c:v>
                </c:pt>
                <c:pt idx="65">
                  <c:v>-0.73960467534463714</c:v>
                </c:pt>
                <c:pt idx="66">
                  <c:v>-0.69022484700851239</c:v>
                </c:pt>
                <c:pt idx="67">
                  <c:v>-0.38108722145949459</c:v>
                </c:pt>
                <c:pt idx="68">
                  <c:v>-0.67146820856784617</c:v>
                </c:pt>
                <c:pt idx="69">
                  <c:v>-0.66335217932264079</c:v>
                </c:pt>
                <c:pt idx="70">
                  <c:v>-0.52894669774641567</c:v>
                </c:pt>
                <c:pt idx="71">
                  <c:v>-0.31714280525435584</c:v>
                </c:pt>
                <c:pt idx="72">
                  <c:v>-1.1993314284819174</c:v>
                </c:pt>
                <c:pt idx="73">
                  <c:v>-0.77823657786704881</c:v>
                </c:pt>
                <c:pt idx="74">
                  <c:v>0.259489958527089</c:v>
                </c:pt>
                <c:pt idx="75">
                  <c:v>-0.68476772441723999</c:v>
                </c:pt>
                <c:pt idx="76">
                  <c:v>-0.8546169075492952</c:v>
                </c:pt>
                <c:pt idx="77">
                  <c:v>-0.53991965294340216</c:v>
                </c:pt>
                <c:pt idx="78">
                  <c:v>-1.1423561735109875</c:v>
                </c:pt>
                <c:pt idx="79">
                  <c:v>-0.35458251500479826</c:v>
                </c:pt>
                <c:pt idx="80">
                  <c:v>-8.1011504365967602E-2</c:v>
                </c:pt>
                <c:pt idx="81">
                  <c:v>-1.1628613351146257</c:v>
                </c:pt>
                <c:pt idx="82">
                  <c:v>0.14410213662429894</c:v>
                </c:pt>
                <c:pt idx="83">
                  <c:v>0.82653126707669322</c:v>
                </c:pt>
                <c:pt idx="84">
                  <c:v>-0.49628899014663547</c:v>
                </c:pt>
                <c:pt idx="85">
                  <c:v>0.59943601938237512</c:v>
                </c:pt>
                <c:pt idx="86">
                  <c:v>-0.55574078540972061</c:v>
                </c:pt>
                <c:pt idx="87">
                  <c:v>-0.35320624880218143</c:v>
                </c:pt>
                <c:pt idx="88">
                  <c:v>7.2258464750718898E-2</c:v>
                </c:pt>
                <c:pt idx="89">
                  <c:v>-0.47500709605711949</c:v>
                </c:pt>
                <c:pt idx="90">
                  <c:v>-1.1268543106771005</c:v>
                </c:pt>
                <c:pt idx="91">
                  <c:v>-1.0390384526552061</c:v>
                </c:pt>
                <c:pt idx="92">
                  <c:v>0.20847625761474373</c:v>
                </c:pt>
                <c:pt idx="93">
                  <c:v>5.0125093885663198E-2</c:v>
                </c:pt>
                <c:pt idx="94">
                  <c:v>-1.0746792284459254</c:v>
                </c:pt>
                <c:pt idx="95">
                  <c:v>-0.65179393885371917</c:v>
                </c:pt>
                <c:pt idx="96">
                  <c:v>-0.15691647150244145</c:v>
                </c:pt>
                <c:pt idx="97">
                  <c:v>-4.2403792766628388E-2</c:v>
                </c:pt>
                <c:pt idx="98">
                  <c:v>-0.39249852409725511</c:v>
                </c:pt>
                <c:pt idx="99">
                  <c:v>-1.4030600806117173</c:v>
                </c:pt>
                <c:pt idx="100">
                  <c:v>-0.78264855329233274</c:v>
                </c:pt>
                <c:pt idx="101">
                  <c:v>-0.41466202390982582</c:v>
                </c:pt>
                <c:pt idx="102">
                  <c:v>-0.84391263804063998</c:v>
                </c:pt>
                <c:pt idx="103">
                  <c:v>-0.62837216583350242</c:v>
                </c:pt>
                <c:pt idx="104">
                  <c:v>-0.97161343288835622</c:v>
                </c:pt>
                <c:pt idx="105">
                  <c:v>-0.84142062599669931</c:v>
                </c:pt>
                <c:pt idx="106">
                  <c:v>-0.81223350895778657</c:v>
                </c:pt>
                <c:pt idx="107">
                  <c:v>-1.2097421234442354</c:v>
                </c:pt>
                <c:pt idx="108">
                  <c:v>-0.42352209010997499</c:v>
                </c:pt>
                <c:pt idx="109">
                  <c:v>-4.4937866786873273E-3</c:v>
                </c:pt>
                <c:pt idx="110">
                  <c:v>-0.55520434495037718</c:v>
                </c:pt>
                <c:pt idx="111">
                  <c:v>0.6297320432295358</c:v>
                </c:pt>
                <c:pt idx="112">
                  <c:v>-0.62455023614026983</c:v>
                </c:pt>
                <c:pt idx="113">
                  <c:v>-0.51451977652008263</c:v>
                </c:pt>
                <c:pt idx="114">
                  <c:v>-0.41271004735354344</c:v>
                </c:pt>
                <c:pt idx="115">
                  <c:v>-1.725734882026507E-2</c:v>
                </c:pt>
                <c:pt idx="116">
                  <c:v>-0.39256610121110413</c:v>
                </c:pt>
                <c:pt idx="117">
                  <c:v>-0.78013534689856279</c:v>
                </c:pt>
                <c:pt idx="118">
                  <c:v>-1.172198934244878</c:v>
                </c:pt>
                <c:pt idx="119">
                  <c:v>-0.78915008233685013</c:v>
                </c:pt>
                <c:pt idx="120">
                  <c:v>-0.47723915887719776</c:v>
                </c:pt>
                <c:pt idx="121">
                  <c:v>-0.28989964405564467</c:v>
                </c:pt>
                <c:pt idx="122">
                  <c:v>0.15233738062747385</c:v>
                </c:pt>
                <c:pt idx="123">
                  <c:v>-1.1891888252317364</c:v>
                </c:pt>
                <c:pt idx="124">
                  <c:v>-0.55179166671224711</c:v>
                </c:pt>
                <c:pt idx="125">
                  <c:v>0.2041509365162934</c:v>
                </c:pt>
                <c:pt idx="126">
                  <c:v>-0.74330269305346308</c:v>
                </c:pt>
                <c:pt idx="127">
                  <c:v>-0.85407519964348044</c:v>
                </c:pt>
                <c:pt idx="128">
                  <c:v>-0.1482342032915018</c:v>
                </c:pt>
                <c:pt idx="129">
                  <c:v>-0.78715802131344881</c:v>
                </c:pt>
                <c:pt idx="130">
                  <c:v>-1.0691311590037205</c:v>
                </c:pt>
                <c:pt idx="131">
                  <c:v>-0.92972640680608432</c:v>
                </c:pt>
                <c:pt idx="132">
                  <c:v>-1.9292982865673686E-2</c:v>
                </c:pt>
                <c:pt idx="133">
                  <c:v>-0.47294440237181379</c:v>
                </c:pt>
                <c:pt idx="134">
                  <c:v>-0.44714348414172744</c:v>
                </c:pt>
                <c:pt idx="135">
                  <c:v>-1.0509919476477034</c:v>
                </c:pt>
                <c:pt idx="136">
                  <c:v>-2.2144509434146729E-2</c:v>
                </c:pt>
                <c:pt idx="137">
                  <c:v>-0.77790214562635585</c:v>
                </c:pt>
                <c:pt idx="138">
                  <c:v>-0.94169573241336624</c:v>
                </c:pt>
                <c:pt idx="139">
                  <c:v>-0.18889927848364929</c:v>
                </c:pt>
                <c:pt idx="140">
                  <c:v>-2.3394009798058092E-2</c:v>
                </c:pt>
                <c:pt idx="141">
                  <c:v>-0.38109143492779146</c:v>
                </c:pt>
                <c:pt idx="142">
                  <c:v>-1.4448013719748267</c:v>
                </c:pt>
                <c:pt idx="143">
                  <c:v>-0.32529104575537726</c:v>
                </c:pt>
                <c:pt idx="144">
                  <c:v>-0.53999055834806942</c:v>
                </c:pt>
                <c:pt idx="145">
                  <c:v>-0.55218503922399953</c:v>
                </c:pt>
                <c:pt idx="146">
                  <c:v>-0.25413017943785221</c:v>
                </c:pt>
                <c:pt idx="147">
                  <c:v>0.2158294252862698</c:v>
                </c:pt>
                <c:pt idx="148">
                  <c:v>-0.36553181809556007</c:v>
                </c:pt>
                <c:pt idx="149">
                  <c:v>0.25512667047066434</c:v>
                </c:pt>
                <c:pt idx="150">
                  <c:v>-0.22346650108743735</c:v>
                </c:pt>
                <c:pt idx="151">
                  <c:v>-0.70260034089193679</c:v>
                </c:pt>
                <c:pt idx="152">
                  <c:v>0.53684978769476677</c:v>
                </c:pt>
                <c:pt idx="153">
                  <c:v>-0.17794335520403562</c:v>
                </c:pt>
                <c:pt idx="154">
                  <c:v>-0.40024582379453738</c:v>
                </c:pt>
                <c:pt idx="155">
                  <c:v>-0.6084869467114461</c:v>
                </c:pt>
                <c:pt idx="156">
                  <c:v>-0.55410500213836322</c:v>
                </c:pt>
                <c:pt idx="157">
                  <c:v>-0.28616951751995268</c:v>
                </c:pt>
                <c:pt idx="158">
                  <c:v>-6.337198879171535E-2</c:v>
                </c:pt>
                <c:pt idx="159">
                  <c:v>0.37139021761890345</c:v>
                </c:pt>
                <c:pt idx="160">
                  <c:v>-0.55975608710612046</c:v>
                </c:pt>
                <c:pt idx="161">
                  <c:v>7.0395458691377047E-2</c:v>
                </c:pt>
                <c:pt idx="162">
                  <c:v>-0.3687979585295984</c:v>
                </c:pt>
                <c:pt idx="163">
                  <c:v>-0.454738382359896</c:v>
                </c:pt>
                <c:pt idx="164">
                  <c:v>-0.46056326425916666</c:v>
                </c:pt>
                <c:pt idx="165">
                  <c:v>-0.51276020703057923</c:v>
                </c:pt>
                <c:pt idx="166">
                  <c:v>-0.48575222650422256</c:v>
                </c:pt>
                <c:pt idx="167">
                  <c:v>-0.11407035353984643</c:v>
                </c:pt>
                <c:pt idx="168">
                  <c:v>-0.64099198629820786</c:v>
                </c:pt>
                <c:pt idx="169">
                  <c:v>-0.57947537504142499</c:v>
                </c:pt>
                <c:pt idx="170">
                  <c:v>8.191151147547629E-2</c:v>
                </c:pt>
                <c:pt idx="171">
                  <c:v>-0.76717156295589173</c:v>
                </c:pt>
                <c:pt idx="172">
                  <c:v>-0.60910943880630719</c:v>
                </c:pt>
                <c:pt idx="173">
                  <c:v>-0.37781827212439212</c:v>
                </c:pt>
                <c:pt idx="174">
                  <c:v>-0.16323014198900776</c:v>
                </c:pt>
                <c:pt idx="175">
                  <c:v>-0.5317587617199897</c:v>
                </c:pt>
                <c:pt idx="176">
                  <c:v>-0.13922363397591492</c:v>
                </c:pt>
                <c:pt idx="177">
                  <c:v>-0.99379475614420298</c:v>
                </c:pt>
                <c:pt idx="178">
                  <c:v>-0.69786108230834754</c:v>
                </c:pt>
                <c:pt idx="179">
                  <c:v>-2.0732055101930259E-2</c:v>
                </c:pt>
                <c:pt idx="180">
                  <c:v>-0.11695505856137407</c:v>
                </c:pt>
                <c:pt idx="181">
                  <c:v>-0.63059752608813568</c:v>
                </c:pt>
                <c:pt idx="182">
                  <c:v>-0.99380897162153026</c:v>
                </c:pt>
                <c:pt idx="183">
                  <c:v>-0.71420558159149961</c:v>
                </c:pt>
                <c:pt idx="184">
                  <c:v>-0.17515517994040747</c:v>
                </c:pt>
                <c:pt idx="185">
                  <c:v>-0.89044119943996436</c:v>
                </c:pt>
                <c:pt idx="186">
                  <c:v>-0.62200602097267255</c:v>
                </c:pt>
                <c:pt idx="187">
                  <c:v>-5.5113017438827308E-2</c:v>
                </c:pt>
                <c:pt idx="188">
                  <c:v>-0.26587614702447671</c:v>
                </c:pt>
                <c:pt idx="189">
                  <c:v>-0.42699252407353477</c:v>
                </c:pt>
                <c:pt idx="190">
                  <c:v>-0.43928496422639435</c:v>
                </c:pt>
                <c:pt idx="191">
                  <c:v>-0.21129673353487011</c:v>
                </c:pt>
                <c:pt idx="192">
                  <c:v>-0.36145059033710425</c:v>
                </c:pt>
                <c:pt idx="193">
                  <c:v>0.38284079324986031</c:v>
                </c:pt>
                <c:pt idx="194">
                  <c:v>-0.12825465377417469</c:v>
                </c:pt>
                <c:pt idx="195">
                  <c:v>-0.89448716910735582</c:v>
                </c:pt>
                <c:pt idx="196">
                  <c:v>0.42538416132045398</c:v>
                </c:pt>
                <c:pt idx="197">
                  <c:v>-9.2520158781114484E-2</c:v>
                </c:pt>
                <c:pt idx="198">
                  <c:v>-0.54008491946079751</c:v>
                </c:pt>
                <c:pt idx="199">
                  <c:v>-0.11425878398978774</c:v>
                </c:pt>
                <c:pt idx="200">
                  <c:v>-0.63163756104251867</c:v>
                </c:pt>
                <c:pt idx="201">
                  <c:v>-0.85238577912004221</c:v>
                </c:pt>
                <c:pt idx="202">
                  <c:v>-1.3209128877130574</c:v>
                </c:pt>
                <c:pt idx="203">
                  <c:v>-0.12708934610172856</c:v>
                </c:pt>
                <c:pt idx="204">
                  <c:v>4.2006064944011476E-2</c:v>
                </c:pt>
                <c:pt idx="205">
                  <c:v>-0.62676940132589265</c:v>
                </c:pt>
                <c:pt idx="206">
                  <c:v>-9.6838320592910407E-2</c:v>
                </c:pt>
                <c:pt idx="207">
                  <c:v>-0.66653794517386278</c:v>
                </c:pt>
                <c:pt idx="208">
                  <c:v>-0.42707407278078663</c:v>
                </c:pt>
                <c:pt idx="209">
                  <c:v>-0.24388933273019939</c:v>
                </c:pt>
                <c:pt idx="210">
                  <c:v>-0.47161579973587914</c:v>
                </c:pt>
                <c:pt idx="211">
                  <c:v>0.23278132159433218</c:v>
                </c:pt>
                <c:pt idx="212">
                  <c:v>0.33849537467539115</c:v>
                </c:pt>
                <c:pt idx="213">
                  <c:v>-0.34193155186469809</c:v>
                </c:pt>
                <c:pt idx="214">
                  <c:v>-0.68269793161417469</c:v>
                </c:pt>
                <c:pt idx="215">
                  <c:v>-0.42562499487101313</c:v>
                </c:pt>
                <c:pt idx="216">
                  <c:v>-0.41922346295481272</c:v>
                </c:pt>
                <c:pt idx="217">
                  <c:v>-0.33960717598523421</c:v>
                </c:pt>
                <c:pt idx="218">
                  <c:v>-0.14417319784930141</c:v>
                </c:pt>
                <c:pt idx="219">
                  <c:v>-0.27845132473347156</c:v>
                </c:pt>
                <c:pt idx="220">
                  <c:v>-0.10327896327576165</c:v>
                </c:pt>
                <c:pt idx="221">
                  <c:v>-0.38331435224894628</c:v>
                </c:pt>
                <c:pt idx="222">
                  <c:v>0.31618854406702518</c:v>
                </c:pt>
                <c:pt idx="223">
                  <c:v>-6.4962849461577266E-2</c:v>
                </c:pt>
                <c:pt idx="224">
                  <c:v>-0.69309925093115543</c:v>
                </c:pt>
                <c:pt idx="225">
                  <c:v>-0.56471218200547313</c:v>
                </c:pt>
                <c:pt idx="226">
                  <c:v>-0.23959907233061872</c:v>
                </c:pt>
                <c:pt idx="227">
                  <c:v>-0.38790575074269285</c:v>
                </c:pt>
                <c:pt idx="228">
                  <c:v>-0.63790672894276412</c:v>
                </c:pt>
                <c:pt idx="229">
                  <c:v>-0.59227051509711526</c:v>
                </c:pt>
                <c:pt idx="230">
                  <c:v>-0.39303050572342291</c:v>
                </c:pt>
                <c:pt idx="231">
                  <c:v>-0.2922933024703161</c:v>
                </c:pt>
                <c:pt idx="232">
                  <c:v>-0.71078802435973809</c:v>
                </c:pt>
                <c:pt idx="233">
                  <c:v>6.6865756767323634E-2</c:v>
                </c:pt>
                <c:pt idx="234">
                  <c:v>-0.91679722799680186</c:v>
                </c:pt>
                <c:pt idx="235">
                  <c:v>-0.33692176560590897</c:v>
                </c:pt>
                <c:pt idx="236">
                  <c:v>-7.0241464473426954E-2</c:v>
                </c:pt>
                <c:pt idx="237">
                  <c:v>-0.53970112214313448</c:v>
                </c:pt>
                <c:pt idx="238">
                  <c:v>0.65096017833075059</c:v>
                </c:pt>
                <c:pt idx="239">
                  <c:v>0.1573306107481249</c:v>
                </c:pt>
                <c:pt idx="240">
                  <c:v>-0.27579526866283649</c:v>
                </c:pt>
                <c:pt idx="241">
                  <c:v>0.32454269338754144</c:v>
                </c:pt>
                <c:pt idx="242">
                  <c:v>-0.27618243938546494</c:v>
                </c:pt>
                <c:pt idx="243">
                  <c:v>-0.23227939273851314</c:v>
                </c:pt>
                <c:pt idx="244">
                  <c:v>-0.1775916286247313</c:v>
                </c:pt>
                <c:pt idx="245">
                  <c:v>-0.73013962388178799</c:v>
                </c:pt>
                <c:pt idx="246">
                  <c:v>-0.61951150778163266</c:v>
                </c:pt>
                <c:pt idx="247">
                  <c:v>-0.87157163848478458</c:v>
                </c:pt>
                <c:pt idx="248">
                  <c:v>-0.1603639646823751</c:v>
                </c:pt>
                <c:pt idx="249">
                  <c:v>-0.55326227861340715</c:v>
                </c:pt>
                <c:pt idx="250">
                  <c:v>-0.29437374232799079</c:v>
                </c:pt>
                <c:pt idx="251">
                  <c:v>-0.17495847204010256</c:v>
                </c:pt>
                <c:pt idx="252">
                  <c:v>9.2827747239243349E-2</c:v>
                </c:pt>
                <c:pt idx="253">
                  <c:v>-0.27050016672974081</c:v>
                </c:pt>
                <c:pt idx="254">
                  <c:v>-0.49427670875244545</c:v>
                </c:pt>
                <c:pt idx="255">
                  <c:v>0.16176302184824085</c:v>
                </c:pt>
                <c:pt idx="256">
                  <c:v>0.65875717894668906</c:v>
                </c:pt>
                <c:pt idx="257">
                  <c:v>-0.36589864291925822</c:v>
                </c:pt>
                <c:pt idx="258">
                  <c:v>-0.40811283452643632</c:v>
                </c:pt>
                <c:pt idx="259">
                  <c:v>1.9553684948602993E-3</c:v>
                </c:pt>
                <c:pt idx="260">
                  <c:v>-0.23670469994922733</c:v>
                </c:pt>
                <c:pt idx="261">
                  <c:v>-0.20253484413178868</c:v>
                </c:pt>
                <c:pt idx="262">
                  <c:v>-0.4002725089874633</c:v>
                </c:pt>
                <c:pt idx="263">
                  <c:v>-0.98015735885351729</c:v>
                </c:pt>
                <c:pt idx="264">
                  <c:v>-0.46263084360288964</c:v>
                </c:pt>
                <c:pt idx="265">
                  <c:v>-0.4785929573816412</c:v>
                </c:pt>
                <c:pt idx="266">
                  <c:v>-0.8375944580571576</c:v>
                </c:pt>
                <c:pt idx="267">
                  <c:v>-0.66225591269658191</c:v>
                </c:pt>
                <c:pt idx="268">
                  <c:v>-0.7052966119972639</c:v>
                </c:pt>
                <c:pt idx="269">
                  <c:v>9.6883446360355618E-2</c:v>
                </c:pt>
                <c:pt idx="270">
                  <c:v>-0.24635549950860697</c:v>
                </c:pt>
                <c:pt idx="271">
                  <c:v>-0.43482686013711075</c:v>
                </c:pt>
                <c:pt idx="272">
                  <c:v>-0.20044324443665071</c:v>
                </c:pt>
                <c:pt idx="273">
                  <c:v>-0.11850459704629886</c:v>
                </c:pt>
                <c:pt idx="274">
                  <c:v>-0.31774762537906592</c:v>
                </c:pt>
                <c:pt idx="275">
                  <c:v>-0.19023667296084085</c:v>
                </c:pt>
                <c:pt idx="276">
                  <c:v>-0.7387569800183228</c:v>
                </c:pt>
                <c:pt idx="277">
                  <c:v>-1.1682765918604156E-2</c:v>
                </c:pt>
                <c:pt idx="278">
                  <c:v>1.1075773579113572E-2</c:v>
                </c:pt>
                <c:pt idx="279">
                  <c:v>-0.80581207666934396</c:v>
                </c:pt>
                <c:pt idx="280">
                  <c:v>-0.32294764990870162</c:v>
                </c:pt>
                <c:pt idx="281">
                  <c:v>-0.28054367681641423</c:v>
                </c:pt>
                <c:pt idx="282">
                  <c:v>-0.58539987214400502</c:v>
                </c:pt>
                <c:pt idx="283">
                  <c:v>-0.72276911907471053</c:v>
                </c:pt>
                <c:pt idx="284">
                  <c:v>-0.17827618905620171</c:v>
                </c:pt>
                <c:pt idx="285">
                  <c:v>-0.1214823631468771</c:v>
                </c:pt>
                <c:pt idx="286">
                  <c:v>-0.92528815052404234</c:v>
                </c:pt>
                <c:pt idx="287">
                  <c:v>0.39056098978745185</c:v>
                </c:pt>
                <c:pt idx="288">
                  <c:v>-0.27708945965323856</c:v>
                </c:pt>
                <c:pt idx="289">
                  <c:v>-0.30080903552084071</c:v>
                </c:pt>
                <c:pt idx="290">
                  <c:v>-0.71534093741752958</c:v>
                </c:pt>
                <c:pt idx="291">
                  <c:v>-0.17099750099445271</c:v>
                </c:pt>
                <c:pt idx="292">
                  <c:v>-0.3621372978939697</c:v>
                </c:pt>
                <c:pt idx="293">
                  <c:v>-0.84418359213177407</c:v>
                </c:pt>
                <c:pt idx="294">
                  <c:v>-0.31564045832096083</c:v>
                </c:pt>
                <c:pt idx="295">
                  <c:v>-0.48756200243756787</c:v>
                </c:pt>
                <c:pt idx="296">
                  <c:v>-0.67644181029735651</c:v>
                </c:pt>
                <c:pt idx="297">
                  <c:v>-0.25253277608404334</c:v>
                </c:pt>
                <c:pt idx="298">
                  <c:v>-0.24662061190767171</c:v>
                </c:pt>
                <c:pt idx="299">
                  <c:v>-6.5909757581114572E-2</c:v>
                </c:pt>
                <c:pt idx="300">
                  <c:v>-0.29662508268323318</c:v>
                </c:pt>
                <c:pt idx="301">
                  <c:v>-0.15954787674469631</c:v>
                </c:pt>
                <c:pt idx="302">
                  <c:v>1.8830560282759753E-2</c:v>
                </c:pt>
                <c:pt idx="303">
                  <c:v>-0.49095558456219857</c:v>
                </c:pt>
                <c:pt idx="304">
                  <c:v>-0.12513626995065846</c:v>
                </c:pt>
                <c:pt idx="305">
                  <c:v>-0.24027748856834946</c:v>
                </c:pt>
                <c:pt idx="306">
                  <c:v>-0.33632344866465924</c:v>
                </c:pt>
                <c:pt idx="307">
                  <c:v>-0.32172310651807118</c:v>
                </c:pt>
                <c:pt idx="308">
                  <c:v>-0.31269332727112803</c:v>
                </c:pt>
                <c:pt idx="309">
                  <c:v>-0.21469739517850109</c:v>
                </c:pt>
                <c:pt idx="310">
                  <c:v>-0.25589762803487071</c:v>
                </c:pt>
                <c:pt idx="311">
                  <c:v>-0.66458983797715476</c:v>
                </c:pt>
                <c:pt idx="312">
                  <c:v>-6.8297252357346891E-2</c:v>
                </c:pt>
                <c:pt idx="313">
                  <c:v>-0.43805759640174408</c:v>
                </c:pt>
                <c:pt idx="314">
                  <c:v>-0.43163265573013748</c:v>
                </c:pt>
                <c:pt idx="315">
                  <c:v>-0.19998230125122193</c:v>
                </c:pt>
                <c:pt idx="316">
                  <c:v>-0.52623254482014126</c:v>
                </c:pt>
                <c:pt idx="317">
                  <c:v>0.19457482359769757</c:v>
                </c:pt>
                <c:pt idx="318">
                  <c:v>-8.6233024185041848E-2</c:v>
                </c:pt>
                <c:pt idx="319">
                  <c:v>-7.2964689040203409E-2</c:v>
                </c:pt>
                <c:pt idx="320">
                  <c:v>-1.8978053799217871E-2</c:v>
                </c:pt>
                <c:pt idx="321">
                  <c:v>-0.54265381649185596</c:v>
                </c:pt>
                <c:pt idx="322">
                  <c:v>-0.2497147987221783</c:v>
                </c:pt>
                <c:pt idx="323">
                  <c:v>-0.39172061313033785</c:v>
                </c:pt>
                <c:pt idx="324">
                  <c:v>-0.20205371420468865</c:v>
                </c:pt>
                <c:pt idx="325">
                  <c:v>0.11038051767399053</c:v>
                </c:pt>
                <c:pt idx="326">
                  <c:v>-0.23594356837532623</c:v>
                </c:pt>
                <c:pt idx="327">
                  <c:v>-0.30879331793877873</c:v>
                </c:pt>
                <c:pt idx="328">
                  <c:v>0.77651905709517532</c:v>
                </c:pt>
                <c:pt idx="329">
                  <c:v>-7.7197654048854925E-2</c:v>
                </c:pt>
                <c:pt idx="330">
                  <c:v>-0.61369334302261169</c:v>
                </c:pt>
                <c:pt idx="331">
                  <c:v>2.7782003289292968E-2</c:v>
                </c:pt>
                <c:pt idx="332">
                  <c:v>-7.4280815532131325E-2</c:v>
                </c:pt>
                <c:pt idx="333">
                  <c:v>-0.45599254082624396</c:v>
                </c:pt>
                <c:pt idx="334">
                  <c:v>0.26635735606236366</c:v>
                </c:pt>
                <c:pt idx="335">
                  <c:v>-0.26619938547334454</c:v>
                </c:pt>
                <c:pt idx="336">
                  <c:v>-0.58609221337205186</c:v>
                </c:pt>
                <c:pt idx="337">
                  <c:v>-0.51934912700401825</c:v>
                </c:pt>
                <c:pt idx="338">
                  <c:v>8.7551545684624463E-2</c:v>
                </c:pt>
                <c:pt idx="339">
                  <c:v>-0.27980004626644511</c:v>
                </c:pt>
                <c:pt idx="340">
                  <c:v>0.27323712241365666</c:v>
                </c:pt>
                <c:pt idx="341">
                  <c:v>-8.619142440573957E-2</c:v>
                </c:pt>
                <c:pt idx="342">
                  <c:v>-0.82740731853521643</c:v>
                </c:pt>
                <c:pt idx="343">
                  <c:v>-0.56633566974023974</c:v>
                </c:pt>
                <c:pt idx="344">
                  <c:v>-0.43781156704968432</c:v>
                </c:pt>
                <c:pt idx="345">
                  <c:v>-0.40346251039635483</c:v>
                </c:pt>
                <c:pt idx="346">
                  <c:v>-3.6963241862678006E-2</c:v>
                </c:pt>
                <c:pt idx="347">
                  <c:v>-0.33282756228507249</c:v>
                </c:pt>
                <c:pt idx="348">
                  <c:v>-0.90229315087006401</c:v>
                </c:pt>
                <c:pt idx="349">
                  <c:v>-0.36131724871079485</c:v>
                </c:pt>
                <c:pt idx="350">
                  <c:v>-0.5126735523321595</c:v>
                </c:pt>
                <c:pt idx="351">
                  <c:v>-0.26647824019018945</c:v>
                </c:pt>
                <c:pt idx="352">
                  <c:v>-0.42415478245157012</c:v>
                </c:pt>
                <c:pt idx="353">
                  <c:v>0.32911121436842644</c:v>
                </c:pt>
                <c:pt idx="354">
                  <c:v>-0.25874297202245827</c:v>
                </c:pt>
                <c:pt idx="355">
                  <c:v>-0.29588661512333264</c:v>
                </c:pt>
                <c:pt idx="356">
                  <c:v>8.6967308284898806E-2</c:v>
                </c:pt>
                <c:pt idx="357">
                  <c:v>-0.12692518628899105</c:v>
                </c:pt>
                <c:pt idx="358">
                  <c:v>-4.6135105176631927E-2</c:v>
                </c:pt>
                <c:pt idx="359">
                  <c:v>-2.4667522249424416E-2</c:v>
                </c:pt>
                <c:pt idx="360">
                  <c:v>8.0858681813029465E-2</c:v>
                </c:pt>
                <c:pt idx="361">
                  <c:v>-0.49435307901974634</c:v>
                </c:pt>
                <c:pt idx="362">
                  <c:v>-0.55446317028494085</c:v>
                </c:pt>
                <c:pt idx="363">
                  <c:v>-0.36169909164291791</c:v>
                </c:pt>
                <c:pt idx="364">
                  <c:v>-0.44522212013979218</c:v>
                </c:pt>
                <c:pt idx="365">
                  <c:v>-0.17232023522220119</c:v>
                </c:pt>
                <c:pt idx="366">
                  <c:v>-0.69666876185153515</c:v>
                </c:pt>
                <c:pt idx="367">
                  <c:v>-0.51418115917755669</c:v>
                </c:pt>
                <c:pt idx="368">
                  <c:v>-0.26103949718068714</c:v>
                </c:pt>
                <c:pt idx="369">
                  <c:v>5.0492678160051685E-3</c:v>
                </c:pt>
                <c:pt idx="370">
                  <c:v>-0.502579079813263</c:v>
                </c:pt>
                <c:pt idx="371">
                  <c:v>-0.33220661376179483</c:v>
                </c:pt>
                <c:pt idx="372">
                  <c:v>3.0586727016850685E-2</c:v>
                </c:pt>
                <c:pt idx="373">
                  <c:v>-1.0672582350064738E-2</c:v>
                </c:pt>
                <c:pt idx="374">
                  <c:v>-0.28613731254537994</c:v>
                </c:pt>
                <c:pt idx="375">
                  <c:v>8.1121978496042066E-2</c:v>
                </c:pt>
                <c:pt idx="376">
                  <c:v>-0.19094215876734325</c:v>
                </c:pt>
                <c:pt idx="377">
                  <c:v>-0.57151304686043769</c:v>
                </c:pt>
                <c:pt idx="378">
                  <c:v>8.6215237271601242E-2</c:v>
                </c:pt>
                <c:pt idx="379">
                  <c:v>-0.43386142606609823</c:v>
                </c:pt>
                <c:pt idx="380">
                  <c:v>-0.20963938258847462</c:v>
                </c:pt>
                <c:pt idx="381">
                  <c:v>-0.46492701057108671</c:v>
                </c:pt>
                <c:pt idx="382">
                  <c:v>-0.40057028590344279</c:v>
                </c:pt>
                <c:pt idx="383">
                  <c:v>-0.74597243594622309</c:v>
                </c:pt>
                <c:pt idx="384">
                  <c:v>-0.426824758919776</c:v>
                </c:pt>
                <c:pt idx="385">
                  <c:v>-0.1470359422581895</c:v>
                </c:pt>
                <c:pt idx="386">
                  <c:v>-0.24488232199356666</c:v>
                </c:pt>
                <c:pt idx="387">
                  <c:v>-0.49702574961604384</c:v>
                </c:pt>
                <c:pt idx="388">
                  <c:v>-0.1828981043106169</c:v>
                </c:pt>
                <c:pt idx="389">
                  <c:v>-0.48693827283717117</c:v>
                </c:pt>
                <c:pt idx="390">
                  <c:v>-0.44070147991007957</c:v>
                </c:pt>
                <c:pt idx="391">
                  <c:v>-0.28321256145385865</c:v>
                </c:pt>
                <c:pt idx="392">
                  <c:v>-0.19766807988435078</c:v>
                </c:pt>
                <c:pt idx="393">
                  <c:v>-0.19087543352886133</c:v>
                </c:pt>
                <c:pt idx="394">
                  <c:v>-0.10613536749413437</c:v>
                </c:pt>
                <c:pt idx="395">
                  <c:v>-8.2086927268658155E-2</c:v>
                </c:pt>
                <c:pt idx="396">
                  <c:v>-1.874741080946557E-2</c:v>
                </c:pt>
                <c:pt idx="397">
                  <c:v>-0.47940433972655627</c:v>
                </c:pt>
                <c:pt idx="398">
                  <c:v>1.3877945888208168E-2</c:v>
                </c:pt>
                <c:pt idx="399">
                  <c:v>-0.52932424710386827</c:v>
                </c:pt>
                <c:pt idx="400">
                  <c:v>3.3957547957133558E-2</c:v>
                </c:pt>
                <c:pt idx="401">
                  <c:v>-0.24983297630929135</c:v>
                </c:pt>
                <c:pt idx="402">
                  <c:v>1.9867811658836984E-2</c:v>
                </c:pt>
                <c:pt idx="403">
                  <c:v>-0.36000908869048154</c:v>
                </c:pt>
                <c:pt idx="404">
                  <c:v>-0.20799124906448185</c:v>
                </c:pt>
                <c:pt idx="405">
                  <c:v>-0.16587030280100787</c:v>
                </c:pt>
                <c:pt idx="406">
                  <c:v>-0.29026561118737548</c:v>
                </c:pt>
                <c:pt idx="407">
                  <c:v>-0.52434707371748901</c:v>
                </c:pt>
                <c:pt idx="408">
                  <c:v>-0.81669610324360564</c:v>
                </c:pt>
                <c:pt idx="409">
                  <c:v>-0.49183243978392249</c:v>
                </c:pt>
                <c:pt idx="410">
                  <c:v>-0.92884899252882536</c:v>
                </c:pt>
                <c:pt idx="411">
                  <c:v>-0.33011033698726056</c:v>
                </c:pt>
                <c:pt idx="412">
                  <c:v>-0.21494995354942206</c:v>
                </c:pt>
                <c:pt idx="413">
                  <c:v>-0.23137213609660448</c:v>
                </c:pt>
                <c:pt idx="414">
                  <c:v>-0.3840655119174991</c:v>
                </c:pt>
                <c:pt idx="415">
                  <c:v>-0.42179407873889913</c:v>
                </c:pt>
                <c:pt idx="416">
                  <c:v>-0.4669746703761799</c:v>
                </c:pt>
                <c:pt idx="417">
                  <c:v>-9.1130329574634725E-2</c:v>
                </c:pt>
                <c:pt idx="418">
                  <c:v>-2.4465114622414796E-2</c:v>
                </c:pt>
                <c:pt idx="419">
                  <c:v>-1.0171385144094194</c:v>
                </c:pt>
                <c:pt idx="420">
                  <c:v>-0.40908118317478004</c:v>
                </c:pt>
                <c:pt idx="421">
                  <c:v>-0.17265386452347622</c:v>
                </c:pt>
                <c:pt idx="422">
                  <c:v>-0.54999366021827545</c:v>
                </c:pt>
                <c:pt idx="423">
                  <c:v>-0.21476013116622711</c:v>
                </c:pt>
                <c:pt idx="424">
                  <c:v>-0.73189672628465419</c:v>
                </c:pt>
                <c:pt idx="425">
                  <c:v>-0.48102031270450168</c:v>
                </c:pt>
                <c:pt idx="426">
                  <c:v>-0.22880011230171585</c:v>
                </c:pt>
                <c:pt idx="427">
                  <c:v>-0.66789223192631852</c:v>
                </c:pt>
                <c:pt idx="428">
                  <c:v>-0.32511455534570394</c:v>
                </c:pt>
                <c:pt idx="429">
                  <c:v>-0.1539011660988252</c:v>
                </c:pt>
                <c:pt idx="430">
                  <c:v>-0.16078829381521298</c:v>
                </c:pt>
                <c:pt idx="431">
                  <c:v>-0.23392164576098942</c:v>
                </c:pt>
                <c:pt idx="432">
                  <c:v>-0.85156453740149296</c:v>
                </c:pt>
                <c:pt idx="433">
                  <c:v>3.8361078624549211E-2</c:v>
                </c:pt>
                <c:pt idx="434">
                  <c:v>-0.2481365401440255</c:v>
                </c:pt>
                <c:pt idx="435">
                  <c:v>0.27723152328890266</c:v>
                </c:pt>
                <c:pt idx="436">
                  <c:v>-0.32985241895641226</c:v>
                </c:pt>
                <c:pt idx="437">
                  <c:v>3.5037272318007739E-2</c:v>
                </c:pt>
                <c:pt idx="438">
                  <c:v>-0.36756404280771454</c:v>
                </c:pt>
                <c:pt idx="439">
                  <c:v>-0.6326880090518241</c:v>
                </c:pt>
                <c:pt idx="440">
                  <c:v>-0.45978448563613777</c:v>
                </c:pt>
                <c:pt idx="441">
                  <c:v>-0.80576500762547565</c:v>
                </c:pt>
                <c:pt idx="442">
                  <c:v>-0.41063030528025563</c:v>
                </c:pt>
                <c:pt idx="443">
                  <c:v>-0.17166026108301691</c:v>
                </c:pt>
                <c:pt idx="444">
                  <c:v>-1.8638496272918349E-2</c:v>
                </c:pt>
                <c:pt idx="445">
                  <c:v>-0.11315962748798521</c:v>
                </c:pt>
                <c:pt idx="446">
                  <c:v>-0.18346027351655242</c:v>
                </c:pt>
                <c:pt idx="447">
                  <c:v>3.0828985138118301E-2</c:v>
                </c:pt>
                <c:pt idx="448">
                  <c:v>-0.25378347558628417</c:v>
                </c:pt>
                <c:pt idx="449">
                  <c:v>0.35787028062730697</c:v>
                </c:pt>
                <c:pt idx="450">
                  <c:v>-0.39882757958507525</c:v>
                </c:pt>
                <c:pt idx="451">
                  <c:v>9.3067652713776067E-2</c:v>
                </c:pt>
                <c:pt idx="452">
                  <c:v>-6.5820586120655777E-2</c:v>
                </c:pt>
                <c:pt idx="453">
                  <c:v>-0.71757261996481936</c:v>
                </c:pt>
                <c:pt idx="454">
                  <c:v>-0.39263115394963505</c:v>
                </c:pt>
                <c:pt idx="455">
                  <c:v>0.31437000631054768</c:v>
                </c:pt>
                <c:pt idx="456">
                  <c:v>-0.33943666936857264</c:v>
                </c:pt>
                <c:pt idx="457">
                  <c:v>1.8434860784070778E-2</c:v>
                </c:pt>
                <c:pt idx="458">
                  <c:v>-0.40461532589351867</c:v>
                </c:pt>
                <c:pt idx="459">
                  <c:v>-0.71118204175435451</c:v>
                </c:pt>
                <c:pt idx="460">
                  <c:v>-0.57747922338289548</c:v>
                </c:pt>
                <c:pt idx="461">
                  <c:v>-0.45328170483501656</c:v>
                </c:pt>
                <c:pt idx="462">
                  <c:v>2.0653291670281394E-2</c:v>
                </c:pt>
                <c:pt idx="463">
                  <c:v>-0.43564875331355235</c:v>
                </c:pt>
                <c:pt idx="464">
                  <c:v>0.57351435249483762</c:v>
                </c:pt>
                <c:pt idx="465">
                  <c:v>-0.22324367597616382</c:v>
                </c:pt>
                <c:pt idx="466">
                  <c:v>-0.20972958667387556</c:v>
                </c:pt>
                <c:pt idx="467">
                  <c:v>-0.26047573651379208</c:v>
                </c:pt>
                <c:pt idx="468">
                  <c:v>-2.316314478116165E-3</c:v>
                </c:pt>
                <c:pt idx="469">
                  <c:v>-9.8281247966223381E-2</c:v>
                </c:pt>
                <c:pt idx="470">
                  <c:v>-0.54659856325783651</c:v>
                </c:pt>
                <c:pt idx="471">
                  <c:v>-0.16206987133629447</c:v>
                </c:pt>
                <c:pt idx="472">
                  <c:v>0.10844995525693571</c:v>
                </c:pt>
                <c:pt idx="473">
                  <c:v>-0.49645817588615687</c:v>
                </c:pt>
                <c:pt idx="474">
                  <c:v>-0.22579316295349158</c:v>
                </c:pt>
                <c:pt idx="475">
                  <c:v>0.10700714541612294</c:v>
                </c:pt>
                <c:pt idx="476">
                  <c:v>8.5220863460218621E-2</c:v>
                </c:pt>
                <c:pt idx="477">
                  <c:v>-0.18361245977442026</c:v>
                </c:pt>
                <c:pt idx="478">
                  <c:v>-0.51189668885897444</c:v>
                </c:pt>
                <c:pt idx="479">
                  <c:v>-0.19366143729609631</c:v>
                </c:pt>
                <c:pt idx="480">
                  <c:v>-8.9540859686475419E-2</c:v>
                </c:pt>
                <c:pt idx="481">
                  <c:v>-0.51375679319330503</c:v>
                </c:pt>
                <c:pt idx="482">
                  <c:v>-0.14429240379198663</c:v>
                </c:pt>
                <c:pt idx="483">
                  <c:v>-0.39737357144283425</c:v>
                </c:pt>
                <c:pt idx="484">
                  <c:v>-0.69132275312303682</c:v>
                </c:pt>
                <c:pt idx="485">
                  <c:v>-0.26519330877250563</c:v>
                </c:pt>
                <c:pt idx="486">
                  <c:v>-0.68566925721448768</c:v>
                </c:pt>
                <c:pt idx="487">
                  <c:v>-0.18505092523058589</c:v>
                </c:pt>
                <c:pt idx="488">
                  <c:v>0.48971326474204324</c:v>
                </c:pt>
                <c:pt idx="489">
                  <c:v>-0.69131460365021791</c:v>
                </c:pt>
                <c:pt idx="490">
                  <c:v>8.1096340054528773E-2</c:v>
                </c:pt>
                <c:pt idx="491">
                  <c:v>-0.19307567874699777</c:v>
                </c:pt>
                <c:pt idx="492">
                  <c:v>-0.29849775076333995</c:v>
                </c:pt>
                <c:pt idx="493">
                  <c:v>-0.27780563294263583</c:v>
                </c:pt>
                <c:pt idx="494">
                  <c:v>5.095215624037943E-2</c:v>
                </c:pt>
                <c:pt idx="495">
                  <c:v>-0.36364639076243882</c:v>
                </c:pt>
                <c:pt idx="496">
                  <c:v>-3.4614570306395739E-2</c:v>
                </c:pt>
                <c:pt idx="497">
                  <c:v>-0.22579250447765753</c:v>
                </c:pt>
                <c:pt idx="498">
                  <c:v>0.20205748170236207</c:v>
                </c:pt>
                <c:pt idx="499">
                  <c:v>-0.3507191321364786</c:v>
                </c:pt>
                <c:pt idx="500">
                  <c:v>-0.809692516752477</c:v>
                </c:pt>
                <c:pt idx="501">
                  <c:v>-0.56822716300822207</c:v>
                </c:pt>
                <c:pt idx="502">
                  <c:v>-0.54723048515570694</c:v>
                </c:pt>
                <c:pt idx="503">
                  <c:v>-0.1066192530579432</c:v>
                </c:pt>
                <c:pt idx="504">
                  <c:v>-0.37999543004515929</c:v>
                </c:pt>
                <c:pt idx="505">
                  <c:v>-0.34802142887543813</c:v>
                </c:pt>
                <c:pt idx="506">
                  <c:v>-0.22974057630795888</c:v>
                </c:pt>
                <c:pt idx="507">
                  <c:v>-0.28506580536917769</c:v>
                </c:pt>
                <c:pt idx="508">
                  <c:v>0.11458033366812506</c:v>
                </c:pt>
                <c:pt idx="509">
                  <c:v>-0.51564702493826053</c:v>
                </c:pt>
                <c:pt idx="510">
                  <c:v>0.53377705350489957</c:v>
                </c:pt>
                <c:pt idx="511">
                  <c:v>-0.62102612621244235</c:v>
                </c:pt>
                <c:pt idx="512">
                  <c:v>-0.20888322963838465</c:v>
                </c:pt>
                <c:pt idx="513">
                  <c:v>-0.45643976773696721</c:v>
                </c:pt>
                <c:pt idx="514">
                  <c:v>-0.20876022869484168</c:v>
                </c:pt>
                <c:pt idx="515">
                  <c:v>-0.53607598952697799</c:v>
                </c:pt>
                <c:pt idx="516">
                  <c:v>-5.5354260221318861E-2</c:v>
                </c:pt>
                <c:pt idx="517">
                  <c:v>-0.51261036834841722</c:v>
                </c:pt>
                <c:pt idx="518">
                  <c:v>-0.72332112007752469</c:v>
                </c:pt>
                <c:pt idx="519">
                  <c:v>-0.62380616107559106</c:v>
                </c:pt>
                <c:pt idx="520">
                  <c:v>-0.40150688943738172</c:v>
                </c:pt>
                <c:pt idx="521">
                  <c:v>-0.19479456151199401</c:v>
                </c:pt>
                <c:pt idx="522">
                  <c:v>0.16981556359032451</c:v>
                </c:pt>
                <c:pt idx="523">
                  <c:v>-0.70234572230948145</c:v>
                </c:pt>
                <c:pt idx="524">
                  <c:v>-0.37422757570053056</c:v>
                </c:pt>
                <c:pt idx="525">
                  <c:v>-7.366764060860452E-2</c:v>
                </c:pt>
                <c:pt idx="526">
                  <c:v>-2.541560110346202E-2</c:v>
                </c:pt>
                <c:pt idx="527">
                  <c:v>-0.19196281277744448</c:v>
                </c:pt>
                <c:pt idx="528">
                  <c:v>-0.2850353729897161</c:v>
                </c:pt>
                <c:pt idx="529">
                  <c:v>-0.59261533817945056</c:v>
                </c:pt>
                <c:pt idx="530">
                  <c:v>0.32831136776964054</c:v>
                </c:pt>
                <c:pt idx="531">
                  <c:v>0.24236585869482219</c:v>
                </c:pt>
                <c:pt idx="532">
                  <c:v>-0.54027715287369071</c:v>
                </c:pt>
                <c:pt idx="533">
                  <c:v>-0.36075360117389094</c:v>
                </c:pt>
                <c:pt idx="534">
                  <c:v>1.9580324754437193E-2</c:v>
                </c:pt>
                <c:pt idx="535">
                  <c:v>-0.347223785369284</c:v>
                </c:pt>
                <c:pt idx="536">
                  <c:v>-0.2407853662797815</c:v>
                </c:pt>
                <c:pt idx="537">
                  <c:v>-0.57304164836129001</c:v>
                </c:pt>
                <c:pt idx="538">
                  <c:v>-0.18082994856372958</c:v>
                </c:pt>
                <c:pt idx="539">
                  <c:v>-1.0563365667827365</c:v>
                </c:pt>
                <c:pt idx="540">
                  <c:v>0.38338126200737177</c:v>
                </c:pt>
                <c:pt idx="541">
                  <c:v>-0.36462978309017452</c:v>
                </c:pt>
                <c:pt idx="542">
                  <c:v>-0.87839545377925188</c:v>
                </c:pt>
                <c:pt idx="543">
                  <c:v>-0.21285261286061374</c:v>
                </c:pt>
                <c:pt idx="544">
                  <c:v>-0.31577375946771596</c:v>
                </c:pt>
                <c:pt idx="545">
                  <c:v>-0.70668460320547788</c:v>
                </c:pt>
                <c:pt idx="546">
                  <c:v>-0.46787942798362897</c:v>
                </c:pt>
                <c:pt idx="547">
                  <c:v>-0.16594912766586248</c:v>
                </c:pt>
                <c:pt idx="548">
                  <c:v>0.88838396672820119</c:v>
                </c:pt>
                <c:pt idx="549">
                  <c:v>0.7938987818383314</c:v>
                </c:pt>
                <c:pt idx="550">
                  <c:v>-2.3083114473152019E-2</c:v>
                </c:pt>
                <c:pt idx="551">
                  <c:v>-0.18839815026541601</c:v>
                </c:pt>
                <c:pt idx="552">
                  <c:v>-0.53401119154712784</c:v>
                </c:pt>
                <c:pt idx="553">
                  <c:v>3.2588279793790705E-2</c:v>
                </c:pt>
                <c:pt idx="554">
                  <c:v>-7.5339041202956272E-2</c:v>
                </c:pt>
                <c:pt idx="555">
                  <c:v>-0.28819221742175105</c:v>
                </c:pt>
                <c:pt idx="556">
                  <c:v>-0.52532709645975795</c:v>
                </c:pt>
                <c:pt idx="557">
                  <c:v>-3.0043385352813212E-2</c:v>
                </c:pt>
                <c:pt idx="558">
                  <c:v>-1.1118014913784882E-2</c:v>
                </c:pt>
                <c:pt idx="559">
                  <c:v>0.38158835926285845</c:v>
                </c:pt>
                <c:pt idx="560">
                  <c:v>-0.46505701224713208</c:v>
                </c:pt>
                <c:pt idx="561">
                  <c:v>-0.20850929581024916</c:v>
                </c:pt>
                <c:pt idx="562">
                  <c:v>-0.59592608239435485</c:v>
                </c:pt>
                <c:pt idx="563">
                  <c:v>-8.2054597202501592E-2</c:v>
                </c:pt>
                <c:pt idx="564">
                  <c:v>0.3069660869634957</c:v>
                </c:pt>
                <c:pt idx="565">
                  <c:v>-0.24287211358169511</c:v>
                </c:pt>
                <c:pt idx="566">
                  <c:v>-0.32602426933420298</c:v>
                </c:pt>
                <c:pt idx="567">
                  <c:v>-0.31951584432857738</c:v>
                </c:pt>
                <c:pt idx="568">
                  <c:v>-0.26376327998707977</c:v>
                </c:pt>
                <c:pt idx="569">
                  <c:v>8.8413238246900505E-2</c:v>
                </c:pt>
                <c:pt idx="570">
                  <c:v>-0.55144006426022341</c:v>
                </c:pt>
                <c:pt idx="571">
                  <c:v>-0.53537714337161946</c:v>
                </c:pt>
                <c:pt idx="572">
                  <c:v>-7.7085039084867482E-2</c:v>
                </c:pt>
                <c:pt idx="573">
                  <c:v>0.46529315543809469</c:v>
                </c:pt>
                <c:pt idx="574">
                  <c:v>-0.46759034532206578</c:v>
                </c:pt>
                <c:pt idx="575">
                  <c:v>0.28656381014556231</c:v>
                </c:pt>
                <c:pt idx="576">
                  <c:v>-0.43076307421952209</c:v>
                </c:pt>
                <c:pt idx="577">
                  <c:v>-2.6428091805964567E-2</c:v>
                </c:pt>
                <c:pt idx="578">
                  <c:v>-0.32058040149911443</c:v>
                </c:pt>
                <c:pt idx="579">
                  <c:v>-0.13095499489681253</c:v>
                </c:pt>
                <c:pt idx="580">
                  <c:v>-0.42873494045359561</c:v>
                </c:pt>
                <c:pt idx="581">
                  <c:v>-0.25267468861581532</c:v>
                </c:pt>
                <c:pt idx="582">
                  <c:v>-0.37069515982945611</c:v>
                </c:pt>
                <c:pt idx="583">
                  <c:v>-7.0971765111176463E-2</c:v>
                </c:pt>
                <c:pt idx="584">
                  <c:v>0.51457986578352344</c:v>
                </c:pt>
                <c:pt idx="585">
                  <c:v>-0.21987137130898732</c:v>
                </c:pt>
                <c:pt idx="586">
                  <c:v>-0.40358349454658088</c:v>
                </c:pt>
                <c:pt idx="587">
                  <c:v>-0.22239555457927829</c:v>
                </c:pt>
                <c:pt idx="588">
                  <c:v>-1.8877575551634013E-2</c:v>
                </c:pt>
                <c:pt idx="589">
                  <c:v>-7.3601687709759181E-2</c:v>
                </c:pt>
                <c:pt idx="590">
                  <c:v>-0.13106104261572254</c:v>
                </c:pt>
                <c:pt idx="591">
                  <c:v>-0.35655199016436834</c:v>
                </c:pt>
                <c:pt idx="592">
                  <c:v>-0.56324528696914244</c:v>
                </c:pt>
                <c:pt idx="593">
                  <c:v>-1.4193644959052336E-2</c:v>
                </c:pt>
                <c:pt idx="594">
                  <c:v>0.45383624989858112</c:v>
                </c:pt>
                <c:pt idx="595">
                  <c:v>-0.3332873699792242</c:v>
                </c:pt>
                <c:pt idx="596">
                  <c:v>-0.3660630380753464</c:v>
                </c:pt>
                <c:pt idx="597">
                  <c:v>-0.25043501797139789</c:v>
                </c:pt>
                <c:pt idx="598">
                  <c:v>-0.44888538417973034</c:v>
                </c:pt>
                <c:pt idx="599">
                  <c:v>-0.52098533716416429</c:v>
                </c:pt>
                <c:pt idx="600">
                  <c:v>-0.30773116800972961</c:v>
                </c:pt>
                <c:pt idx="601">
                  <c:v>-5.031999307593945E-2</c:v>
                </c:pt>
                <c:pt idx="602">
                  <c:v>2.2934649917030907E-2</c:v>
                </c:pt>
                <c:pt idx="603">
                  <c:v>-0.64858282842168347</c:v>
                </c:pt>
                <c:pt idx="604">
                  <c:v>-0.42690098337571636</c:v>
                </c:pt>
                <c:pt idx="605">
                  <c:v>-0.1169444448798463</c:v>
                </c:pt>
                <c:pt idx="606">
                  <c:v>-0.46975104778102461</c:v>
                </c:pt>
                <c:pt idx="607">
                  <c:v>-0.29803605033383224</c:v>
                </c:pt>
                <c:pt idx="608">
                  <c:v>-0.1273612976787464</c:v>
                </c:pt>
                <c:pt idx="609">
                  <c:v>0.12965750348060373</c:v>
                </c:pt>
                <c:pt idx="610">
                  <c:v>-0.18179151129077081</c:v>
                </c:pt>
                <c:pt idx="611">
                  <c:v>-0.15982283861434152</c:v>
                </c:pt>
                <c:pt idx="612">
                  <c:v>0.1045760010355531</c:v>
                </c:pt>
                <c:pt idx="613">
                  <c:v>-6.4805396322143646E-2</c:v>
                </c:pt>
                <c:pt idx="614">
                  <c:v>-0.22757851305313395</c:v>
                </c:pt>
                <c:pt idx="615">
                  <c:v>0.33900319893540781</c:v>
                </c:pt>
                <c:pt idx="616">
                  <c:v>-0.10892866753811739</c:v>
                </c:pt>
                <c:pt idx="617">
                  <c:v>0.44576375437203297</c:v>
                </c:pt>
                <c:pt idx="618">
                  <c:v>-7.9318029693986308E-3</c:v>
                </c:pt>
                <c:pt idx="619">
                  <c:v>-0.21301400149691629</c:v>
                </c:pt>
                <c:pt idx="620">
                  <c:v>-0.57434574980813657</c:v>
                </c:pt>
                <c:pt idx="621">
                  <c:v>-4.8038553874437749E-2</c:v>
                </c:pt>
                <c:pt idx="622">
                  <c:v>-0.33562820145883354</c:v>
                </c:pt>
                <c:pt idx="623">
                  <c:v>-0.51369587866818422</c:v>
                </c:pt>
                <c:pt idx="624">
                  <c:v>-0.74773851740941455</c:v>
                </c:pt>
                <c:pt idx="625">
                  <c:v>-0.27638269393063614</c:v>
                </c:pt>
                <c:pt idx="626">
                  <c:v>0.18707681607168003</c:v>
                </c:pt>
                <c:pt idx="627">
                  <c:v>6.850462712682516E-2</c:v>
                </c:pt>
                <c:pt idx="628">
                  <c:v>9.496649242781445E-2</c:v>
                </c:pt>
                <c:pt idx="629">
                  <c:v>-0.56782945630886039</c:v>
                </c:pt>
                <c:pt idx="630">
                  <c:v>0.15888742754063451</c:v>
                </c:pt>
                <c:pt idx="631">
                  <c:v>-7.3616047323077943E-2</c:v>
                </c:pt>
                <c:pt idx="632">
                  <c:v>-0.23700918805626964</c:v>
                </c:pt>
                <c:pt idx="633">
                  <c:v>-0.27351827879314966</c:v>
                </c:pt>
                <c:pt idx="634">
                  <c:v>-0.23260734999189994</c:v>
                </c:pt>
                <c:pt idx="635">
                  <c:v>-0.30445080904733335</c:v>
                </c:pt>
                <c:pt idx="636">
                  <c:v>-0.26185451804505783</c:v>
                </c:pt>
                <c:pt idx="637">
                  <c:v>-0.54810557716386243</c:v>
                </c:pt>
                <c:pt idx="638">
                  <c:v>-0.54248590328691015</c:v>
                </c:pt>
                <c:pt idx="639">
                  <c:v>0.29260432086801125</c:v>
                </c:pt>
                <c:pt idx="640">
                  <c:v>-4.4388579552058207E-3</c:v>
                </c:pt>
                <c:pt idx="641">
                  <c:v>-0.14938182901840683</c:v>
                </c:pt>
                <c:pt idx="642">
                  <c:v>-0.13709148647894617</c:v>
                </c:pt>
                <c:pt idx="643">
                  <c:v>-0.46419698025370248</c:v>
                </c:pt>
                <c:pt idx="644">
                  <c:v>-0.1534070702786357</c:v>
                </c:pt>
                <c:pt idx="645">
                  <c:v>7.2989011267733132E-3</c:v>
                </c:pt>
                <c:pt idx="646">
                  <c:v>-0.56957865999114587</c:v>
                </c:pt>
                <c:pt idx="647">
                  <c:v>-0.82547311659882971</c:v>
                </c:pt>
                <c:pt idx="648">
                  <c:v>-0.19366431897102371</c:v>
                </c:pt>
                <c:pt idx="649">
                  <c:v>0.2140829035460495</c:v>
                </c:pt>
                <c:pt idx="650">
                  <c:v>0.63429480785733217</c:v>
                </c:pt>
                <c:pt idx="651">
                  <c:v>-0.54614463979255068</c:v>
                </c:pt>
                <c:pt idx="652">
                  <c:v>-0.27977928822166143</c:v>
                </c:pt>
                <c:pt idx="653">
                  <c:v>0.10509043361865893</c:v>
                </c:pt>
                <c:pt idx="654">
                  <c:v>-0.53806815252077411</c:v>
                </c:pt>
                <c:pt idx="655">
                  <c:v>0.4570242246839506</c:v>
                </c:pt>
                <c:pt idx="656">
                  <c:v>-0.41227004657136307</c:v>
                </c:pt>
                <c:pt idx="657">
                  <c:v>0.53509988614836246</c:v>
                </c:pt>
                <c:pt idx="658">
                  <c:v>0.67147210953667669</c:v>
                </c:pt>
                <c:pt idx="659">
                  <c:v>-0.2710109640458358</c:v>
                </c:pt>
                <c:pt idx="660">
                  <c:v>-0.26883943788198689</c:v>
                </c:pt>
                <c:pt idx="661">
                  <c:v>-0.55794981906034979</c:v>
                </c:pt>
                <c:pt idx="662">
                  <c:v>-0.12096612311346587</c:v>
                </c:pt>
                <c:pt idx="663">
                  <c:v>-0.23188943821722463</c:v>
                </c:pt>
                <c:pt idx="664">
                  <c:v>-0.29579935016334929</c:v>
                </c:pt>
                <c:pt idx="665">
                  <c:v>-0.6448979812822565</c:v>
                </c:pt>
                <c:pt idx="666">
                  <c:v>-0.3535427886190291</c:v>
                </c:pt>
                <c:pt idx="667">
                  <c:v>-0.40301511525845946</c:v>
                </c:pt>
                <c:pt idx="668">
                  <c:v>4.9823244581856253E-2</c:v>
                </c:pt>
                <c:pt idx="669">
                  <c:v>-0.34886057488031352</c:v>
                </c:pt>
                <c:pt idx="670">
                  <c:v>-0.45826597814495584</c:v>
                </c:pt>
                <c:pt idx="671">
                  <c:v>0.47010728083283021</c:v>
                </c:pt>
                <c:pt idx="672">
                  <c:v>-0.54146553717266233</c:v>
                </c:pt>
                <c:pt idx="673">
                  <c:v>-0.59284770837203116</c:v>
                </c:pt>
                <c:pt idx="674">
                  <c:v>-0.45602067485589931</c:v>
                </c:pt>
                <c:pt idx="675">
                  <c:v>0.10296020097700682</c:v>
                </c:pt>
                <c:pt idx="676">
                  <c:v>-0.42543241626912015</c:v>
                </c:pt>
                <c:pt idx="677">
                  <c:v>-8.4996788051076397E-2</c:v>
                </c:pt>
                <c:pt idx="678">
                  <c:v>8.3997271318185185E-2</c:v>
                </c:pt>
                <c:pt idx="679">
                  <c:v>-0.55310775045614158</c:v>
                </c:pt>
                <c:pt idx="680">
                  <c:v>-8.3053707455226194E-2</c:v>
                </c:pt>
                <c:pt idx="681">
                  <c:v>-0.5613679779183014</c:v>
                </c:pt>
                <c:pt idx="682">
                  <c:v>-0.1429964979824922</c:v>
                </c:pt>
                <c:pt idx="683">
                  <c:v>-0.44635144046834702</c:v>
                </c:pt>
                <c:pt idx="684">
                  <c:v>-0.3701153422611177</c:v>
                </c:pt>
                <c:pt idx="685">
                  <c:v>-3.5523639116065056E-2</c:v>
                </c:pt>
                <c:pt idx="686">
                  <c:v>0.18582766476494786</c:v>
                </c:pt>
                <c:pt idx="687">
                  <c:v>-0.89825178107385262</c:v>
                </c:pt>
                <c:pt idx="688">
                  <c:v>-3.3259633017252627E-2</c:v>
                </c:pt>
                <c:pt idx="689">
                  <c:v>-0.11916814012889441</c:v>
                </c:pt>
                <c:pt idx="690">
                  <c:v>0.35852366922500428</c:v>
                </c:pt>
                <c:pt idx="691">
                  <c:v>0.42196544384194012</c:v>
                </c:pt>
                <c:pt idx="692">
                  <c:v>9.8315417201008087E-2</c:v>
                </c:pt>
                <c:pt idx="693">
                  <c:v>0.27732234628800312</c:v>
                </c:pt>
                <c:pt idx="694">
                  <c:v>-0.19166661816059935</c:v>
                </c:pt>
                <c:pt idx="695">
                  <c:v>-3.2401714170898148E-2</c:v>
                </c:pt>
                <c:pt idx="696">
                  <c:v>-0.12399958188154012</c:v>
                </c:pt>
                <c:pt idx="697">
                  <c:v>-0.34409309439451913</c:v>
                </c:pt>
                <c:pt idx="698">
                  <c:v>-0.11273920346079715</c:v>
                </c:pt>
                <c:pt idx="699">
                  <c:v>-0.45070668232315869</c:v>
                </c:pt>
                <c:pt idx="700">
                  <c:v>5.8703497914558414E-3</c:v>
                </c:pt>
                <c:pt idx="701">
                  <c:v>0.80922535333414314</c:v>
                </c:pt>
                <c:pt idx="702">
                  <c:v>0.18943948114548631</c:v>
                </c:pt>
                <c:pt idx="703">
                  <c:v>-0.41151573922087958</c:v>
                </c:pt>
                <c:pt idx="704">
                  <c:v>-0.46498858429857237</c:v>
                </c:pt>
                <c:pt idx="705">
                  <c:v>-0.43123122595793389</c:v>
                </c:pt>
                <c:pt idx="706">
                  <c:v>-0.66012825081762116</c:v>
                </c:pt>
                <c:pt idx="707">
                  <c:v>0.34888269936189314</c:v>
                </c:pt>
                <c:pt idx="708">
                  <c:v>-0.44122909365515711</c:v>
                </c:pt>
                <c:pt idx="709">
                  <c:v>0.3899823504064075</c:v>
                </c:pt>
                <c:pt idx="710">
                  <c:v>-0.10023266523511878</c:v>
                </c:pt>
                <c:pt idx="711">
                  <c:v>-0.74872191079553696</c:v>
                </c:pt>
                <c:pt idx="712">
                  <c:v>0.32534551402803996</c:v>
                </c:pt>
                <c:pt idx="713">
                  <c:v>0.72504353835364532</c:v>
                </c:pt>
                <c:pt idx="714">
                  <c:v>-0.32036233636067524</c:v>
                </c:pt>
                <c:pt idx="715">
                  <c:v>-0.52072730533730693</c:v>
                </c:pt>
                <c:pt idx="716">
                  <c:v>-2.7015376496447748E-2</c:v>
                </c:pt>
                <c:pt idx="717">
                  <c:v>-0.19091112974027186</c:v>
                </c:pt>
                <c:pt idx="718">
                  <c:v>-0.47702045341655891</c:v>
                </c:pt>
                <c:pt idx="719">
                  <c:v>-0.29704878802304208</c:v>
                </c:pt>
                <c:pt idx="720">
                  <c:v>0.29641231156090203</c:v>
                </c:pt>
                <c:pt idx="721">
                  <c:v>-0.46144901437925506</c:v>
                </c:pt>
                <c:pt idx="722">
                  <c:v>-0.42606140898419048</c:v>
                </c:pt>
                <c:pt idx="723">
                  <c:v>8.0227164842305798E-2</c:v>
                </c:pt>
                <c:pt idx="724">
                  <c:v>0.69569415320806849</c:v>
                </c:pt>
                <c:pt idx="725">
                  <c:v>-0.34402898538697663</c:v>
                </c:pt>
                <c:pt idx="726">
                  <c:v>-0.12235777849811121</c:v>
                </c:pt>
                <c:pt idx="727">
                  <c:v>0.61674205044282115</c:v>
                </c:pt>
                <c:pt idx="728">
                  <c:v>-0.66802413872229072</c:v>
                </c:pt>
                <c:pt idx="729">
                  <c:v>-0.73210090588155563</c:v>
                </c:pt>
                <c:pt idx="730">
                  <c:v>-0.59273407541447787</c:v>
                </c:pt>
                <c:pt idx="731">
                  <c:v>-2.9666337725559773E-2</c:v>
                </c:pt>
                <c:pt idx="732">
                  <c:v>-0.13578242050563955</c:v>
                </c:pt>
                <c:pt idx="733">
                  <c:v>-0.32182515349669222</c:v>
                </c:pt>
                <c:pt idx="734">
                  <c:v>-1.4421585570327971E-2</c:v>
                </c:pt>
                <c:pt idx="735">
                  <c:v>0.59156613471453023</c:v>
                </c:pt>
                <c:pt idx="736">
                  <c:v>-0.50630009624616301</c:v>
                </c:pt>
                <c:pt idx="737">
                  <c:v>-3.2558626722323736E-2</c:v>
                </c:pt>
                <c:pt idx="738">
                  <c:v>-6.4433418572605275E-2</c:v>
                </c:pt>
                <c:pt idx="739">
                  <c:v>-0.60949389434973344</c:v>
                </c:pt>
                <c:pt idx="740">
                  <c:v>-0.30815364756151109</c:v>
                </c:pt>
                <c:pt idx="741">
                  <c:v>0.44157094277324643</c:v>
                </c:pt>
                <c:pt idx="742">
                  <c:v>-0.81474979809587678</c:v>
                </c:pt>
                <c:pt idx="743">
                  <c:v>0.46958487118180531</c:v>
                </c:pt>
                <c:pt idx="744">
                  <c:v>-0.58997208973631332</c:v>
                </c:pt>
                <c:pt idx="745">
                  <c:v>-0.27566250804829145</c:v>
                </c:pt>
                <c:pt idx="746">
                  <c:v>-3.9146813388939977E-3</c:v>
                </c:pt>
                <c:pt idx="747">
                  <c:v>-0.19905222968289479</c:v>
                </c:pt>
                <c:pt idx="748">
                  <c:v>-0.10090751935099979</c:v>
                </c:pt>
                <c:pt idx="749">
                  <c:v>0.67747697045558797</c:v>
                </c:pt>
                <c:pt idx="750">
                  <c:v>-0.3453683589690017</c:v>
                </c:pt>
                <c:pt idx="751">
                  <c:v>0.33330760482888938</c:v>
                </c:pt>
                <c:pt idx="752">
                  <c:v>-0.67294226728275763</c:v>
                </c:pt>
                <c:pt idx="753">
                  <c:v>-0.10884560798344431</c:v>
                </c:pt>
                <c:pt idx="754">
                  <c:v>-0.54561638843802596</c:v>
                </c:pt>
                <c:pt idx="755">
                  <c:v>6.6602215234477166E-2</c:v>
                </c:pt>
                <c:pt idx="756">
                  <c:v>-0.25628520579949499</c:v>
                </c:pt>
                <c:pt idx="757">
                  <c:v>-5.4148367880646628E-2</c:v>
                </c:pt>
                <c:pt idx="758">
                  <c:v>-0.29055075900819849</c:v>
                </c:pt>
                <c:pt idx="759">
                  <c:v>-0.59230817096855437</c:v>
                </c:pt>
                <c:pt idx="760">
                  <c:v>-0.31165708367479583</c:v>
                </c:pt>
                <c:pt idx="761">
                  <c:v>0.4181219780853106</c:v>
                </c:pt>
                <c:pt idx="762">
                  <c:v>0.1946811311084069</c:v>
                </c:pt>
                <c:pt idx="763">
                  <c:v>-0.25316914723902623</c:v>
                </c:pt>
                <c:pt idx="764">
                  <c:v>-0.17400792424308548</c:v>
                </c:pt>
                <c:pt idx="765">
                  <c:v>-6.9536201888724225E-2</c:v>
                </c:pt>
                <c:pt idx="766">
                  <c:v>-0.24390389119069608</c:v>
                </c:pt>
                <c:pt idx="767">
                  <c:v>-0.26886930728078084</c:v>
                </c:pt>
                <c:pt idx="768">
                  <c:v>0.14501017529580917</c:v>
                </c:pt>
                <c:pt idx="769">
                  <c:v>-0.56034034816750189</c:v>
                </c:pt>
                <c:pt idx="770">
                  <c:v>-7.4757793967074035E-2</c:v>
                </c:pt>
                <c:pt idx="771">
                  <c:v>5.9409985691537166E-2</c:v>
                </c:pt>
                <c:pt idx="772">
                  <c:v>7.3717959495572805E-2</c:v>
                </c:pt>
                <c:pt idx="773">
                  <c:v>-0.27641594850034795</c:v>
                </c:pt>
                <c:pt idx="774">
                  <c:v>-0.45579601439931494</c:v>
                </c:pt>
                <c:pt idx="775">
                  <c:v>-3.5509055833645504E-2</c:v>
                </c:pt>
                <c:pt idx="776">
                  <c:v>-0.37559607715207949</c:v>
                </c:pt>
                <c:pt idx="777">
                  <c:v>-0.19111503393030344</c:v>
                </c:pt>
                <c:pt idx="778">
                  <c:v>0.22509317397501871</c:v>
                </c:pt>
                <c:pt idx="779">
                  <c:v>-0.10488656649614655</c:v>
                </c:pt>
                <c:pt idx="780">
                  <c:v>-0.98007594551622113</c:v>
                </c:pt>
                <c:pt idx="781">
                  <c:v>-0.35198648264547422</c:v>
                </c:pt>
                <c:pt idx="782">
                  <c:v>-0.36616148325322972</c:v>
                </c:pt>
                <c:pt idx="783">
                  <c:v>3.3002655026800803E-2</c:v>
                </c:pt>
                <c:pt idx="784">
                  <c:v>-0.6320364794793415</c:v>
                </c:pt>
                <c:pt idx="785">
                  <c:v>0.13299794218891556</c:v>
                </c:pt>
                <c:pt idx="786">
                  <c:v>-8.5929775529715577E-2</c:v>
                </c:pt>
                <c:pt idx="787">
                  <c:v>-0.63233836054847736</c:v>
                </c:pt>
                <c:pt idx="788">
                  <c:v>-1.8808320432786428E-2</c:v>
                </c:pt>
                <c:pt idx="789">
                  <c:v>-0.27123695820637961</c:v>
                </c:pt>
                <c:pt idx="790">
                  <c:v>-0.29052473651836819</c:v>
                </c:pt>
                <c:pt idx="791">
                  <c:v>-0.73399844373257583</c:v>
                </c:pt>
                <c:pt idx="792">
                  <c:v>-6.9616338624095622E-2</c:v>
                </c:pt>
                <c:pt idx="793">
                  <c:v>-0.10431893037206912</c:v>
                </c:pt>
                <c:pt idx="794">
                  <c:v>-0.23581137875068153</c:v>
                </c:pt>
                <c:pt idx="795">
                  <c:v>-0.27035271257560944</c:v>
                </c:pt>
                <c:pt idx="796">
                  <c:v>9.5488286910533848E-2</c:v>
                </c:pt>
                <c:pt idx="797">
                  <c:v>-0.40233862725253677</c:v>
                </c:pt>
                <c:pt idx="798">
                  <c:v>-0.32514305025721468</c:v>
                </c:pt>
                <c:pt idx="799">
                  <c:v>-0.44897120204719532</c:v>
                </c:pt>
                <c:pt idx="800">
                  <c:v>-0.71888320726095256</c:v>
                </c:pt>
                <c:pt idx="801">
                  <c:v>-0.29211645037319567</c:v>
                </c:pt>
                <c:pt idx="802">
                  <c:v>-0.45360610808015722</c:v>
                </c:pt>
                <c:pt idx="803">
                  <c:v>0.15979967999655276</c:v>
                </c:pt>
                <c:pt idx="804">
                  <c:v>-0.27518322854396315</c:v>
                </c:pt>
                <c:pt idx="805">
                  <c:v>-9.5991855955850164E-2</c:v>
                </c:pt>
                <c:pt idx="806">
                  <c:v>-0.69684672065699405</c:v>
                </c:pt>
                <c:pt idx="807">
                  <c:v>-0.1805915448794054</c:v>
                </c:pt>
                <c:pt idx="808">
                  <c:v>4.0485921273574241E-2</c:v>
                </c:pt>
                <c:pt idx="809">
                  <c:v>0.25436670889163165</c:v>
                </c:pt>
                <c:pt idx="810">
                  <c:v>0.29303797978678825</c:v>
                </c:pt>
                <c:pt idx="811">
                  <c:v>7.4784659192525846E-2</c:v>
                </c:pt>
                <c:pt idx="812">
                  <c:v>8.4376246063261537E-2</c:v>
                </c:pt>
                <c:pt idx="813">
                  <c:v>-0.29860232725742225</c:v>
                </c:pt>
                <c:pt idx="814">
                  <c:v>-1.1711472551171255E-2</c:v>
                </c:pt>
                <c:pt idx="815">
                  <c:v>0.35343311043344627</c:v>
                </c:pt>
                <c:pt idx="816">
                  <c:v>0.55144234065929143</c:v>
                </c:pt>
                <c:pt idx="817">
                  <c:v>-0.48489801533319576</c:v>
                </c:pt>
                <c:pt idx="818">
                  <c:v>-0.29468738544767153</c:v>
                </c:pt>
                <c:pt idx="819">
                  <c:v>-0.43247172396501499</c:v>
                </c:pt>
                <c:pt idx="820">
                  <c:v>0.13787747748366172</c:v>
                </c:pt>
                <c:pt idx="821">
                  <c:v>-0.40435681903652315</c:v>
                </c:pt>
                <c:pt idx="822">
                  <c:v>-0.10683006927019309</c:v>
                </c:pt>
                <c:pt idx="823">
                  <c:v>3.4190522490107657E-2</c:v>
                </c:pt>
                <c:pt idx="824">
                  <c:v>0.24261622587637793</c:v>
                </c:pt>
                <c:pt idx="825">
                  <c:v>-0.15879846218094018</c:v>
                </c:pt>
                <c:pt idx="826">
                  <c:v>-0.26952156828754242</c:v>
                </c:pt>
                <c:pt idx="827">
                  <c:v>0.44094494839895054</c:v>
                </c:pt>
                <c:pt idx="828">
                  <c:v>-0.51382035732882958</c:v>
                </c:pt>
                <c:pt idx="829">
                  <c:v>-0.20091352806882051</c:v>
                </c:pt>
                <c:pt idx="830">
                  <c:v>0.34553089885510951</c:v>
                </c:pt>
                <c:pt idx="831">
                  <c:v>-0.41340850560506454</c:v>
                </c:pt>
                <c:pt idx="832">
                  <c:v>-0.58722934420918249</c:v>
                </c:pt>
                <c:pt idx="833">
                  <c:v>0.2212840046207887</c:v>
                </c:pt>
                <c:pt idx="834">
                  <c:v>-0.37743892250416855</c:v>
                </c:pt>
                <c:pt idx="835">
                  <c:v>0.17437693785600103</c:v>
                </c:pt>
                <c:pt idx="836">
                  <c:v>0.29102003928551989</c:v>
                </c:pt>
                <c:pt idx="837">
                  <c:v>-0.14598579295508807</c:v>
                </c:pt>
                <c:pt idx="838">
                  <c:v>0.5666989386317699</c:v>
                </c:pt>
                <c:pt idx="839">
                  <c:v>-0.41871121958515523</c:v>
                </c:pt>
                <c:pt idx="840">
                  <c:v>-0.19718799250235222</c:v>
                </c:pt>
                <c:pt idx="841">
                  <c:v>-0.3398510059482408</c:v>
                </c:pt>
                <c:pt idx="842">
                  <c:v>-0.41785386513308281</c:v>
                </c:pt>
                <c:pt idx="843">
                  <c:v>-0.65061011741917329</c:v>
                </c:pt>
                <c:pt idx="844">
                  <c:v>-0.27252601014847622</c:v>
                </c:pt>
                <c:pt idx="845">
                  <c:v>-0.26340214145701818</c:v>
                </c:pt>
                <c:pt idx="846">
                  <c:v>0.21580199466093952</c:v>
                </c:pt>
                <c:pt idx="847">
                  <c:v>0.28219841129031281</c:v>
                </c:pt>
                <c:pt idx="848">
                  <c:v>-0.43819482414892857</c:v>
                </c:pt>
                <c:pt idx="849">
                  <c:v>1.5387955355521999E-2</c:v>
                </c:pt>
                <c:pt idx="850">
                  <c:v>0.21096171759788848</c:v>
                </c:pt>
                <c:pt idx="851">
                  <c:v>-5.8247197676761703E-2</c:v>
                </c:pt>
                <c:pt idx="852">
                  <c:v>-0.21213538445432734</c:v>
                </c:pt>
                <c:pt idx="853">
                  <c:v>5.6295922148596293E-2</c:v>
                </c:pt>
                <c:pt idx="854">
                  <c:v>-0.47195688377706901</c:v>
                </c:pt>
                <c:pt idx="855">
                  <c:v>-8.8164525835577087E-2</c:v>
                </c:pt>
                <c:pt idx="856">
                  <c:v>-3.1008764512519094E-2</c:v>
                </c:pt>
                <c:pt idx="857">
                  <c:v>0.18415862663141774</c:v>
                </c:pt>
                <c:pt idx="858">
                  <c:v>-0.20968900744637631</c:v>
                </c:pt>
                <c:pt idx="859">
                  <c:v>-0.28181531581004687</c:v>
                </c:pt>
                <c:pt idx="860">
                  <c:v>0.4539067444579174</c:v>
                </c:pt>
                <c:pt idx="861">
                  <c:v>0.11697573804118395</c:v>
                </c:pt>
                <c:pt idx="862">
                  <c:v>-0.57969491780501725</c:v>
                </c:pt>
                <c:pt idx="863">
                  <c:v>-0.28488453682423959</c:v>
                </c:pt>
                <c:pt idx="864">
                  <c:v>-0.70082536564383957</c:v>
                </c:pt>
                <c:pt idx="865">
                  <c:v>0.19791048997420094</c:v>
                </c:pt>
                <c:pt idx="866">
                  <c:v>-2.0824310955961784E-2</c:v>
                </c:pt>
                <c:pt idx="867">
                  <c:v>-0.17361050463687946</c:v>
                </c:pt>
                <c:pt idx="868">
                  <c:v>-0.55320300057425964</c:v>
                </c:pt>
                <c:pt idx="869">
                  <c:v>9.7980389249258185E-2</c:v>
                </c:pt>
                <c:pt idx="870">
                  <c:v>0.28135794869808667</c:v>
                </c:pt>
                <c:pt idx="871">
                  <c:v>-0.27644479082625367</c:v>
                </c:pt>
                <c:pt idx="872">
                  <c:v>4.8529331576429142E-2</c:v>
                </c:pt>
                <c:pt idx="873">
                  <c:v>-0.5140416384691191</c:v>
                </c:pt>
                <c:pt idx="874">
                  <c:v>-0.5291498852434563</c:v>
                </c:pt>
                <c:pt idx="875">
                  <c:v>8.5773349581152472E-2</c:v>
                </c:pt>
                <c:pt idx="876">
                  <c:v>-0.10153497092109019</c:v>
                </c:pt>
                <c:pt idx="877">
                  <c:v>-0.56953257662809709</c:v>
                </c:pt>
                <c:pt idx="878">
                  <c:v>-0.35535491669304792</c:v>
                </c:pt>
                <c:pt idx="879">
                  <c:v>-0.11374423686773111</c:v>
                </c:pt>
                <c:pt idx="880">
                  <c:v>-0.40166180088107151</c:v>
                </c:pt>
                <c:pt idx="881">
                  <c:v>-0.47597686940825451</c:v>
                </c:pt>
                <c:pt idx="882">
                  <c:v>-0.28859514814416115</c:v>
                </c:pt>
                <c:pt idx="883">
                  <c:v>6.4679774014356331E-2</c:v>
                </c:pt>
                <c:pt idx="884">
                  <c:v>0.15323597965505734</c:v>
                </c:pt>
                <c:pt idx="885">
                  <c:v>-1.969107633023881E-2</c:v>
                </c:pt>
                <c:pt idx="886">
                  <c:v>-0.61584321221736804</c:v>
                </c:pt>
                <c:pt idx="887">
                  <c:v>-0.25348983373311873</c:v>
                </c:pt>
                <c:pt idx="888">
                  <c:v>0.17569657731625549</c:v>
                </c:pt>
                <c:pt idx="889">
                  <c:v>-0.33761491149623396</c:v>
                </c:pt>
                <c:pt idx="890">
                  <c:v>-0.69813761743112746</c:v>
                </c:pt>
                <c:pt idx="891">
                  <c:v>-0.70546742657689632</c:v>
                </c:pt>
                <c:pt idx="892">
                  <c:v>0.14289127046162403</c:v>
                </c:pt>
                <c:pt idx="893">
                  <c:v>-0.39484810590046282</c:v>
                </c:pt>
                <c:pt idx="894">
                  <c:v>-0.16604679542280962</c:v>
                </c:pt>
                <c:pt idx="895">
                  <c:v>-8.2443359829948729E-2</c:v>
                </c:pt>
                <c:pt idx="896">
                  <c:v>0.32079751148804753</c:v>
                </c:pt>
                <c:pt idx="897">
                  <c:v>-0.42091736923339579</c:v>
                </c:pt>
                <c:pt idx="898">
                  <c:v>-5.0349515387739373E-2</c:v>
                </c:pt>
                <c:pt idx="899">
                  <c:v>0.19534440162260061</c:v>
                </c:pt>
                <c:pt idx="900">
                  <c:v>-0.1265703044397499</c:v>
                </c:pt>
                <c:pt idx="901">
                  <c:v>3.1035891350770884E-2</c:v>
                </c:pt>
                <c:pt idx="902">
                  <c:v>-0.14229829245754527</c:v>
                </c:pt>
                <c:pt idx="903">
                  <c:v>-0.59710295448835216</c:v>
                </c:pt>
                <c:pt idx="904">
                  <c:v>-8.0317598100007159E-2</c:v>
                </c:pt>
                <c:pt idx="905">
                  <c:v>0.20269139893563781</c:v>
                </c:pt>
                <c:pt idx="906">
                  <c:v>0.43335739244783389</c:v>
                </c:pt>
                <c:pt idx="907">
                  <c:v>-0.37714610630672551</c:v>
                </c:pt>
                <c:pt idx="908">
                  <c:v>-0.52077207129891256</c:v>
                </c:pt>
                <c:pt idx="909">
                  <c:v>0.1833454852034726</c:v>
                </c:pt>
                <c:pt idx="910">
                  <c:v>-0.22584827559332049</c:v>
                </c:pt>
                <c:pt idx="911">
                  <c:v>-0.12317734691509474</c:v>
                </c:pt>
                <c:pt idx="912">
                  <c:v>-0.33958367669632827</c:v>
                </c:pt>
                <c:pt idx="913">
                  <c:v>-0.3662506058762201</c:v>
                </c:pt>
                <c:pt idx="914">
                  <c:v>-0.25252285922639744</c:v>
                </c:pt>
                <c:pt idx="915">
                  <c:v>-0.12420908947977348</c:v>
                </c:pt>
                <c:pt idx="916">
                  <c:v>3.9984859959042086E-2</c:v>
                </c:pt>
                <c:pt idx="917">
                  <c:v>8.0212105851705087E-2</c:v>
                </c:pt>
                <c:pt idx="918">
                  <c:v>-5.4808017984480303E-2</c:v>
                </c:pt>
                <c:pt idx="919">
                  <c:v>-0.29418314340018986</c:v>
                </c:pt>
                <c:pt idx="920">
                  <c:v>-9.4559750462918146E-2</c:v>
                </c:pt>
                <c:pt idx="921">
                  <c:v>-0.43420734930838067</c:v>
                </c:pt>
                <c:pt idx="922">
                  <c:v>0.18828273210305663</c:v>
                </c:pt>
                <c:pt idx="923">
                  <c:v>-0.34232212342504642</c:v>
                </c:pt>
                <c:pt idx="924">
                  <c:v>0.16637691355248621</c:v>
                </c:pt>
                <c:pt idx="925">
                  <c:v>-0.54008118251729331</c:v>
                </c:pt>
                <c:pt idx="926">
                  <c:v>0.21943487664951489</c:v>
                </c:pt>
                <c:pt idx="927">
                  <c:v>-0.45288497171868985</c:v>
                </c:pt>
                <c:pt idx="928">
                  <c:v>-0.42954563388946676</c:v>
                </c:pt>
                <c:pt idx="929">
                  <c:v>-0.49021425301121213</c:v>
                </c:pt>
                <c:pt idx="930">
                  <c:v>-0.34214210394218914</c:v>
                </c:pt>
                <c:pt idx="931">
                  <c:v>7.9409355825207119E-3</c:v>
                </c:pt>
                <c:pt idx="932">
                  <c:v>0.10600238530961836</c:v>
                </c:pt>
                <c:pt idx="933">
                  <c:v>0.76070716987963038</c:v>
                </c:pt>
                <c:pt idx="934">
                  <c:v>-0.10929909583864622</c:v>
                </c:pt>
                <c:pt idx="935">
                  <c:v>0.11322009701868126</c:v>
                </c:pt>
                <c:pt idx="936">
                  <c:v>-0.60273983819072474</c:v>
                </c:pt>
                <c:pt idx="937">
                  <c:v>0.34288142395785692</c:v>
                </c:pt>
                <c:pt idx="938">
                  <c:v>-0.40593479296609936</c:v>
                </c:pt>
                <c:pt idx="939">
                  <c:v>-0.54973285705270758</c:v>
                </c:pt>
                <c:pt idx="940">
                  <c:v>0.34074107230378303</c:v>
                </c:pt>
                <c:pt idx="941">
                  <c:v>-0.6510718612223706</c:v>
                </c:pt>
                <c:pt idx="942">
                  <c:v>-0.20745625340645091</c:v>
                </c:pt>
                <c:pt idx="943">
                  <c:v>8.7702447658105642E-2</c:v>
                </c:pt>
                <c:pt idx="944">
                  <c:v>0.15724804391398947</c:v>
                </c:pt>
                <c:pt idx="945">
                  <c:v>-0.20141664684158425</c:v>
                </c:pt>
                <c:pt idx="946">
                  <c:v>8.1635818422837889E-2</c:v>
                </c:pt>
                <c:pt idx="947">
                  <c:v>-1.5395736176620973E-2</c:v>
                </c:pt>
                <c:pt idx="948">
                  <c:v>0.45830140873890873</c:v>
                </c:pt>
                <c:pt idx="949">
                  <c:v>-0.20931051437137052</c:v>
                </c:pt>
                <c:pt idx="950">
                  <c:v>8.5324227097112945E-2</c:v>
                </c:pt>
                <c:pt idx="951">
                  <c:v>8.6527110236466503E-2</c:v>
                </c:pt>
                <c:pt idx="952">
                  <c:v>0.45605325906855415</c:v>
                </c:pt>
                <c:pt idx="953">
                  <c:v>-4.3319356021140926E-2</c:v>
                </c:pt>
                <c:pt idx="954">
                  <c:v>0.36740490603226594</c:v>
                </c:pt>
                <c:pt idx="955">
                  <c:v>0.64267802515889094</c:v>
                </c:pt>
                <c:pt idx="956">
                  <c:v>0.16585878302262455</c:v>
                </c:pt>
                <c:pt idx="957">
                  <c:v>-0.20028037296505305</c:v>
                </c:pt>
                <c:pt idx="958">
                  <c:v>-0.49850955802252128</c:v>
                </c:pt>
                <c:pt idx="959">
                  <c:v>-0.1791471971747701</c:v>
                </c:pt>
                <c:pt idx="960">
                  <c:v>-0.23779916842248064</c:v>
                </c:pt>
                <c:pt idx="961">
                  <c:v>0.23140310001903522</c:v>
                </c:pt>
                <c:pt idx="962">
                  <c:v>-0.26991001002359211</c:v>
                </c:pt>
                <c:pt idx="963">
                  <c:v>0.10689010095042677</c:v>
                </c:pt>
                <c:pt idx="964">
                  <c:v>-0.38486044931360452</c:v>
                </c:pt>
                <c:pt idx="965">
                  <c:v>0.19752489056241956</c:v>
                </c:pt>
                <c:pt idx="966">
                  <c:v>0.24292679203947207</c:v>
                </c:pt>
                <c:pt idx="967">
                  <c:v>-0.2689429115287546</c:v>
                </c:pt>
                <c:pt idx="968">
                  <c:v>-0.17827098307570738</c:v>
                </c:pt>
                <c:pt idx="969">
                  <c:v>-9.525727036332747E-2</c:v>
                </c:pt>
                <c:pt idx="970">
                  <c:v>0.44156865660154526</c:v>
                </c:pt>
                <c:pt idx="971">
                  <c:v>-0.59116193580997844</c:v>
                </c:pt>
                <c:pt idx="972">
                  <c:v>-0.61993447545260716</c:v>
                </c:pt>
                <c:pt idx="973">
                  <c:v>-0.13659760139710597</c:v>
                </c:pt>
                <c:pt idx="974">
                  <c:v>-1.6595400654111667E-2</c:v>
                </c:pt>
                <c:pt idx="975">
                  <c:v>-0.12938988572180124</c:v>
                </c:pt>
                <c:pt idx="976">
                  <c:v>-3.388417403754572E-2</c:v>
                </c:pt>
                <c:pt idx="977">
                  <c:v>-0.18140622451888919</c:v>
                </c:pt>
                <c:pt idx="978">
                  <c:v>-0.13419457567757515</c:v>
                </c:pt>
                <c:pt idx="979">
                  <c:v>-0.21287707439713402</c:v>
                </c:pt>
                <c:pt idx="980">
                  <c:v>-0.68203478451959743</c:v>
                </c:pt>
                <c:pt idx="981">
                  <c:v>-0.66044105017417365</c:v>
                </c:pt>
                <c:pt idx="982">
                  <c:v>-0.13995336872846223</c:v>
                </c:pt>
                <c:pt idx="983">
                  <c:v>-3.7660254848798251E-2</c:v>
                </c:pt>
                <c:pt idx="984">
                  <c:v>0.26481865888399198</c:v>
                </c:pt>
                <c:pt idx="985">
                  <c:v>-3.440619439567319E-2</c:v>
                </c:pt>
                <c:pt idx="986">
                  <c:v>-1.2142164589397268E-2</c:v>
                </c:pt>
                <c:pt idx="987">
                  <c:v>9.2766086722714913E-2</c:v>
                </c:pt>
                <c:pt idx="988">
                  <c:v>8.1492872237522815E-2</c:v>
                </c:pt>
                <c:pt idx="989">
                  <c:v>0.34607952680513954</c:v>
                </c:pt>
                <c:pt idx="990">
                  <c:v>-0.3961785872859786</c:v>
                </c:pt>
                <c:pt idx="991">
                  <c:v>-0.65461129334900681</c:v>
                </c:pt>
                <c:pt idx="992">
                  <c:v>-0.62805482502910481</c:v>
                </c:pt>
                <c:pt idx="993">
                  <c:v>-0.41750942785863876</c:v>
                </c:pt>
                <c:pt idx="994">
                  <c:v>-8.8745896543561048E-2</c:v>
                </c:pt>
                <c:pt idx="995">
                  <c:v>1.7499149351789655E-3</c:v>
                </c:pt>
                <c:pt idx="996">
                  <c:v>0.35804858607804474</c:v>
                </c:pt>
                <c:pt idx="997">
                  <c:v>-0.49092043297490112</c:v>
                </c:pt>
                <c:pt idx="998">
                  <c:v>-7.4634352255198766E-2</c:v>
                </c:pt>
                <c:pt idx="999">
                  <c:v>0.2976724108622073</c:v>
                </c:pt>
                <c:pt idx="1000">
                  <c:v>0.1246051962789176</c:v>
                </c:pt>
                <c:pt idx="1001">
                  <c:v>-0.53540980968459073</c:v>
                </c:pt>
                <c:pt idx="1002">
                  <c:v>9.9607317518739719E-2</c:v>
                </c:pt>
                <c:pt idx="1003">
                  <c:v>-0.44166278301648842</c:v>
                </c:pt>
                <c:pt idx="1004">
                  <c:v>7.5920511680911254E-2</c:v>
                </c:pt>
                <c:pt idx="1005">
                  <c:v>-0.34810641988194041</c:v>
                </c:pt>
                <c:pt idx="1006">
                  <c:v>-0.38822268457355169</c:v>
                </c:pt>
                <c:pt idx="1007">
                  <c:v>0.39784762743886753</c:v>
                </c:pt>
                <c:pt idx="1008">
                  <c:v>-7.9489732796797857E-2</c:v>
                </c:pt>
                <c:pt idx="1009">
                  <c:v>0.32705343181536334</c:v>
                </c:pt>
                <c:pt idx="1010">
                  <c:v>-1.7978589097357549E-2</c:v>
                </c:pt>
                <c:pt idx="1011">
                  <c:v>-0.28276841098389938</c:v>
                </c:pt>
                <c:pt idx="1012">
                  <c:v>-0.24128081448925529</c:v>
                </c:pt>
                <c:pt idx="1013">
                  <c:v>-0.4151185837409922</c:v>
                </c:pt>
                <c:pt idx="1014">
                  <c:v>-0.63143055387770775</c:v>
                </c:pt>
                <c:pt idx="1015">
                  <c:v>0.21917564643430082</c:v>
                </c:pt>
                <c:pt idx="1016">
                  <c:v>0.11288982640697179</c:v>
                </c:pt>
                <c:pt idx="1017">
                  <c:v>-0.11931359212894348</c:v>
                </c:pt>
                <c:pt idx="1018">
                  <c:v>-0.4061836054442195</c:v>
                </c:pt>
                <c:pt idx="1019">
                  <c:v>-0.58327743712706515</c:v>
                </c:pt>
                <c:pt idx="1020">
                  <c:v>0.10693613989291918</c:v>
                </c:pt>
                <c:pt idx="1021">
                  <c:v>0.31642181721297263</c:v>
                </c:pt>
                <c:pt idx="1022">
                  <c:v>0.25248662616944778</c:v>
                </c:pt>
                <c:pt idx="1023">
                  <c:v>-0.11453442795711802</c:v>
                </c:pt>
                <c:pt idx="1024">
                  <c:v>4.7702004361860798E-2</c:v>
                </c:pt>
                <c:pt idx="1025">
                  <c:v>-6.2496670281250923E-2</c:v>
                </c:pt>
                <c:pt idx="1026">
                  <c:v>-0.29466702676714801</c:v>
                </c:pt>
                <c:pt idx="1027">
                  <c:v>-4.3285606663174617E-2</c:v>
                </c:pt>
                <c:pt idx="1028">
                  <c:v>0.53970797450413233</c:v>
                </c:pt>
                <c:pt idx="1029">
                  <c:v>-5.7473938382969415E-2</c:v>
                </c:pt>
                <c:pt idx="1030">
                  <c:v>0.27920306863656191</c:v>
                </c:pt>
                <c:pt idx="1031">
                  <c:v>-0.20030619802377628</c:v>
                </c:pt>
                <c:pt idx="1032">
                  <c:v>0.75120572041998346</c:v>
                </c:pt>
                <c:pt idx="1033">
                  <c:v>-0.16686319876875585</c:v>
                </c:pt>
                <c:pt idx="1034">
                  <c:v>-0.69306717308963928</c:v>
                </c:pt>
                <c:pt idx="1035">
                  <c:v>-0.53969947219402614</c:v>
                </c:pt>
                <c:pt idx="1036">
                  <c:v>-0.32126942469729525</c:v>
                </c:pt>
                <c:pt idx="1037">
                  <c:v>0.33559415556540917</c:v>
                </c:pt>
                <c:pt idx="1038">
                  <c:v>0.66559863088550042</c:v>
                </c:pt>
                <c:pt idx="1039">
                  <c:v>-0.48210250796266108</c:v>
                </c:pt>
                <c:pt idx="1040">
                  <c:v>-0.32133822880059437</c:v>
                </c:pt>
                <c:pt idx="1041">
                  <c:v>0.13377441340017826</c:v>
                </c:pt>
                <c:pt idx="1042">
                  <c:v>0.24482264507709101</c:v>
                </c:pt>
                <c:pt idx="1043">
                  <c:v>0.16603198247008233</c:v>
                </c:pt>
                <c:pt idx="1044">
                  <c:v>0.25213349723211514</c:v>
                </c:pt>
                <c:pt idx="1045">
                  <c:v>0.18317645491807955</c:v>
                </c:pt>
                <c:pt idx="1046">
                  <c:v>3.4834332234225031E-2</c:v>
                </c:pt>
                <c:pt idx="1047">
                  <c:v>0.59269381701596136</c:v>
                </c:pt>
                <c:pt idx="1048">
                  <c:v>-0.70703241193379995</c:v>
                </c:pt>
                <c:pt idx="1049">
                  <c:v>-0.27361698861444456</c:v>
                </c:pt>
                <c:pt idx="1050">
                  <c:v>0.42196954084814697</c:v>
                </c:pt>
                <c:pt idx="1051">
                  <c:v>-0.3195751122478061</c:v>
                </c:pt>
                <c:pt idx="1052">
                  <c:v>-0.22403061381503661</c:v>
                </c:pt>
                <c:pt idx="1053">
                  <c:v>4.8671200172529343E-2</c:v>
                </c:pt>
                <c:pt idx="1054">
                  <c:v>-0.17502255385479834</c:v>
                </c:pt>
                <c:pt idx="1055">
                  <c:v>0.1256074011678574</c:v>
                </c:pt>
                <c:pt idx="1056">
                  <c:v>0.134437667320087</c:v>
                </c:pt>
                <c:pt idx="1057">
                  <c:v>-0.64780884356005286</c:v>
                </c:pt>
                <c:pt idx="1058">
                  <c:v>-6.1078063763477811E-2</c:v>
                </c:pt>
                <c:pt idx="1059">
                  <c:v>-0.35369370124170496</c:v>
                </c:pt>
                <c:pt idx="1060">
                  <c:v>0.68831644459633645</c:v>
                </c:pt>
                <c:pt idx="1061">
                  <c:v>-0.14931452095605535</c:v>
                </c:pt>
                <c:pt idx="1062">
                  <c:v>5.4259088128604853E-2</c:v>
                </c:pt>
                <c:pt idx="1063">
                  <c:v>0.88689567142750714</c:v>
                </c:pt>
                <c:pt idx="1064">
                  <c:v>0.35437057261736227</c:v>
                </c:pt>
                <c:pt idx="1065">
                  <c:v>-0.47770358374109156</c:v>
                </c:pt>
                <c:pt idx="1066">
                  <c:v>-0.26052273677302895</c:v>
                </c:pt>
                <c:pt idx="1067">
                  <c:v>1.2838115235635461E-2</c:v>
                </c:pt>
                <c:pt idx="1068">
                  <c:v>-0.20729435530633164</c:v>
                </c:pt>
                <c:pt idx="1069">
                  <c:v>-0.22655468104459292</c:v>
                </c:pt>
                <c:pt idx="1070">
                  <c:v>-0.3921838062305919</c:v>
                </c:pt>
                <c:pt idx="1071">
                  <c:v>0.51231221052638642</c:v>
                </c:pt>
                <c:pt idx="1072">
                  <c:v>-7.5122536783361296E-2</c:v>
                </c:pt>
                <c:pt idx="1073">
                  <c:v>-0.24056035055494232</c:v>
                </c:pt>
                <c:pt idx="1074">
                  <c:v>-0.57663575894397556</c:v>
                </c:pt>
                <c:pt idx="1075">
                  <c:v>-7.2222819605138794E-2</c:v>
                </c:pt>
                <c:pt idx="1076">
                  <c:v>-6.5333864688617585E-2</c:v>
                </c:pt>
                <c:pt idx="1077">
                  <c:v>0.17778879405721101</c:v>
                </c:pt>
                <c:pt idx="1078">
                  <c:v>7.2420266110743425E-2</c:v>
                </c:pt>
                <c:pt idx="1079">
                  <c:v>-0.52069748705514363</c:v>
                </c:pt>
                <c:pt idx="1080">
                  <c:v>-0.1220741193143723</c:v>
                </c:pt>
                <c:pt idx="1081">
                  <c:v>0.48565182055797562</c:v>
                </c:pt>
                <c:pt idx="1082">
                  <c:v>-0.10849075283001615</c:v>
                </c:pt>
                <c:pt idx="1083">
                  <c:v>-0.24169609955564991</c:v>
                </c:pt>
                <c:pt idx="1084">
                  <c:v>0.31028589502494103</c:v>
                </c:pt>
                <c:pt idx="1085">
                  <c:v>-0.1586070644484345</c:v>
                </c:pt>
                <c:pt idx="1086">
                  <c:v>0.37060302074950385</c:v>
                </c:pt>
                <c:pt idx="1087">
                  <c:v>-4.3162441458331854E-2</c:v>
                </c:pt>
                <c:pt idx="1088">
                  <c:v>-0.2884699843923143</c:v>
                </c:pt>
                <c:pt idx="1089">
                  <c:v>0.22856879235704558</c:v>
                </c:pt>
                <c:pt idx="1090">
                  <c:v>0.11800613574542566</c:v>
                </c:pt>
                <c:pt idx="1091">
                  <c:v>-0.44442898129855873</c:v>
                </c:pt>
                <c:pt idx="1092">
                  <c:v>-8.5638286274237627E-2</c:v>
                </c:pt>
                <c:pt idx="1093">
                  <c:v>-0.2211273371952428</c:v>
                </c:pt>
                <c:pt idx="1094">
                  <c:v>-1.6216654235763739E-2</c:v>
                </c:pt>
                <c:pt idx="1095">
                  <c:v>-0.21022878126945418</c:v>
                </c:pt>
                <c:pt idx="1096">
                  <c:v>0.12904899140646381</c:v>
                </c:pt>
                <c:pt idx="1097">
                  <c:v>-0.23174267907664525</c:v>
                </c:pt>
                <c:pt idx="1098">
                  <c:v>-0.15004796189291153</c:v>
                </c:pt>
                <c:pt idx="1099">
                  <c:v>-0.35044485439527817</c:v>
                </c:pt>
                <c:pt idx="1100">
                  <c:v>0.1363656667441559</c:v>
                </c:pt>
                <c:pt idx="1101">
                  <c:v>0.324482908577791</c:v>
                </c:pt>
                <c:pt idx="1102">
                  <c:v>0.13073130347422274</c:v>
                </c:pt>
                <c:pt idx="1103">
                  <c:v>-0.11435672409466063</c:v>
                </c:pt>
                <c:pt idx="1104">
                  <c:v>-0.17028075977549642</c:v>
                </c:pt>
                <c:pt idx="1105">
                  <c:v>-0.11329790614892427</c:v>
                </c:pt>
                <c:pt idx="1106">
                  <c:v>-0.41586060477404357</c:v>
                </c:pt>
                <c:pt idx="1107">
                  <c:v>0.12622954613758536</c:v>
                </c:pt>
                <c:pt idx="1108">
                  <c:v>-0.34054785436435769</c:v>
                </c:pt>
                <c:pt idx="1109">
                  <c:v>-0.48255751160409416</c:v>
                </c:pt>
                <c:pt idx="1110">
                  <c:v>2.4546485315513709E-2</c:v>
                </c:pt>
                <c:pt idx="1111">
                  <c:v>-0.12447103774790323</c:v>
                </c:pt>
                <c:pt idx="1112">
                  <c:v>0.12949723961490917</c:v>
                </c:pt>
                <c:pt idx="1113">
                  <c:v>0.31688770482681511</c:v>
                </c:pt>
                <c:pt idx="1114">
                  <c:v>1.616850456424276E-2</c:v>
                </c:pt>
                <c:pt idx="1115">
                  <c:v>-0.12980713562216592</c:v>
                </c:pt>
                <c:pt idx="1116">
                  <c:v>-0.40857031951581874</c:v>
                </c:pt>
                <c:pt idx="1117">
                  <c:v>0.25640380204994045</c:v>
                </c:pt>
                <c:pt idx="1118">
                  <c:v>-0.19317029185482859</c:v>
                </c:pt>
                <c:pt idx="1119">
                  <c:v>-2.7790574039397754E-2</c:v>
                </c:pt>
                <c:pt idx="1120">
                  <c:v>0.81938352114505864</c:v>
                </c:pt>
                <c:pt idx="1121">
                  <c:v>-0.29952966215408039</c:v>
                </c:pt>
                <c:pt idx="1122">
                  <c:v>0.25178691094974276</c:v>
                </c:pt>
                <c:pt idx="1123">
                  <c:v>0.18947294069256848</c:v>
                </c:pt>
                <c:pt idx="1124">
                  <c:v>0.36298011153101534</c:v>
                </c:pt>
                <c:pt idx="1125">
                  <c:v>-7.112671157422977E-2</c:v>
                </c:pt>
                <c:pt idx="1126">
                  <c:v>-0.49852139644156884</c:v>
                </c:pt>
                <c:pt idx="1127">
                  <c:v>0.30974331922433002</c:v>
                </c:pt>
                <c:pt idx="1128">
                  <c:v>-0.44254371903010764</c:v>
                </c:pt>
                <c:pt idx="1129">
                  <c:v>-0.13445517739231849</c:v>
                </c:pt>
                <c:pt idx="1130">
                  <c:v>0.1422594230953286</c:v>
                </c:pt>
                <c:pt idx="1131">
                  <c:v>0.11600895194263547</c:v>
                </c:pt>
                <c:pt idx="1132">
                  <c:v>0.25089009417239583</c:v>
                </c:pt>
                <c:pt idx="1133">
                  <c:v>-4.9993372094546885E-2</c:v>
                </c:pt>
                <c:pt idx="1134">
                  <c:v>-0.5967676324473381</c:v>
                </c:pt>
                <c:pt idx="1135">
                  <c:v>0.21823655651390847</c:v>
                </c:pt>
                <c:pt idx="1136">
                  <c:v>3.9593415087331059E-2</c:v>
                </c:pt>
                <c:pt idx="1137">
                  <c:v>-0.84799131823677876</c:v>
                </c:pt>
                <c:pt idx="1138">
                  <c:v>-0.18679643743164909</c:v>
                </c:pt>
                <c:pt idx="1139">
                  <c:v>0.43423892821754251</c:v>
                </c:pt>
                <c:pt idx="1140">
                  <c:v>0.44405716811988366</c:v>
                </c:pt>
                <c:pt idx="1141">
                  <c:v>-0.17000069481983704</c:v>
                </c:pt>
                <c:pt idx="1142">
                  <c:v>0.11163209234654202</c:v>
                </c:pt>
                <c:pt idx="1143">
                  <c:v>-0.85534912478257918</c:v>
                </c:pt>
                <c:pt idx="1144">
                  <c:v>-0.17390094335171991</c:v>
                </c:pt>
                <c:pt idx="1145">
                  <c:v>-0.25999032287159307</c:v>
                </c:pt>
                <c:pt idx="1146">
                  <c:v>0.18228484966840527</c:v>
                </c:pt>
                <c:pt idx="1147">
                  <c:v>0.51068285043505313</c:v>
                </c:pt>
                <c:pt idx="1148">
                  <c:v>-0.19815721033849945</c:v>
                </c:pt>
                <c:pt idx="1149">
                  <c:v>-0.48324690310568708</c:v>
                </c:pt>
                <c:pt idx="1150">
                  <c:v>-0.67994579168417768</c:v>
                </c:pt>
                <c:pt idx="1151">
                  <c:v>-0.19614395494779222</c:v>
                </c:pt>
                <c:pt idx="1152">
                  <c:v>-0.55830881681831124</c:v>
                </c:pt>
                <c:pt idx="1153">
                  <c:v>4.0129818911614192E-2</c:v>
                </c:pt>
                <c:pt idx="1154">
                  <c:v>-0.17624029789194956</c:v>
                </c:pt>
                <c:pt idx="1155">
                  <c:v>-0.44138582687927302</c:v>
                </c:pt>
                <c:pt idx="1156">
                  <c:v>-0.30904525005287936</c:v>
                </c:pt>
                <c:pt idx="1157">
                  <c:v>1.6647512733136173E-2</c:v>
                </c:pt>
                <c:pt idx="1158">
                  <c:v>-2.7257879320031101E-2</c:v>
                </c:pt>
                <c:pt idx="1159">
                  <c:v>0.24435409417667864</c:v>
                </c:pt>
                <c:pt idx="1160">
                  <c:v>-0.47126984835806496</c:v>
                </c:pt>
                <c:pt idx="1161">
                  <c:v>-0.59044277431326997</c:v>
                </c:pt>
                <c:pt idx="1162">
                  <c:v>-2.353272181980463E-2</c:v>
                </c:pt>
                <c:pt idx="1163">
                  <c:v>-0.27855531940920597</c:v>
                </c:pt>
                <c:pt idx="1164">
                  <c:v>0.15907050204374679</c:v>
                </c:pt>
                <c:pt idx="1165">
                  <c:v>-0.35296056916817115</c:v>
                </c:pt>
                <c:pt idx="1166">
                  <c:v>-2.1039776367074766E-2</c:v>
                </c:pt>
                <c:pt idx="1167">
                  <c:v>0.32371881824253773</c:v>
                </c:pt>
                <c:pt idx="1168">
                  <c:v>0.25281165370077402</c:v>
                </c:pt>
                <c:pt idx="1169">
                  <c:v>-0.37487671046739113</c:v>
                </c:pt>
                <c:pt idx="1170">
                  <c:v>0.15976357454157092</c:v>
                </c:pt>
                <c:pt idx="1171">
                  <c:v>-0.3384382882485335</c:v>
                </c:pt>
                <c:pt idx="1172">
                  <c:v>2.1480492375656104E-3</c:v>
                </c:pt>
                <c:pt idx="1173">
                  <c:v>-0.51725368854016585</c:v>
                </c:pt>
                <c:pt idx="1174">
                  <c:v>0.27283181047982946</c:v>
                </c:pt>
                <c:pt idx="1175">
                  <c:v>-0.38110199818873947</c:v>
                </c:pt>
                <c:pt idx="1176">
                  <c:v>-3.8197702354770317E-2</c:v>
                </c:pt>
                <c:pt idx="1177">
                  <c:v>6.0508566964034137E-2</c:v>
                </c:pt>
                <c:pt idx="1178">
                  <c:v>9.6098400904679013E-2</c:v>
                </c:pt>
                <c:pt idx="1179">
                  <c:v>6.3311517674825204E-3</c:v>
                </c:pt>
                <c:pt idx="1180">
                  <c:v>-0.51023712080216566</c:v>
                </c:pt>
                <c:pt idx="1181">
                  <c:v>-0.46167620832614659</c:v>
                </c:pt>
                <c:pt idx="1182">
                  <c:v>0.14064915106079307</c:v>
                </c:pt>
                <c:pt idx="1183">
                  <c:v>-0.48708719585489479</c:v>
                </c:pt>
                <c:pt idx="1184">
                  <c:v>5.1089108031230498E-2</c:v>
                </c:pt>
                <c:pt idx="1185">
                  <c:v>-6.2679628985049543E-2</c:v>
                </c:pt>
                <c:pt idx="1186">
                  <c:v>-7.7898948860368258E-2</c:v>
                </c:pt>
                <c:pt idx="1187">
                  <c:v>-0.46130309027735988</c:v>
                </c:pt>
                <c:pt idx="1188">
                  <c:v>-0.21259883893287071</c:v>
                </c:pt>
                <c:pt idx="1189">
                  <c:v>-0.18629535572513492</c:v>
                </c:pt>
                <c:pt idx="1190">
                  <c:v>0.14187854884759066</c:v>
                </c:pt>
                <c:pt idx="1191">
                  <c:v>0.10122151799883426</c:v>
                </c:pt>
                <c:pt idx="1192">
                  <c:v>-0.63047053262046937</c:v>
                </c:pt>
                <c:pt idx="1193">
                  <c:v>0.12530225982907695</c:v>
                </c:pt>
                <c:pt idx="1194">
                  <c:v>0.15368325017445258</c:v>
                </c:pt>
                <c:pt idx="1195">
                  <c:v>0.15263207945865745</c:v>
                </c:pt>
                <c:pt idx="1196">
                  <c:v>-0.35639626767176058</c:v>
                </c:pt>
                <c:pt idx="1197">
                  <c:v>0.37865164283291802</c:v>
                </c:pt>
                <c:pt idx="1198">
                  <c:v>-2.50872203165266E-2</c:v>
                </c:pt>
                <c:pt idx="1199">
                  <c:v>-0.49206074709100051</c:v>
                </c:pt>
                <c:pt idx="1200">
                  <c:v>0.39402556096978691</c:v>
                </c:pt>
                <c:pt idx="1201">
                  <c:v>0.10924589743112331</c:v>
                </c:pt>
                <c:pt idx="1202">
                  <c:v>0.13566749342767526</c:v>
                </c:pt>
                <c:pt idx="1203">
                  <c:v>4.4823781381995026E-2</c:v>
                </c:pt>
                <c:pt idx="1204">
                  <c:v>-0.25322633410292811</c:v>
                </c:pt>
                <c:pt idx="1205">
                  <c:v>-2.2644008782351333</c:v>
                </c:pt>
                <c:pt idx="1206">
                  <c:v>0.43880289320987115</c:v>
                </c:pt>
                <c:pt idx="1207">
                  <c:v>0.14893110189000941</c:v>
                </c:pt>
                <c:pt idx="1208">
                  <c:v>2.4010976310687663E-2</c:v>
                </c:pt>
                <c:pt idx="1209">
                  <c:v>-0.49242293925485769</c:v>
                </c:pt>
                <c:pt idx="1210">
                  <c:v>-0.2368890550357268</c:v>
                </c:pt>
                <c:pt idx="1211">
                  <c:v>1.9285343799438939E-2</c:v>
                </c:pt>
                <c:pt idx="1212">
                  <c:v>0.12049464605798375</c:v>
                </c:pt>
                <c:pt idx="1213">
                  <c:v>0.33925290190322632</c:v>
                </c:pt>
                <c:pt idx="1214">
                  <c:v>0.70706601916926104</c:v>
                </c:pt>
                <c:pt idx="1215">
                  <c:v>-0.3634279347015143</c:v>
                </c:pt>
                <c:pt idx="1216">
                  <c:v>-0.20949832692722406</c:v>
                </c:pt>
                <c:pt idx="1217">
                  <c:v>-0.12583812627495108</c:v>
                </c:pt>
                <c:pt idx="1218">
                  <c:v>-0.18415130286665218</c:v>
                </c:pt>
                <c:pt idx="1219">
                  <c:v>-0.46681761078309475</c:v>
                </c:pt>
                <c:pt idx="1220">
                  <c:v>-0.86340122946924514</c:v>
                </c:pt>
                <c:pt idx="1221">
                  <c:v>0.20656144140929347</c:v>
                </c:pt>
                <c:pt idx="1222">
                  <c:v>-0.5005396780200092</c:v>
                </c:pt>
                <c:pt idx="1223">
                  <c:v>0.2248194754748562</c:v>
                </c:pt>
                <c:pt idx="1224">
                  <c:v>-0.55965539747894089</c:v>
                </c:pt>
                <c:pt idx="1225">
                  <c:v>6.9210404646333129E-2</c:v>
                </c:pt>
                <c:pt idx="1226">
                  <c:v>6.5761601480533683E-3</c:v>
                </c:pt>
                <c:pt idx="1227">
                  <c:v>0.14243237046700757</c:v>
                </c:pt>
                <c:pt idx="1228">
                  <c:v>-0.26003412238889018</c:v>
                </c:pt>
                <c:pt idx="1229">
                  <c:v>8.3425606229193511E-2</c:v>
                </c:pt>
                <c:pt idx="1230">
                  <c:v>0.26691783928191787</c:v>
                </c:pt>
                <c:pt idx="1231">
                  <c:v>0.15565978936208963</c:v>
                </c:pt>
                <c:pt idx="1232">
                  <c:v>0.33471676036752274</c:v>
                </c:pt>
                <c:pt idx="1233">
                  <c:v>2.790835505724755E-2</c:v>
                </c:pt>
                <c:pt idx="1234">
                  <c:v>-2.5150860963438948</c:v>
                </c:pt>
                <c:pt idx="1235">
                  <c:v>-0.53053178927275257</c:v>
                </c:pt>
                <c:pt idx="1236">
                  <c:v>0.22041584149606222</c:v>
                </c:pt>
                <c:pt idx="1237">
                  <c:v>1.9379050439776162E-2</c:v>
                </c:pt>
                <c:pt idx="1238">
                  <c:v>-0.39992816908155654</c:v>
                </c:pt>
                <c:pt idx="1239">
                  <c:v>-0.21315423267839598</c:v>
                </c:pt>
                <c:pt idx="1240">
                  <c:v>-7.6033971321114058E-2</c:v>
                </c:pt>
                <c:pt idx="1241">
                  <c:v>-0.35906720372939116</c:v>
                </c:pt>
                <c:pt idx="1242">
                  <c:v>-0.24304432017189964</c:v>
                </c:pt>
                <c:pt idx="1243">
                  <c:v>2.4827486376151588E-2</c:v>
                </c:pt>
                <c:pt idx="1244">
                  <c:v>0.22621484619187521</c:v>
                </c:pt>
                <c:pt idx="1245">
                  <c:v>-0.40279299874823038</c:v>
                </c:pt>
                <c:pt idx="1246">
                  <c:v>1.9899439907802709E-3</c:v>
                </c:pt>
                <c:pt idx="1247">
                  <c:v>-0.32642290776767707</c:v>
                </c:pt>
                <c:pt idx="1248">
                  <c:v>-0.50322850436959854</c:v>
                </c:pt>
                <c:pt idx="1249">
                  <c:v>0.12533720259516862</c:v>
                </c:pt>
                <c:pt idx="1250">
                  <c:v>0.23145575229839438</c:v>
                </c:pt>
                <c:pt idx="1251">
                  <c:v>-0.24381345072613425</c:v>
                </c:pt>
                <c:pt idx="1252">
                  <c:v>-0.49708459894313034</c:v>
                </c:pt>
                <c:pt idx="1253">
                  <c:v>-0.56062674887548747</c:v>
                </c:pt>
                <c:pt idx="1254">
                  <c:v>0.23952426158160545</c:v>
                </c:pt>
                <c:pt idx="1255">
                  <c:v>-0.20320098655800362</c:v>
                </c:pt>
                <c:pt idx="1256">
                  <c:v>0.20835098915193281</c:v>
                </c:pt>
                <c:pt idx="1257">
                  <c:v>9.3666445820543592E-2</c:v>
                </c:pt>
                <c:pt idx="1258">
                  <c:v>9.5467707356242659E-2</c:v>
                </c:pt>
                <c:pt idx="1259">
                  <c:v>-0.45148463274110989</c:v>
                </c:pt>
                <c:pt idx="1260">
                  <c:v>0.14386239764855452</c:v>
                </c:pt>
                <c:pt idx="1261">
                  <c:v>-0.13129741676341397</c:v>
                </c:pt>
                <c:pt idx="1262">
                  <c:v>-0.42005603579166229</c:v>
                </c:pt>
                <c:pt idx="1263">
                  <c:v>9.8226239738097351E-3</c:v>
                </c:pt>
                <c:pt idx="1264">
                  <c:v>9.1933238345359769E-2</c:v>
                </c:pt>
                <c:pt idx="1265">
                  <c:v>-2.5510877088004598E-2</c:v>
                </c:pt>
                <c:pt idx="1266">
                  <c:v>3.6528767929645302E-2</c:v>
                </c:pt>
                <c:pt idx="1267">
                  <c:v>8.3325113729244352E-3</c:v>
                </c:pt>
                <c:pt idx="1268">
                  <c:v>-0.31174696103332511</c:v>
                </c:pt>
                <c:pt idx="1269">
                  <c:v>-0.17361419660841299</c:v>
                </c:pt>
                <c:pt idx="1270">
                  <c:v>0.13792829228822154</c:v>
                </c:pt>
                <c:pt idx="1271">
                  <c:v>-0.48714975250282033</c:v>
                </c:pt>
                <c:pt idx="1272">
                  <c:v>0.29155922110721849</c:v>
                </c:pt>
                <c:pt idx="1273">
                  <c:v>0.20906947896931621</c:v>
                </c:pt>
                <c:pt idx="1274">
                  <c:v>-0.32324451942848703</c:v>
                </c:pt>
                <c:pt idx="1275">
                  <c:v>-0.55230151219379298</c:v>
                </c:pt>
                <c:pt idx="1276">
                  <c:v>0.16988634506113995</c:v>
                </c:pt>
                <c:pt idx="1277">
                  <c:v>-0.52015429847797234</c:v>
                </c:pt>
                <c:pt idx="1278">
                  <c:v>0.28007930655019964</c:v>
                </c:pt>
                <c:pt idx="1279">
                  <c:v>0.18061210237581818</c:v>
                </c:pt>
                <c:pt idx="1280">
                  <c:v>0.39511726847079492</c:v>
                </c:pt>
                <c:pt idx="1281">
                  <c:v>-0.58290953042260329</c:v>
                </c:pt>
                <c:pt idx="1282">
                  <c:v>-0.3900938277918003</c:v>
                </c:pt>
                <c:pt idx="1283">
                  <c:v>-0.18176545972178834</c:v>
                </c:pt>
                <c:pt idx="1284">
                  <c:v>-0.75654957464193051</c:v>
                </c:pt>
                <c:pt idx="1285">
                  <c:v>0.1527938453625606</c:v>
                </c:pt>
                <c:pt idx="1286">
                  <c:v>-0.48642093225581334</c:v>
                </c:pt>
                <c:pt idx="1287">
                  <c:v>9.4299301695004042E-2</c:v>
                </c:pt>
                <c:pt idx="1288">
                  <c:v>-0.31536106877003955</c:v>
                </c:pt>
                <c:pt idx="1289">
                  <c:v>-0.57942245871016618</c:v>
                </c:pt>
                <c:pt idx="1290">
                  <c:v>-0.41432037935774702</c:v>
                </c:pt>
                <c:pt idx="1291">
                  <c:v>0.20519991139966404</c:v>
                </c:pt>
                <c:pt idx="1292">
                  <c:v>-0.59393635332850747</c:v>
                </c:pt>
                <c:pt idx="1293">
                  <c:v>0.3003561024327151</c:v>
                </c:pt>
                <c:pt idx="1294">
                  <c:v>-1.1128867578366231E-2</c:v>
                </c:pt>
                <c:pt idx="1295">
                  <c:v>-0.20622620186282675</c:v>
                </c:pt>
                <c:pt idx="1296">
                  <c:v>-0.32387231585838716</c:v>
                </c:pt>
                <c:pt idx="1297">
                  <c:v>-0.20182887692141255</c:v>
                </c:pt>
                <c:pt idx="1298">
                  <c:v>-0.5427825694538666</c:v>
                </c:pt>
                <c:pt idx="1299">
                  <c:v>0.11384093008377251</c:v>
                </c:pt>
                <c:pt idx="1300">
                  <c:v>0.40104624302595537</c:v>
                </c:pt>
                <c:pt idx="1301">
                  <c:v>-0.54700007507656911</c:v>
                </c:pt>
                <c:pt idx="1302">
                  <c:v>0.3347068001107083</c:v>
                </c:pt>
                <c:pt idx="1303">
                  <c:v>0.30934774703350049</c:v>
                </c:pt>
                <c:pt idx="1304">
                  <c:v>9.4109216998598116E-2</c:v>
                </c:pt>
                <c:pt idx="1305">
                  <c:v>-3.2300537861475818E-2</c:v>
                </c:pt>
                <c:pt idx="1306">
                  <c:v>-0.74823090343270593</c:v>
                </c:pt>
                <c:pt idx="1307">
                  <c:v>2.5454787974303228E-2</c:v>
                </c:pt>
                <c:pt idx="1308">
                  <c:v>-0.8132801388015789</c:v>
                </c:pt>
                <c:pt idx="1309">
                  <c:v>-0.34918977210666813</c:v>
                </c:pt>
                <c:pt idx="1310">
                  <c:v>-0.21310014516221859</c:v>
                </c:pt>
                <c:pt idx="1311">
                  <c:v>3.4164553227767687E-2</c:v>
                </c:pt>
                <c:pt idx="1312">
                  <c:v>-0.18652785092643137</c:v>
                </c:pt>
                <c:pt idx="1313">
                  <c:v>0.25136198158958317</c:v>
                </c:pt>
                <c:pt idx="1314">
                  <c:v>8.4251058172558624E-2</c:v>
                </c:pt>
                <c:pt idx="1315">
                  <c:v>-0.34635501802770308</c:v>
                </c:pt>
                <c:pt idx="1316">
                  <c:v>0.19254438539272639</c:v>
                </c:pt>
                <c:pt idx="1317">
                  <c:v>0.17047992999838874</c:v>
                </c:pt>
                <c:pt idx="1318">
                  <c:v>0.44302202726817375</c:v>
                </c:pt>
                <c:pt idx="1319">
                  <c:v>-0.45663523541627604</c:v>
                </c:pt>
                <c:pt idx="1320">
                  <c:v>8.7408175995004847E-2</c:v>
                </c:pt>
                <c:pt idx="1321">
                  <c:v>-9.7751422473898855E-2</c:v>
                </c:pt>
                <c:pt idx="1322">
                  <c:v>-0.10646100626268001</c:v>
                </c:pt>
                <c:pt idx="1323">
                  <c:v>-0.39357590490850192</c:v>
                </c:pt>
                <c:pt idx="1324">
                  <c:v>7.0348238493647491E-2</c:v>
                </c:pt>
                <c:pt idx="1325">
                  <c:v>-0.29252706527501754</c:v>
                </c:pt>
                <c:pt idx="1326">
                  <c:v>0.25509694041092407</c:v>
                </c:pt>
                <c:pt idx="1327">
                  <c:v>0.53231332337267057</c:v>
                </c:pt>
                <c:pt idx="1328">
                  <c:v>0.16573817004514896</c:v>
                </c:pt>
                <c:pt idx="1329">
                  <c:v>-0.50877198656962708</c:v>
                </c:pt>
                <c:pt idx="1330">
                  <c:v>-0.12325892865572036</c:v>
                </c:pt>
                <c:pt idx="1331">
                  <c:v>-4.6058357482287524E-2</c:v>
                </c:pt>
                <c:pt idx="1332">
                  <c:v>0.14163901027537892</c:v>
                </c:pt>
                <c:pt idx="1333">
                  <c:v>4.1255018855125065E-2</c:v>
                </c:pt>
                <c:pt idx="1334">
                  <c:v>0.4081308064357882</c:v>
                </c:pt>
                <c:pt idx="1335">
                  <c:v>0.38693259689095483</c:v>
                </c:pt>
                <c:pt idx="1336">
                  <c:v>-0.33320085500819502</c:v>
                </c:pt>
                <c:pt idx="1337">
                  <c:v>0.2047243099690281</c:v>
                </c:pt>
                <c:pt idx="1338">
                  <c:v>0.26480467953936265</c:v>
                </c:pt>
                <c:pt idx="1339">
                  <c:v>-1.5261806797733428</c:v>
                </c:pt>
                <c:pt idx="1340">
                  <c:v>-0.31433556456426837</c:v>
                </c:pt>
                <c:pt idx="1341">
                  <c:v>-0.44751513517878883</c:v>
                </c:pt>
                <c:pt idx="1342">
                  <c:v>3.2349842597611159E-2</c:v>
                </c:pt>
                <c:pt idx="1343">
                  <c:v>-0.6111203281767007</c:v>
                </c:pt>
                <c:pt idx="1344">
                  <c:v>-6.2310375464554132E-2</c:v>
                </c:pt>
                <c:pt idx="1345">
                  <c:v>-0.25340200901584375</c:v>
                </c:pt>
                <c:pt idx="1346">
                  <c:v>-0.47322518392687801</c:v>
                </c:pt>
                <c:pt idx="1347">
                  <c:v>-0.98877523356647989</c:v>
                </c:pt>
                <c:pt idx="1348">
                  <c:v>-0.31401800280008896</c:v>
                </c:pt>
                <c:pt idx="1349">
                  <c:v>6.5110105361106424E-2</c:v>
                </c:pt>
                <c:pt idx="1350">
                  <c:v>-0.33397486595644127</c:v>
                </c:pt>
                <c:pt idx="1351">
                  <c:v>-2.8829989983733456E-2</c:v>
                </c:pt>
                <c:pt idx="1352">
                  <c:v>-0.35375462981476252</c:v>
                </c:pt>
                <c:pt idx="1353">
                  <c:v>0.20850356550752344</c:v>
                </c:pt>
                <c:pt idx="1354">
                  <c:v>-0.24373625655926312</c:v>
                </c:pt>
                <c:pt idx="1355">
                  <c:v>-0.53744000573116235</c:v>
                </c:pt>
                <c:pt idx="1356">
                  <c:v>-0.46673275316672025</c:v>
                </c:pt>
                <c:pt idx="1357">
                  <c:v>0.13446079038116984</c:v>
                </c:pt>
                <c:pt idx="1358">
                  <c:v>-0.3093552218121588</c:v>
                </c:pt>
                <c:pt idx="1359">
                  <c:v>-0.50443290624367998</c:v>
                </c:pt>
                <c:pt idx="1360">
                  <c:v>-4.8993107724605259E-2</c:v>
                </c:pt>
                <c:pt idx="1361">
                  <c:v>-0.31626307744181426</c:v>
                </c:pt>
                <c:pt idx="1362">
                  <c:v>1.0089416621234484E-2</c:v>
                </c:pt>
                <c:pt idx="1363">
                  <c:v>-0.35851186003698204</c:v>
                </c:pt>
                <c:pt idx="1364">
                  <c:v>-0.45992475682036249</c:v>
                </c:pt>
                <c:pt idx="1365">
                  <c:v>7.2348891424664843E-2</c:v>
                </c:pt>
                <c:pt idx="1366">
                  <c:v>2.8858934958424311E-2</c:v>
                </c:pt>
                <c:pt idx="1367">
                  <c:v>7.9152973363137945E-3</c:v>
                </c:pt>
                <c:pt idx="1368">
                  <c:v>-0.39884191347324721</c:v>
                </c:pt>
                <c:pt idx="1369">
                  <c:v>-5.6722568282017299E-2</c:v>
                </c:pt>
                <c:pt idx="1370">
                  <c:v>0.1808512824113071</c:v>
                </c:pt>
                <c:pt idx="1371">
                  <c:v>0.3623503344275959</c:v>
                </c:pt>
                <c:pt idx="1372">
                  <c:v>-1.6936612476100552E-3</c:v>
                </c:pt>
                <c:pt idx="1373">
                  <c:v>-0.53714510086592382</c:v>
                </c:pt>
                <c:pt idx="1374">
                  <c:v>-0.37231529660227364</c:v>
                </c:pt>
                <c:pt idx="1375">
                  <c:v>-0.10626676692371587</c:v>
                </c:pt>
                <c:pt idx="1376">
                  <c:v>-4.0785409237908306E-2</c:v>
                </c:pt>
                <c:pt idx="1377">
                  <c:v>-0.19033176498954271</c:v>
                </c:pt>
                <c:pt idx="1378">
                  <c:v>0.13920777029473508</c:v>
                </c:pt>
                <c:pt idx="1379">
                  <c:v>-0.10137219361249573</c:v>
                </c:pt>
                <c:pt idx="1380">
                  <c:v>0.48173950365201079</c:v>
                </c:pt>
                <c:pt idx="1381">
                  <c:v>-0.3820874066449248</c:v>
                </c:pt>
                <c:pt idx="1382">
                  <c:v>6.2684232711100407E-2</c:v>
                </c:pt>
                <c:pt idx="1383">
                  <c:v>-0.45046021956171478</c:v>
                </c:pt>
                <c:pt idx="1384">
                  <c:v>-0.13777663081135941</c:v>
                </c:pt>
                <c:pt idx="1385">
                  <c:v>0.21949452997341498</c:v>
                </c:pt>
                <c:pt idx="1386">
                  <c:v>8.2137210539817394E-3</c:v>
                </c:pt>
                <c:pt idx="1387">
                  <c:v>-0.96771084817771102</c:v>
                </c:pt>
                <c:pt idx="1388">
                  <c:v>6.092075687619164E-2</c:v>
                </c:pt>
                <c:pt idx="1389">
                  <c:v>-0.52580949330609073</c:v>
                </c:pt>
                <c:pt idx="1390">
                  <c:v>-0.38630537777537821</c:v>
                </c:pt>
                <c:pt idx="1391">
                  <c:v>7.1656350749721084E-2</c:v>
                </c:pt>
                <c:pt idx="1392">
                  <c:v>-0.40813981541838784</c:v>
                </c:pt>
                <c:pt idx="1393">
                  <c:v>-0.10811250827309894</c:v>
                </c:pt>
                <c:pt idx="1394">
                  <c:v>-0.5355976912891327</c:v>
                </c:pt>
                <c:pt idx="1395">
                  <c:v>-0.66771346815186594</c:v>
                </c:pt>
                <c:pt idx="1396">
                  <c:v>-0.22417157525227732</c:v>
                </c:pt>
                <c:pt idx="1397">
                  <c:v>0.37204221111655972</c:v>
                </c:pt>
                <c:pt idx="1398">
                  <c:v>-0.33410997521053321</c:v>
                </c:pt>
                <c:pt idx="1399">
                  <c:v>-0.47474454220147594</c:v>
                </c:pt>
                <c:pt idx="1400">
                  <c:v>-0.48105454330716779</c:v>
                </c:pt>
                <c:pt idx="1401">
                  <c:v>-0.19626018184437202</c:v>
                </c:pt>
                <c:pt idx="1402">
                  <c:v>-0.26563940898237631</c:v>
                </c:pt>
                <c:pt idx="1403">
                  <c:v>-0.78587870990520892</c:v>
                </c:pt>
                <c:pt idx="1404">
                  <c:v>-0.73717671853820887</c:v>
                </c:pt>
                <c:pt idx="1405">
                  <c:v>-0.32083080943100367</c:v>
                </c:pt>
                <c:pt idx="1406">
                  <c:v>0.213993613567553</c:v>
                </c:pt>
                <c:pt idx="1407">
                  <c:v>-0.11050523910236322</c:v>
                </c:pt>
                <c:pt idx="1408">
                  <c:v>-1.2507814716589329</c:v>
                </c:pt>
                <c:pt idx="1409">
                  <c:v>-0.32677178961678105</c:v>
                </c:pt>
                <c:pt idx="1410">
                  <c:v>-1.6365729696260965E-2</c:v>
                </c:pt>
                <c:pt idx="1411">
                  <c:v>-4.9168641785437527E-2</c:v>
                </c:pt>
                <c:pt idx="1412">
                  <c:v>0.12219030212583004</c:v>
                </c:pt>
                <c:pt idx="1413">
                  <c:v>-0.5265216112850245</c:v>
                </c:pt>
                <c:pt idx="1414">
                  <c:v>0.13313805889646374</c:v>
                </c:pt>
                <c:pt idx="1415">
                  <c:v>-1.5152832082229695</c:v>
                </c:pt>
                <c:pt idx="1416">
                  <c:v>-0.18024990807324717</c:v>
                </c:pt>
                <c:pt idx="1417">
                  <c:v>0.22339097106085423</c:v>
                </c:pt>
                <c:pt idx="1418">
                  <c:v>-7.8397128986780834E-2</c:v>
                </c:pt>
                <c:pt idx="1419">
                  <c:v>5.6251273585201551E-2</c:v>
                </c:pt>
                <c:pt idx="1420">
                  <c:v>-0.44741816717644395</c:v>
                </c:pt>
                <c:pt idx="1421">
                  <c:v>-5.1197309174235628E-3</c:v>
                </c:pt>
                <c:pt idx="1422">
                  <c:v>0.26871126216587377</c:v>
                </c:pt>
                <c:pt idx="1423">
                  <c:v>-0.35278862154382362</c:v>
                </c:pt>
                <c:pt idx="1424">
                  <c:v>-1.2289271931033927</c:v>
                </c:pt>
                <c:pt idx="1425">
                  <c:v>-0.48344583196039193</c:v>
                </c:pt>
                <c:pt idx="1426">
                  <c:v>-0.15722717277859735</c:v>
                </c:pt>
                <c:pt idx="1427">
                  <c:v>0.27633207100906465</c:v>
                </c:pt>
                <c:pt idx="1428">
                  <c:v>-0.58165612178110404</c:v>
                </c:pt>
                <c:pt idx="1429">
                  <c:v>-0.25306751232346753</c:v>
                </c:pt>
                <c:pt idx="1430">
                  <c:v>-6.5305736699869249E-2</c:v>
                </c:pt>
                <c:pt idx="1431">
                  <c:v>3.3891386209502876E-2</c:v>
                </c:pt>
                <c:pt idx="1432">
                  <c:v>-0.13190689382814336</c:v>
                </c:pt>
                <c:pt idx="1433">
                  <c:v>-8.4421169304322363E-2</c:v>
                </c:pt>
                <c:pt idx="1434">
                  <c:v>0.13373140122169308</c:v>
                </c:pt>
                <c:pt idx="1435">
                  <c:v>-0.44574585956617163</c:v>
                </c:pt>
                <c:pt idx="1436">
                  <c:v>-7.5369294049503807E-2</c:v>
                </c:pt>
                <c:pt idx="1437">
                  <c:v>0.11134366632401609</c:v>
                </c:pt>
                <c:pt idx="1438">
                  <c:v>0.28592320951132449</c:v>
                </c:pt>
                <c:pt idx="1439">
                  <c:v>-0.25475647897190884</c:v>
                </c:pt>
                <c:pt idx="1440">
                  <c:v>-0.51063129339654567</c:v>
                </c:pt>
                <c:pt idx="1441">
                  <c:v>-0.61682726266874222</c:v>
                </c:pt>
                <c:pt idx="1442">
                  <c:v>0.21241303519682092</c:v>
                </c:pt>
                <c:pt idx="1443">
                  <c:v>-0.11537091931294195</c:v>
                </c:pt>
                <c:pt idx="1444">
                  <c:v>-0.17386961090367967</c:v>
                </c:pt>
                <c:pt idx="1445">
                  <c:v>-0.13645558067773481</c:v>
                </c:pt>
                <c:pt idx="1446">
                  <c:v>-6.3047758754002189E-2</c:v>
                </c:pt>
                <c:pt idx="1447">
                  <c:v>-0.28557820992589694</c:v>
                </c:pt>
                <c:pt idx="1448">
                  <c:v>-0.31489767327413704</c:v>
                </c:pt>
                <c:pt idx="1449">
                  <c:v>0.10943152314496125</c:v>
                </c:pt>
                <c:pt idx="1450">
                  <c:v>-8.0780714384905319E-2</c:v>
                </c:pt>
                <c:pt idx="1451">
                  <c:v>-0.21074495939066634</c:v>
                </c:pt>
                <c:pt idx="1452">
                  <c:v>-0.42074690252207686</c:v>
                </c:pt>
                <c:pt idx="1453">
                  <c:v>-0.22702944162547031</c:v>
                </c:pt>
                <c:pt idx="1454">
                  <c:v>-0.15598246239948663</c:v>
                </c:pt>
                <c:pt idx="1455">
                  <c:v>-0.66311318576670353</c:v>
                </c:pt>
                <c:pt idx="1456">
                  <c:v>-2.0440581320267022</c:v>
                </c:pt>
                <c:pt idx="1457">
                  <c:v>-0.40260032374684834</c:v>
                </c:pt>
                <c:pt idx="1458">
                  <c:v>0.1051507214934102</c:v>
                </c:pt>
                <c:pt idx="1459">
                  <c:v>0.62705951118550596</c:v>
                </c:pt>
                <c:pt idx="1460">
                  <c:v>-0.10280631327371013</c:v>
                </c:pt>
                <c:pt idx="1461">
                  <c:v>-0.11266828006543315</c:v>
                </c:pt>
                <c:pt idx="1462">
                  <c:v>-0.78961866721456209</c:v>
                </c:pt>
                <c:pt idx="1463">
                  <c:v>-2.2890422231214669</c:v>
                </c:pt>
                <c:pt idx="1464">
                  <c:v>-9.2822719288796179E-2</c:v>
                </c:pt>
                <c:pt idx="1465">
                  <c:v>-0.30296919263283828</c:v>
                </c:pt>
                <c:pt idx="1466">
                  <c:v>-0.45453870082731024</c:v>
                </c:pt>
                <c:pt idx="1467">
                  <c:v>-0.14409497952209982</c:v>
                </c:pt>
                <c:pt idx="1468">
                  <c:v>-0.38288318093974893</c:v>
                </c:pt>
                <c:pt idx="1469">
                  <c:v>-0.37649005068948727</c:v>
                </c:pt>
                <c:pt idx="1470">
                  <c:v>-0.32938162618998046</c:v>
                </c:pt>
                <c:pt idx="1471">
                  <c:v>-0.4218234293007776</c:v>
                </c:pt>
                <c:pt idx="1472">
                  <c:v>-0.15721686334251278</c:v>
                </c:pt>
                <c:pt idx="1473">
                  <c:v>0.39742057661359131</c:v>
                </c:pt>
                <c:pt idx="1474">
                  <c:v>-0.10114547049600253</c:v>
                </c:pt>
                <c:pt idx="1475">
                  <c:v>3.6396408986319198E-2</c:v>
                </c:pt>
                <c:pt idx="1476">
                  <c:v>0.25805286926600585</c:v>
                </c:pt>
                <c:pt idx="1477">
                  <c:v>-3.2837002902328077E-2</c:v>
                </c:pt>
                <c:pt idx="1478">
                  <c:v>-0.46745947078480493</c:v>
                </c:pt>
                <c:pt idx="1479">
                  <c:v>-0.29536196068840426</c:v>
                </c:pt>
                <c:pt idx="1480">
                  <c:v>-0.38468024057364325</c:v>
                </c:pt>
                <c:pt idx="1481">
                  <c:v>7.042947563706322E-3</c:v>
                </c:pt>
                <c:pt idx="1482">
                  <c:v>-0.32466852449108452</c:v>
                </c:pt>
                <c:pt idx="1483">
                  <c:v>-0.26752395608476892</c:v>
                </c:pt>
                <c:pt idx="1484">
                  <c:v>-0.24392394911431378</c:v>
                </c:pt>
                <c:pt idx="1485">
                  <c:v>-0.23592005316121781</c:v>
                </c:pt>
                <c:pt idx="1486">
                  <c:v>-0.17390815150397973</c:v>
                </c:pt>
                <c:pt idx="1487">
                  <c:v>-0.26184660816143118</c:v>
                </c:pt>
                <c:pt idx="1488">
                  <c:v>-1.6439860315490906</c:v>
                </c:pt>
                <c:pt idx="1489">
                  <c:v>-1.538177632947739</c:v>
                </c:pt>
                <c:pt idx="1490">
                  <c:v>0.12259218033874102</c:v>
                </c:pt>
                <c:pt idx="1491">
                  <c:v>0.10044432040288064</c:v>
                </c:pt>
                <c:pt idx="1492">
                  <c:v>0.26265453229435443</c:v>
                </c:pt>
                <c:pt idx="1493">
                  <c:v>-0.45186492630370573</c:v>
                </c:pt>
                <c:pt idx="1494">
                  <c:v>0.40662502313727922</c:v>
                </c:pt>
                <c:pt idx="1495">
                  <c:v>-5.9860894817313909E-2</c:v>
                </c:pt>
                <c:pt idx="1496">
                  <c:v>-0.3490047144769276</c:v>
                </c:pt>
                <c:pt idx="1497">
                  <c:v>0.3135115833873639</c:v>
                </c:pt>
                <c:pt idx="1498">
                  <c:v>-2.8074864960652732</c:v>
                </c:pt>
                <c:pt idx="1499">
                  <c:v>-0.26525146159624174</c:v>
                </c:pt>
                <c:pt idx="1500">
                  <c:v>8.4825564187281516E-2</c:v>
                </c:pt>
                <c:pt idx="1501">
                  <c:v>-0.11879720914894001</c:v>
                </c:pt>
                <c:pt idx="1502">
                  <c:v>-0.51015723711796179</c:v>
                </c:pt>
                <c:pt idx="1503">
                  <c:v>-1.4213099060016152</c:v>
                </c:pt>
                <c:pt idx="1504">
                  <c:v>-0.47311215665739037</c:v>
                </c:pt>
                <c:pt idx="1505">
                  <c:v>-0.45190194530014322</c:v>
                </c:pt>
                <c:pt idx="1506">
                  <c:v>-1.9556268197920981</c:v>
                </c:pt>
                <c:pt idx="1507">
                  <c:v>-4.1043231196755327E-2</c:v>
                </c:pt>
                <c:pt idx="1508">
                  <c:v>-0.46626291427650157</c:v>
                </c:pt>
                <c:pt idx="1509">
                  <c:v>0.92992075626952908</c:v>
                </c:pt>
                <c:pt idx="1510">
                  <c:v>6.3093168542737527E-2</c:v>
                </c:pt>
                <c:pt idx="1511">
                  <c:v>-0.51506405319968485</c:v>
                </c:pt>
                <c:pt idx="1512">
                  <c:v>-0.16493526141679796</c:v>
                </c:pt>
                <c:pt idx="1513">
                  <c:v>-0.35593729508322541</c:v>
                </c:pt>
                <c:pt idx="1514">
                  <c:v>-0.20137026106218059</c:v>
                </c:pt>
                <c:pt idx="1515">
                  <c:v>-0.50948198462855399</c:v>
                </c:pt>
                <c:pt idx="1516">
                  <c:v>-0.58177384096324813</c:v>
                </c:pt>
                <c:pt idx="1517">
                  <c:v>-0.54683313250045662</c:v>
                </c:pt>
                <c:pt idx="1518">
                  <c:v>-1.4241177590244543</c:v>
                </c:pt>
                <c:pt idx="1519">
                  <c:v>-0.4757136968685845</c:v>
                </c:pt>
                <c:pt idx="1520">
                  <c:v>-0.95233254698283376</c:v>
                </c:pt>
                <c:pt idx="1521">
                  <c:v>-0.24215451779739045</c:v>
                </c:pt>
                <c:pt idx="1522">
                  <c:v>-6.0125689846914472E-2</c:v>
                </c:pt>
                <c:pt idx="1523">
                  <c:v>-0.64289461187259433</c:v>
                </c:pt>
                <c:pt idx="1524">
                  <c:v>-0.61792070469185523</c:v>
                </c:pt>
                <c:pt idx="1525">
                  <c:v>-5.9641506971620031E-2</c:v>
                </c:pt>
                <c:pt idx="1526">
                  <c:v>-0.73151569840465469</c:v>
                </c:pt>
                <c:pt idx="1527">
                  <c:v>-0.1587586901501318</c:v>
                </c:pt>
                <c:pt idx="1528">
                  <c:v>-0.52611971931985413</c:v>
                </c:pt>
                <c:pt idx="1529">
                  <c:v>-0.39979823914104795</c:v>
                </c:pt>
                <c:pt idx="1530">
                  <c:v>-2.4376680035424383</c:v>
                </c:pt>
                <c:pt idx="1531">
                  <c:v>-0.4229932883798837</c:v>
                </c:pt>
                <c:pt idx="1532">
                  <c:v>2.983736217812448E-2</c:v>
                </c:pt>
                <c:pt idx="1533">
                  <c:v>-0.10484173042408988</c:v>
                </c:pt>
                <c:pt idx="1534">
                  <c:v>-1.8698007097691289</c:v>
                </c:pt>
                <c:pt idx="1535">
                  <c:v>-5.6882030339008953E-2</c:v>
                </c:pt>
                <c:pt idx="1536">
                  <c:v>0.52035270081579066</c:v>
                </c:pt>
                <c:pt idx="1537">
                  <c:v>-0.18896300347061643</c:v>
                </c:pt>
                <c:pt idx="1538">
                  <c:v>-0.24835499540006037</c:v>
                </c:pt>
                <c:pt idx="1539">
                  <c:v>-2.1198452171741593</c:v>
                </c:pt>
                <c:pt idx="1540">
                  <c:v>-2.3324130234642899</c:v>
                </c:pt>
                <c:pt idx="1541">
                  <c:v>3.7828106248622269E-2</c:v>
                </c:pt>
                <c:pt idx="1542">
                  <c:v>-0.3584137041065657</c:v>
                </c:pt>
                <c:pt idx="1543">
                  <c:v>-0.17555814235564626</c:v>
                </c:pt>
                <c:pt idx="1544">
                  <c:v>-0.37749612119712611</c:v>
                </c:pt>
                <c:pt idx="1545">
                  <c:v>-1.5457408653914322</c:v>
                </c:pt>
                <c:pt idx="1546">
                  <c:v>-0.59726876149597385</c:v>
                </c:pt>
                <c:pt idx="1547">
                  <c:v>-0.64485703993310617</c:v>
                </c:pt>
                <c:pt idx="1548">
                  <c:v>-0.26324860813296291</c:v>
                </c:pt>
                <c:pt idx="1549">
                  <c:v>-2.6339338771930003</c:v>
                </c:pt>
                <c:pt idx="1550">
                  <c:v>-1.2009705376556801</c:v>
                </c:pt>
                <c:pt idx="1551">
                  <c:v>3.5638075670483702E-2</c:v>
                </c:pt>
                <c:pt idx="1552">
                  <c:v>-0.38219996515462412</c:v>
                </c:pt>
                <c:pt idx="1553">
                  <c:v>-0.30264067391992755</c:v>
                </c:pt>
                <c:pt idx="1554">
                  <c:v>-0.33685919623234933</c:v>
                </c:pt>
                <c:pt idx="1555">
                  <c:v>-2.4514473187227033</c:v>
                </c:pt>
                <c:pt idx="1556">
                  <c:v>-0.36206532355607129</c:v>
                </c:pt>
                <c:pt idx="1557">
                  <c:v>-0.56992407177913817</c:v>
                </c:pt>
                <c:pt idx="1558">
                  <c:v>-0.23094853348216524</c:v>
                </c:pt>
                <c:pt idx="1559">
                  <c:v>-2.581105795640803</c:v>
                </c:pt>
                <c:pt idx="1560">
                  <c:v>-0.55481715209988636</c:v>
                </c:pt>
                <c:pt idx="1561">
                  <c:v>4.99712552837345E-2</c:v>
                </c:pt>
                <c:pt idx="1562">
                  <c:v>0.41447649111509771</c:v>
                </c:pt>
                <c:pt idx="1563">
                  <c:v>-2.3622275011243974</c:v>
                </c:pt>
                <c:pt idx="1564">
                  <c:v>-0.55067722992077428</c:v>
                </c:pt>
                <c:pt idx="1565">
                  <c:v>8.804901354306538E-2</c:v>
                </c:pt>
                <c:pt idx="1566">
                  <c:v>-7.9875656396523234E-2</c:v>
                </c:pt>
                <c:pt idx="1567">
                  <c:v>-0.28736417708070805</c:v>
                </c:pt>
                <c:pt idx="1568">
                  <c:v>-1.6363719405244928</c:v>
                </c:pt>
                <c:pt idx="1569">
                  <c:v>-0.28320036363837764</c:v>
                </c:pt>
                <c:pt idx="1570">
                  <c:v>-0.45009987871779628</c:v>
                </c:pt>
                <c:pt idx="1571">
                  <c:v>-5.5620546447720597E-2</c:v>
                </c:pt>
                <c:pt idx="1572">
                  <c:v>-1.7887725432834087</c:v>
                </c:pt>
                <c:pt idx="1573">
                  <c:v>-2.2063121300937918</c:v>
                </c:pt>
                <c:pt idx="1574">
                  <c:v>-1.3443931929761215</c:v>
                </c:pt>
                <c:pt idx="1575">
                  <c:v>-0.27097387007029256</c:v>
                </c:pt>
                <c:pt idx="1576">
                  <c:v>-0.25865828817183317</c:v>
                </c:pt>
                <c:pt idx="1577">
                  <c:v>-2.5778464303545432</c:v>
                </c:pt>
                <c:pt idx="1578">
                  <c:v>-0.55814304615012678</c:v>
                </c:pt>
                <c:pt idx="1579">
                  <c:v>-0.21448596213113785</c:v>
                </c:pt>
                <c:pt idx="1580">
                  <c:v>-2.7938755807999205</c:v>
                </c:pt>
                <c:pt idx="1581">
                  <c:v>-2.2397696797764821</c:v>
                </c:pt>
                <c:pt idx="1582">
                  <c:v>-1.0541282880320966</c:v>
                </c:pt>
                <c:pt idx="1583">
                  <c:v>-0.76335100268131639</c:v>
                </c:pt>
                <c:pt idx="1584">
                  <c:v>-0.25142164553859275</c:v>
                </c:pt>
                <c:pt idx="1585">
                  <c:v>-0.66169716654893518</c:v>
                </c:pt>
                <c:pt idx="1586">
                  <c:v>-0.17953465439686211</c:v>
                </c:pt>
                <c:pt idx="1587">
                  <c:v>-2.6675792426217195</c:v>
                </c:pt>
                <c:pt idx="1588">
                  <c:v>-0.98220749803118867</c:v>
                </c:pt>
                <c:pt idx="1589">
                  <c:v>-2.3943522675308211</c:v>
                </c:pt>
                <c:pt idx="1590">
                  <c:v>-1.0216468492329898</c:v>
                </c:pt>
                <c:pt idx="1591">
                  <c:v>-2.3950137646415084</c:v>
                </c:pt>
                <c:pt idx="1592">
                  <c:v>-2.6217073677491403</c:v>
                </c:pt>
                <c:pt idx="1593">
                  <c:v>0.27253647356235033</c:v>
                </c:pt>
                <c:pt idx="1594">
                  <c:v>-2.2554259882842129</c:v>
                </c:pt>
                <c:pt idx="1595">
                  <c:v>-2.7726307881719947</c:v>
                </c:pt>
                <c:pt idx="1596">
                  <c:v>-2.4336946770574661</c:v>
                </c:pt>
                <c:pt idx="1597">
                  <c:v>-1.897992098323031</c:v>
                </c:pt>
                <c:pt idx="1598">
                  <c:v>-0.45032212242391628</c:v>
                </c:pt>
                <c:pt idx="1599">
                  <c:v>-2.4287165329200828</c:v>
                </c:pt>
                <c:pt idx="1600">
                  <c:v>-2.5018729117215073</c:v>
                </c:pt>
                <c:pt idx="1601">
                  <c:v>-0.83667543890056262</c:v>
                </c:pt>
                <c:pt idx="1602">
                  <c:v>-2.7338468192687446</c:v>
                </c:pt>
                <c:pt idx="1603">
                  <c:v>-1.5431045083202772</c:v>
                </c:pt>
                <c:pt idx="1604">
                  <c:v>-2.2123152452977837</c:v>
                </c:pt>
                <c:pt idx="1605">
                  <c:v>-1.7127290729119959</c:v>
                </c:pt>
                <c:pt idx="1606">
                  <c:v>-2.5306039386250316</c:v>
                </c:pt>
                <c:pt idx="1607">
                  <c:v>-1.4838317189264503</c:v>
                </c:pt>
                <c:pt idx="1608">
                  <c:v>-2.5059530771602336</c:v>
                </c:pt>
                <c:pt idx="1609">
                  <c:v>-1.954299655858043</c:v>
                </c:pt>
                <c:pt idx="1610">
                  <c:v>-2.0295122247786366</c:v>
                </c:pt>
                <c:pt idx="1611">
                  <c:v>-1.2541602905503724</c:v>
                </c:pt>
                <c:pt idx="1612">
                  <c:v>-2.307054874259109</c:v>
                </c:pt>
                <c:pt idx="1613">
                  <c:v>-0.33867164137059369</c:v>
                </c:pt>
                <c:pt idx="1614">
                  <c:v>-2.2328370245610203</c:v>
                </c:pt>
                <c:pt idx="1615">
                  <c:v>-1.2159376583192831</c:v>
                </c:pt>
                <c:pt idx="1616">
                  <c:v>-0.36990098441061503</c:v>
                </c:pt>
                <c:pt idx="1617">
                  <c:v>-2.335203744107325</c:v>
                </c:pt>
                <c:pt idx="1618">
                  <c:v>-2.4406026748171414</c:v>
                </c:pt>
                <c:pt idx="1619">
                  <c:v>-0.86310619996169469</c:v>
                </c:pt>
                <c:pt idx="1620">
                  <c:v>-2.3347978953861732</c:v>
                </c:pt>
                <c:pt idx="1621">
                  <c:v>-2.2871647901355647</c:v>
                </c:pt>
                <c:pt idx="1622">
                  <c:v>-2.1711214493814577</c:v>
                </c:pt>
                <c:pt idx="1623">
                  <c:v>-0.70847365717671396</c:v>
                </c:pt>
                <c:pt idx="1624">
                  <c:v>-2.1165729265989501</c:v>
                </c:pt>
                <c:pt idx="1625">
                  <c:v>-2.2852343281581429</c:v>
                </c:pt>
                <c:pt idx="1626">
                  <c:v>-2.2706650534611028</c:v>
                </c:pt>
                <c:pt idx="1627">
                  <c:v>-1.3606208319531725</c:v>
                </c:pt>
                <c:pt idx="1628">
                  <c:v>-2.2793653824866094</c:v>
                </c:pt>
                <c:pt idx="1629">
                  <c:v>-2.4132636763982784</c:v>
                </c:pt>
                <c:pt idx="1630">
                  <c:v>-2.2164864546515219</c:v>
                </c:pt>
                <c:pt idx="1631">
                  <c:v>-2.5140169279691849</c:v>
                </c:pt>
                <c:pt idx="1632">
                  <c:v>-1.5900374876774812</c:v>
                </c:pt>
                <c:pt idx="1633">
                  <c:v>-2.5015781082842494</c:v>
                </c:pt>
                <c:pt idx="1634">
                  <c:v>-2.0976051798788098</c:v>
                </c:pt>
                <c:pt idx="1635">
                  <c:v>-2.6602108404230229</c:v>
                </c:pt>
                <c:pt idx="1636">
                  <c:v>-2.0520782785692262</c:v>
                </c:pt>
                <c:pt idx="1637">
                  <c:v>-2.4072823002750252</c:v>
                </c:pt>
                <c:pt idx="1638">
                  <c:v>-2.5381690792098768</c:v>
                </c:pt>
                <c:pt idx="1639">
                  <c:v>-2.3459542722035813</c:v>
                </c:pt>
                <c:pt idx="1640">
                  <c:v>-2.2603510476865534</c:v>
                </c:pt>
                <c:pt idx="1641">
                  <c:v>-2.2746969458515802</c:v>
                </c:pt>
                <c:pt idx="1642">
                  <c:v>-2.726493645522154</c:v>
                </c:pt>
                <c:pt idx="1643">
                  <c:v>-2.4439474703970538</c:v>
                </c:pt>
                <c:pt idx="1644">
                  <c:v>-1.2235359417251714</c:v>
                </c:pt>
                <c:pt idx="1645">
                  <c:v>-1.7837567513218766</c:v>
                </c:pt>
                <c:pt idx="1646">
                  <c:v>-2.0292825873531832</c:v>
                </c:pt>
                <c:pt idx="1647">
                  <c:v>-2.2846381614047098</c:v>
                </c:pt>
                <c:pt idx="1648">
                  <c:v>-2.090294344435657</c:v>
                </c:pt>
                <c:pt idx="1649">
                  <c:v>-2.1264338774864395</c:v>
                </c:pt>
                <c:pt idx="1650">
                  <c:v>-1.5398307304670504</c:v>
                </c:pt>
                <c:pt idx="1651">
                  <c:v>-2.458574186048744</c:v>
                </c:pt>
                <c:pt idx="1652">
                  <c:v>-2.3899207811249066</c:v>
                </c:pt>
                <c:pt idx="1653">
                  <c:v>-2.3880858800015354</c:v>
                </c:pt>
                <c:pt idx="1654">
                  <c:v>-2.3128766998370751</c:v>
                </c:pt>
                <c:pt idx="1655">
                  <c:v>-2.3179968636157815</c:v>
                </c:pt>
                <c:pt idx="1656">
                  <c:v>-2.2371487477968341</c:v>
                </c:pt>
                <c:pt idx="1657">
                  <c:v>-1.4670274988801175</c:v>
                </c:pt>
                <c:pt idx="1658">
                  <c:v>-2.3024582224147978</c:v>
                </c:pt>
                <c:pt idx="1659">
                  <c:v>-2.3400708259247978</c:v>
                </c:pt>
                <c:pt idx="1660">
                  <c:v>-1.794459379885978</c:v>
                </c:pt>
                <c:pt idx="1661">
                  <c:v>-2.2255591337110094</c:v>
                </c:pt>
                <c:pt idx="1662">
                  <c:v>-2.4051077923483795</c:v>
                </c:pt>
                <c:pt idx="1663">
                  <c:v>-2.2218050731360632</c:v>
                </c:pt>
                <c:pt idx="1664">
                  <c:v>-1.5397960687620398</c:v>
                </c:pt>
                <c:pt idx="1665">
                  <c:v>-2.3740158381727166</c:v>
                </c:pt>
                <c:pt idx="1666">
                  <c:v>-2.4563498508137167</c:v>
                </c:pt>
                <c:pt idx="1667">
                  <c:v>-0.46142256089036404</c:v>
                </c:pt>
                <c:pt idx="1668">
                  <c:v>-1.1481615683128226</c:v>
                </c:pt>
                <c:pt idx="1669">
                  <c:v>-2.5799813841262833</c:v>
                </c:pt>
                <c:pt idx="1670">
                  <c:v>-2.4406804088454135</c:v>
                </c:pt>
                <c:pt idx="1671">
                  <c:v>-2.4220024167696073</c:v>
                </c:pt>
                <c:pt idx="1672">
                  <c:v>-1.387112098985843</c:v>
                </c:pt>
                <c:pt idx="1673">
                  <c:v>-2.4694533047362839</c:v>
                </c:pt>
                <c:pt idx="1674">
                  <c:v>-1.8285089699974952</c:v>
                </c:pt>
                <c:pt idx="1675">
                  <c:v>-2.4505759658990729</c:v>
                </c:pt>
                <c:pt idx="1676">
                  <c:v>-2.282057439729162</c:v>
                </c:pt>
                <c:pt idx="1677">
                  <c:v>-2.4859590111637457</c:v>
                </c:pt>
                <c:pt idx="1678">
                  <c:v>-2.4998574469934587</c:v>
                </c:pt>
                <c:pt idx="1679">
                  <c:v>-2.3343068124898378</c:v>
                </c:pt>
                <c:pt idx="1680">
                  <c:v>-2.4627791236006318</c:v>
                </c:pt>
                <c:pt idx="1681">
                  <c:v>-2.474393426035447</c:v>
                </c:pt>
                <c:pt idx="1682">
                  <c:v>-1.3879053229500169</c:v>
                </c:pt>
                <c:pt idx="1683">
                  <c:v>-2.5261016604023969</c:v>
                </c:pt>
                <c:pt idx="1684">
                  <c:v>-2.4510733402384512</c:v>
                </c:pt>
                <c:pt idx="1685">
                  <c:v>-2.2775860002894697</c:v>
                </c:pt>
                <c:pt idx="1686">
                  <c:v>-2.3018494033758219</c:v>
                </c:pt>
              </c:numCache>
            </c:numRef>
          </c:xVal>
          <c:yVal>
            <c:numRef>
              <c:f>Sheet1!$H$2:$H$1688</c:f>
              <c:numCache>
                <c:formatCode>General</c:formatCode>
                <c:ptCount val="1687"/>
                <c:pt idx="0">
                  <c:v>-12.373900974382712</c:v>
                </c:pt>
                <c:pt idx="1">
                  <c:v>-10.634886568372423</c:v>
                </c:pt>
                <c:pt idx="2">
                  <c:v>-11.813459201838885</c:v>
                </c:pt>
                <c:pt idx="3">
                  <c:v>-11.39575018020615</c:v>
                </c:pt>
                <c:pt idx="4">
                  <c:v>-12.31973283577096</c:v>
                </c:pt>
                <c:pt idx="5">
                  <c:v>-12.123455406459863</c:v>
                </c:pt>
                <c:pt idx="6">
                  <c:v>-12.124608798162788</c:v>
                </c:pt>
                <c:pt idx="7">
                  <c:v>-10.769551078621726</c:v>
                </c:pt>
                <c:pt idx="8">
                  <c:v>-12.694594884562106</c:v>
                </c:pt>
                <c:pt idx="9">
                  <c:v>-12.808074148288563</c:v>
                </c:pt>
                <c:pt idx="10">
                  <c:v>-12.712748749017708</c:v>
                </c:pt>
                <c:pt idx="11">
                  <c:v>-12.443475221477527</c:v>
                </c:pt>
                <c:pt idx="12">
                  <c:v>-12.30544481361361</c:v>
                </c:pt>
                <c:pt idx="13">
                  <c:v>-11.642259486108678</c:v>
                </c:pt>
                <c:pt idx="14">
                  <c:v>-12.86934465097797</c:v>
                </c:pt>
                <c:pt idx="15">
                  <c:v>-13.364596685536814</c:v>
                </c:pt>
                <c:pt idx="16">
                  <c:v>-13.106404666180117</c:v>
                </c:pt>
                <c:pt idx="17">
                  <c:v>-12.57390045621754</c:v>
                </c:pt>
                <c:pt idx="18">
                  <c:v>-11.109578981199085</c:v>
                </c:pt>
                <c:pt idx="19">
                  <c:v>-12.903062193034499</c:v>
                </c:pt>
                <c:pt idx="20">
                  <c:v>-12.596695843702534</c:v>
                </c:pt>
                <c:pt idx="21">
                  <c:v>-13.410050398674292</c:v>
                </c:pt>
                <c:pt idx="22">
                  <c:v>-11.871888417385872</c:v>
                </c:pt>
                <c:pt idx="23">
                  <c:v>-13.080048964104495</c:v>
                </c:pt>
                <c:pt idx="24">
                  <c:v>-12.476982302716589</c:v>
                </c:pt>
                <c:pt idx="25">
                  <c:v>-11.914798288154682</c:v>
                </c:pt>
                <c:pt idx="26">
                  <c:v>-12.893110101155534</c:v>
                </c:pt>
                <c:pt idx="27">
                  <c:v>-12.871732025034918</c:v>
                </c:pt>
                <c:pt idx="28">
                  <c:v>-12.650185911213622</c:v>
                </c:pt>
                <c:pt idx="29">
                  <c:v>-13.018993226657052</c:v>
                </c:pt>
                <c:pt idx="30">
                  <c:v>-13.03158925306783</c:v>
                </c:pt>
                <c:pt idx="31">
                  <c:v>-13.061376216723708</c:v>
                </c:pt>
                <c:pt idx="32">
                  <c:v>-12.186802774373726</c:v>
                </c:pt>
                <c:pt idx="33">
                  <c:v>-12.681186068108884</c:v>
                </c:pt>
                <c:pt idx="34">
                  <c:v>-13.016288034980938</c:v>
                </c:pt>
                <c:pt idx="35">
                  <c:v>-13.206356266821199</c:v>
                </c:pt>
                <c:pt idx="36">
                  <c:v>-12.331498535344121</c:v>
                </c:pt>
                <c:pt idx="37">
                  <c:v>-13.092404855453134</c:v>
                </c:pt>
                <c:pt idx="38">
                  <c:v>-13.123483465234543</c:v>
                </c:pt>
                <c:pt idx="39">
                  <c:v>-13.494850021680094</c:v>
                </c:pt>
                <c:pt idx="40">
                  <c:v>-13.212374553254772</c:v>
                </c:pt>
                <c:pt idx="41">
                  <c:v>-13.071453553564591</c:v>
                </c:pt>
                <c:pt idx="42">
                  <c:v>-12.048419655096609</c:v>
                </c:pt>
                <c:pt idx="43">
                  <c:v>-12.63129668969421</c:v>
                </c:pt>
                <c:pt idx="44">
                  <c:v>-13.40949198048923</c:v>
                </c:pt>
                <c:pt idx="45">
                  <c:v>-12.947871894096451</c:v>
                </c:pt>
                <c:pt idx="46">
                  <c:v>-13.502246803610289</c:v>
                </c:pt>
                <c:pt idx="47">
                  <c:v>-11.792206806266707</c:v>
                </c:pt>
                <c:pt idx="48">
                  <c:v>-13.345126834852215</c:v>
                </c:pt>
                <c:pt idx="49">
                  <c:v>-12.945816473577519</c:v>
                </c:pt>
                <c:pt idx="50">
                  <c:v>-12.709676178016691</c:v>
                </c:pt>
                <c:pt idx="51">
                  <c:v>-13.025509032308273</c:v>
                </c:pt>
                <c:pt idx="52">
                  <c:v>-13.241330290506339</c:v>
                </c:pt>
                <c:pt idx="53">
                  <c:v>-13.239790946335752</c:v>
                </c:pt>
                <c:pt idx="54">
                  <c:v>-13.108725038087682</c:v>
                </c:pt>
                <c:pt idx="55">
                  <c:v>-12.713431714942175</c:v>
                </c:pt>
                <c:pt idx="56">
                  <c:v>-13.227648950046644</c:v>
                </c:pt>
                <c:pt idx="57">
                  <c:v>-13.4832227577289</c:v>
                </c:pt>
                <c:pt idx="58">
                  <c:v>-12.980160764534789</c:v>
                </c:pt>
                <c:pt idx="59">
                  <c:v>-12.44797701387014</c:v>
                </c:pt>
                <c:pt idx="60">
                  <c:v>-13.005859769260908</c:v>
                </c:pt>
                <c:pt idx="61">
                  <c:v>-13.592856314285344</c:v>
                </c:pt>
                <c:pt idx="62">
                  <c:v>-12.857748228309415</c:v>
                </c:pt>
                <c:pt idx="63">
                  <c:v>-12.936816812032424</c:v>
                </c:pt>
                <c:pt idx="64">
                  <c:v>-13.529704199080594</c:v>
                </c:pt>
                <c:pt idx="65">
                  <c:v>-13.281126455216752</c:v>
                </c:pt>
                <c:pt idx="66">
                  <c:v>-13.237531508582455</c:v>
                </c:pt>
                <c:pt idx="67">
                  <c:v>-12.947189787350194</c:v>
                </c:pt>
                <c:pt idx="68">
                  <c:v>-13.262004734169089</c:v>
                </c:pt>
                <c:pt idx="69">
                  <c:v>-13.258927227626678</c:v>
                </c:pt>
                <c:pt idx="70">
                  <c:v>-13.124822940185297</c:v>
                </c:pt>
                <c:pt idx="71">
                  <c:v>-12.91578131326076</c:v>
                </c:pt>
                <c:pt idx="72">
                  <c:v>-13.800612373819572</c:v>
                </c:pt>
                <c:pt idx="73">
                  <c:v>-13.407804360645828</c:v>
                </c:pt>
                <c:pt idx="74">
                  <c:v>-12.371559979486491</c:v>
                </c:pt>
                <c:pt idx="75">
                  <c:v>-13.330543646816331</c:v>
                </c:pt>
                <c:pt idx="76">
                  <c:v>-13.506299425273671</c:v>
                </c:pt>
                <c:pt idx="77">
                  <c:v>-13.205017292809533</c:v>
                </c:pt>
                <c:pt idx="78">
                  <c:v>-13.829459017422719</c:v>
                </c:pt>
                <c:pt idx="79">
                  <c:v>-13.058021728191813</c:v>
                </c:pt>
                <c:pt idx="80">
                  <c:v>-12.786147686243144</c:v>
                </c:pt>
                <c:pt idx="81">
                  <c:v>-13.879130059820811</c:v>
                </c:pt>
                <c:pt idx="82">
                  <c:v>-12.573152168870321</c:v>
                </c:pt>
                <c:pt idx="83">
                  <c:v>-11.894523878878179</c:v>
                </c:pt>
                <c:pt idx="84">
                  <c:v>-13.217505160017547</c:v>
                </c:pt>
                <c:pt idx="85">
                  <c:v>-12.128018646156631</c:v>
                </c:pt>
                <c:pt idx="86">
                  <c:v>-13.288158197434518</c:v>
                </c:pt>
                <c:pt idx="87">
                  <c:v>-13.086922954391101</c:v>
                </c:pt>
                <c:pt idx="88">
                  <c:v>-12.672918285045307</c:v>
                </c:pt>
                <c:pt idx="89">
                  <c:v>-13.225852524190859</c:v>
                </c:pt>
                <c:pt idx="90">
                  <c:v>-13.878713686606876</c:v>
                </c:pt>
                <c:pt idx="91">
                  <c:v>-13.79317412396815</c:v>
                </c:pt>
                <c:pt idx="92">
                  <c:v>-12.55454525710193</c:v>
                </c:pt>
                <c:pt idx="93">
                  <c:v>-12.729540112770911</c:v>
                </c:pt>
                <c:pt idx="94">
                  <c:v>-13.861994302865998</c:v>
                </c:pt>
                <c:pt idx="95">
                  <c:v>-13.446056321937565</c:v>
                </c:pt>
                <c:pt idx="96">
                  <c:v>-12.978236157967652</c:v>
                </c:pt>
                <c:pt idx="97">
                  <c:v>-12.864215600774546</c:v>
                </c:pt>
                <c:pt idx="98">
                  <c:v>-13.221666890692484</c:v>
                </c:pt>
                <c:pt idx="99">
                  <c:v>-14.233230122218952</c:v>
                </c:pt>
                <c:pt idx="100">
                  <c:v>-13.624416852260232</c:v>
                </c:pt>
                <c:pt idx="101">
                  <c:v>-13.259612911737515</c:v>
                </c:pt>
                <c:pt idx="102">
                  <c:v>-13.690906645622228</c:v>
                </c:pt>
                <c:pt idx="103">
                  <c:v>-13.475876614761832</c:v>
                </c:pt>
                <c:pt idx="104">
                  <c:v>-13.819558701805281</c:v>
                </c:pt>
                <c:pt idx="105">
                  <c:v>-13.692932049338701</c:v>
                </c:pt>
                <c:pt idx="106">
                  <c:v>-13.668267083921229</c:v>
                </c:pt>
                <c:pt idx="107">
                  <c:v>-14.066158537101279</c:v>
                </c:pt>
                <c:pt idx="108">
                  <c:v>-13.283846349673047</c:v>
                </c:pt>
                <c:pt idx="109">
                  <c:v>-12.8689205289638</c:v>
                </c:pt>
                <c:pt idx="110">
                  <c:v>-13.423796908769823</c:v>
                </c:pt>
                <c:pt idx="111">
                  <c:v>-12.240203019108966</c:v>
                </c:pt>
                <c:pt idx="112">
                  <c:v>-13.497122430745923</c:v>
                </c:pt>
                <c:pt idx="113">
                  <c:v>-13.39301727407523</c:v>
                </c:pt>
                <c:pt idx="114">
                  <c:v>-13.29494064791092</c:v>
                </c:pt>
                <c:pt idx="115">
                  <c:v>-12.899574309877995</c:v>
                </c:pt>
                <c:pt idx="116">
                  <c:v>-13.278263559059386</c:v>
                </c:pt>
                <c:pt idx="117">
                  <c:v>-13.685909196617182</c:v>
                </c:pt>
                <c:pt idx="118">
                  <c:v>-14.079675754596794</c:v>
                </c:pt>
                <c:pt idx="119">
                  <c:v>-13.697301181008211</c:v>
                </c:pt>
                <c:pt idx="120">
                  <c:v>-13.421278293375169</c:v>
                </c:pt>
                <c:pt idx="121">
                  <c:v>-13.235077015350111</c:v>
                </c:pt>
                <c:pt idx="122">
                  <c:v>-12.796450403249258</c:v>
                </c:pt>
                <c:pt idx="123">
                  <c:v>-14.138902492829192</c:v>
                </c:pt>
                <c:pt idx="124">
                  <c:v>-13.506165677028143</c:v>
                </c:pt>
                <c:pt idx="125">
                  <c:v>-12.751021904107347</c:v>
                </c:pt>
                <c:pt idx="126">
                  <c:v>-13.699337138309184</c:v>
                </c:pt>
                <c:pt idx="127">
                  <c:v>-13.81366533674705</c:v>
                </c:pt>
                <c:pt idx="128">
                  <c:v>-13.114113194655605</c:v>
                </c:pt>
                <c:pt idx="129">
                  <c:v>-13.754075441327739</c:v>
                </c:pt>
                <c:pt idx="130">
                  <c:v>-14.037596613567558</c:v>
                </c:pt>
                <c:pt idx="131">
                  <c:v>-13.903841097002784</c:v>
                </c:pt>
                <c:pt idx="132">
                  <c:v>-13.00177554606822</c:v>
                </c:pt>
                <c:pt idx="133">
                  <c:v>-13.4575331072724</c:v>
                </c:pt>
                <c:pt idx="134">
                  <c:v>-13.432985403498575</c:v>
                </c:pt>
                <c:pt idx="135">
                  <c:v>-14.037640136504853</c:v>
                </c:pt>
                <c:pt idx="136">
                  <c:v>-13.01068814613957</c:v>
                </c:pt>
                <c:pt idx="137">
                  <c:v>-13.774145090962241</c:v>
                </c:pt>
                <c:pt idx="138">
                  <c:v>-13.943039912965832</c:v>
                </c:pt>
                <c:pt idx="139">
                  <c:v>-13.194639851578685</c:v>
                </c:pt>
                <c:pt idx="140">
                  <c:v>-13.034375032890757</c:v>
                </c:pt>
                <c:pt idx="141">
                  <c:v>-13.394997880200116</c:v>
                </c:pt>
                <c:pt idx="142">
                  <c:v>-14.472669182266429</c:v>
                </c:pt>
                <c:pt idx="143">
                  <c:v>-13.357416782226441</c:v>
                </c:pt>
                <c:pt idx="144">
                  <c:v>-13.577557904488062</c:v>
                </c:pt>
                <c:pt idx="145">
                  <c:v>-13.59883786959319</c:v>
                </c:pt>
                <c:pt idx="146">
                  <c:v>-13.303294219066084</c:v>
                </c:pt>
                <c:pt idx="147">
                  <c:v>-12.837435593476981</c:v>
                </c:pt>
                <c:pt idx="148">
                  <c:v>-13.423198104171087</c:v>
                </c:pt>
                <c:pt idx="149">
                  <c:v>-12.807432546663454</c:v>
                </c:pt>
                <c:pt idx="150">
                  <c:v>-13.286448651535176</c:v>
                </c:pt>
                <c:pt idx="151">
                  <c:v>-13.771650979376362</c:v>
                </c:pt>
                <c:pt idx="152">
                  <c:v>-12.532969364534154</c:v>
                </c:pt>
                <c:pt idx="153">
                  <c:v>-13.248466861854464</c:v>
                </c:pt>
                <c:pt idx="154">
                  <c:v>-13.474461544678313</c:v>
                </c:pt>
                <c:pt idx="155">
                  <c:v>-13.684014968504568</c:v>
                </c:pt>
                <c:pt idx="156">
                  <c:v>-13.644387780419997</c:v>
                </c:pt>
                <c:pt idx="157">
                  <c:v>-13.376475743493641</c:v>
                </c:pt>
                <c:pt idx="158">
                  <c:v>-13.15751557558843</c:v>
                </c:pt>
                <c:pt idx="159">
                  <c:v>-12.723709649604515</c:v>
                </c:pt>
                <c:pt idx="160">
                  <c:v>-13.669789215428471</c:v>
                </c:pt>
                <c:pt idx="161">
                  <c:v>-13.044827167328812</c:v>
                </c:pt>
                <c:pt idx="162">
                  <c:v>-13.492954127572673</c:v>
                </c:pt>
                <c:pt idx="163">
                  <c:v>-13.583692412940117</c:v>
                </c:pt>
                <c:pt idx="164">
                  <c:v>-13.603836235114603</c:v>
                </c:pt>
                <c:pt idx="165">
                  <c:v>-13.656124864169479</c:v>
                </c:pt>
                <c:pt idx="166">
                  <c:v>-13.631827143992426</c:v>
                </c:pt>
                <c:pt idx="167">
                  <c:v>-13.279825806752774</c:v>
                </c:pt>
                <c:pt idx="168">
                  <c:v>-13.821745560089452</c:v>
                </c:pt>
                <c:pt idx="169">
                  <c:v>-13.761527343051643</c:v>
                </c:pt>
                <c:pt idx="170">
                  <c:v>-13.109020403010311</c:v>
                </c:pt>
                <c:pt idx="171">
                  <c:v>-13.969157497175082</c:v>
                </c:pt>
                <c:pt idx="172">
                  <c:v>-13.811839842595903</c:v>
                </c:pt>
                <c:pt idx="173">
                  <c:v>-13.58447578162677</c:v>
                </c:pt>
                <c:pt idx="174">
                  <c:v>-13.381269080604781</c:v>
                </c:pt>
                <c:pt idx="175">
                  <c:v>-13.757557963962469</c:v>
                </c:pt>
                <c:pt idx="176">
                  <c:v>-13.375821074251977</c:v>
                </c:pt>
                <c:pt idx="177">
                  <c:v>-14.232847474657452</c:v>
                </c:pt>
                <c:pt idx="178">
                  <c:v>-13.939302159646388</c:v>
                </c:pt>
                <c:pt idx="179">
                  <c:v>-13.268499875385444</c:v>
                </c:pt>
                <c:pt idx="180">
                  <c:v>-13.369053722119375</c:v>
                </c:pt>
                <c:pt idx="181">
                  <c:v>-13.888764378472706</c:v>
                </c:pt>
                <c:pt idx="182">
                  <c:v>-14.253794080204299</c:v>
                </c:pt>
                <c:pt idx="183">
                  <c:v>-13.976027743498944</c:v>
                </c:pt>
                <c:pt idx="184">
                  <c:v>-13.438898616350944</c:v>
                </c:pt>
                <c:pt idx="185">
                  <c:v>-14.164232720490622</c:v>
                </c:pt>
                <c:pt idx="186">
                  <c:v>-13.902395671125589</c:v>
                </c:pt>
                <c:pt idx="187">
                  <c:v>-13.336415907060879</c:v>
                </c:pt>
                <c:pt idx="188">
                  <c:v>-13.553307533628473</c:v>
                </c:pt>
                <c:pt idx="189">
                  <c:v>-13.716610564188045</c:v>
                </c:pt>
                <c:pt idx="190">
                  <c:v>-13.734804693714283</c:v>
                </c:pt>
                <c:pt idx="191">
                  <c:v>-13.507239610973162</c:v>
                </c:pt>
                <c:pt idx="192">
                  <c:v>-13.658169943079489</c:v>
                </c:pt>
                <c:pt idx="193">
                  <c:v>-12.918021875073629</c:v>
                </c:pt>
                <c:pt idx="194">
                  <c:v>-13.430754876036087</c:v>
                </c:pt>
                <c:pt idx="195">
                  <c:v>-14.198013505335666</c:v>
                </c:pt>
                <c:pt idx="196">
                  <c:v>-12.880744110722063</c:v>
                </c:pt>
                <c:pt idx="197">
                  <c:v>-13.401993461988258</c:v>
                </c:pt>
                <c:pt idx="198">
                  <c:v>-13.850506229051591</c:v>
                </c:pt>
                <c:pt idx="199">
                  <c:v>-13.427895476860117</c:v>
                </c:pt>
                <c:pt idx="200">
                  <c:v>-13.950545506332629</c:v>
                </c:pt>
                <c:pt idx="201">
                  <c:v>-14.17143032237122</c:v>
                </c:pt>
                <c:pt idx="202">
                  <c:v>-14.642735397732743</c:v>
                </c:pt>
                <c:pt idx="203">
                  <c:v>-13.450053112023266</c:v>
                </c:pt>
                <c:pt idx="204">
                  <c:v>-13.29115436195182</c:v>
                </c:pt>
                <c:pt idx="205">
                  <c:v>-13.964390177022292</c:v>
                </c:pt>
                <c:pt idx="206">
                  <c:v>-13.435333935747911</c:v>
                </c:pt>
                <c:pt idx="207">
                  <c:v>-14.009430293357159</c:v>
                </c:pt>
                <c:pt idx="208">
                  <c:v>-13.774199829429454</c:v>
                </c:pt>
                <c:pt idx="209">
                  <c:v>-13.593512619359583</c:v>
                </c:pt>
                <c:pt idx="210">
                  <c:v>-13.822564510532718</c:v>
                </c:pt>
                <c:pt idx="211">
                  <c:v>-13.119072134732916</c:v>
                </c:pt>
                <c:pt idx="212">
                  <c:v>-13.013430237238335</c:v>
                </c:pt>
                <c:pt idx="213">
                  <c:v>-13.697015739784153</c:v>
                </c:pt>
                <c:pt idx="214">
                  <c:v>-14.05256627811295</c:v>
                </c:pt>
                <c:pt idx="215">
                  <c:v>-13.795928878221766</c:v>
                </c:pt>
                <c:pt idx="216">
                  <c:v>-13.794227417901581</c:v>
                </c:pt>
                <c:pt idx="217">
                  <c:v>-13.715998132132285</c:v>
                </c:pt>
                <c:pt idx="218">
                  <c:v>-13.523255297027324</c:v>
                </c:pt>
                <c:pt idx="219">
                  <c:v>-13.658830683765107</c:v>
                </c:pt>
                <c:pt idx="220">
                  <c:v>-13.488515036331533</c:v>
                </c:pt>
                <c:pt idx="221">
                  <c:v>-13.769985590395743</c:v>
                </c:pt>
                <c:pt idx="222">
                  <c:v>-13.071809051961242</c:v>
                </c:pt>
                <c:pt idx="223">
                  <c:v>-13.459545386328587</c:v>
                </c:pt>
                <c:pt idx="224">
                  <c:v>-14.09650305266414</c:v>
                </c:pt>
                <c:pt idx="225">
                  <c:v>-13.97014281532639</c:v>
                </c:pt>
                <c:pt idx="226">
                  <c:v>-13.651948386931641</c:v>
                </c:pt>
                <c:pt idx="227">
                  <c:v>-13.802388676830287</c:v>
                </c:pt>
                <c:pt idx="228">
                  <c:v>-14.053005451229708</c:v>
                </c:pt>
                <c:pt idx="229">
                  <c:v>-14.012981191127688</c:v>
                </c:pt>
                <c:pt idx="230">
                  <c:v>-13.81655647325873</c:v>
                </c:pt>
                <c:pt idx="231">
                  <c:v>-13.7222274116978</c:v>
                </c:pt>
                <c:pt idx="232">
                  <c:v>-14.142799018197723</c:v>
                </c:pt>
                <c:pt idx="233">
                  <c:v>-13.368657713516066</c:v>
                </c:pt>
                <c:pt idx="234">
                  <c:v>-14.352910571283445</c:v>
                </c:pt>
                <c:pt idx="235">
                  <c:v>-13.775674163680515</c:v>
                </c:pt>
                <c:pt idx="236">
                  <c:v>-13.510956047237677</c:v>
                </c:pt>
                <c:pt idx="237">
                  <c:v>-13.982799656476164</c:v>
                </c:pt>
                <c:pt idx="238">
                  <c:v>-12.794289615077151</c:v>
                </c:pt>
                <c:pt idx="239">
                  <c:v>-13.289070679555806</c:v>
                </c:pt>
                <c:pt idx="240">
                  <c:v>-13.724027914818924</c:v>
                </c:pt>
                <c:pt idx="241">
                  <c:v>-13.12755002199869</c:v>
                </c:pt>
                <c:pt idx="242">
                  <c:v>-13.730870151015738</c:v>
                </c:pt>
                <c:pt idx="243">
                  <c:v>-13.694734637976552</c:v>
                </c:pt>
                <c:pt idx="244">
                  <c:v>-13.641037776955411</c:v>
                </c:pt>
                <c:pt idx="245">
                  <c:v>-14.194303379646279</c:v>
                </c:pt>
                <c:pt idx="246">
                  <c:v>-14.085022527555669</c:v>
                </c:pt>
                <c:pt idx="247">
                  <c:v>-14.340121814239938</c:v>
                </c:pt>
                <c:pt idx="248">
                  <c:v>-13.636576067082824</c:v>
                </c:pt>
                <c:pt idx="249">
                  <c:v>-14.033656425926164</c:v>
                </c:pt>
                <c:pt idx="250">
                  <c:v>-13.776233131345103</c:v>
                </c:pt>
                <c:pt idx="251">
                  <c:v>-13.656985502849233</c:v>
                </c:pt>
                <c:pt idx="252">
                  <c:v>-13.392866795608434</c:v>
                </c:pt>
                <c:pt idx="253">
                  <c:v>-13.760475296843332</c:v>
                </c:pt>
                <c:pt idx="254">
                  <c:v>-13.99089344667437</c:v>
                </c:pt>
                <c:pt idx="255">
                  <c:v>-13.334983865183524</c:v>
                </c:pt>
                <c:pt idx="256">
                  <c:v>-12.838257767253369</c:v>
                </c:pt>
                <c:pt idx="257">
                  <c:v>-13.865918562537489</c:v>
                </c:pt>
                <c:pt idx="258">
                  <c:v>-13.909883089247989</c:v>
                </c:pt>
                <c:pt idx="259">
                  <c:v>-13.505732671085825</c:v>
                </c:pt>
                <c:pt idx="260">
                  <c:v>-13.744862629757577</c:v>
                </c:pt>
                <c:pt idx="261">
                  <c:v>-13.71083484735011</c:v>
                </c:pt>
                <c:pt idx="262">
                  <c:v>-13.912573542963715</c:v>
                </c:pt>
                <c:pt idx="263">
                  <c:v>-14.493738565516015</c:v>
                </c:pt>
                <c:pt idx="264">
                  <c:v>-13.979096188259998</c:v>
                </c:pt>
                <c:pt idx="265">
                  <c:v>-13.995421608551142</c:v>
                </c:pt>
                <c:pt idx="266">
                  <c:v>-14.357535479757878</c:v>
                </c:pt>
                <c:pt idx="267">
                  <c:v>-14.188403548017854</c:v>
                </c:pt>
                <c:pt idx="268">
                  <c:v>-14.234070797796859</c:v>
                </c:pt>
                <c:pt idx="269">
                  <c:v>-13.440093374963887</c:v>
                </c:pt>
                <c:pt idx="270">
                  <c:v>-13.783398701511398</c:v>
                </c:pt>
                <c:pt idx="271">
                  <c:v>-13.971923506634036</c:v>
                </c:pt>
                <c:pt idx="272">
                  <c:v>-13.745451922891027</c:v>
                </c:pt>
                <c:pt idx="273">
                  <c:v>-13.665819779643446</c:v>
                </c:pt>
                <c:pt idx="274">
                  <c:v>-13.86566348905132</c:v>
                </c:pt>
                <c:pt idx="275">
                  <c:v>-13.73823768239038</c:v>
                </c:pt>
                <c:pt idx="276">
                  <c:v>-14.286862412056967</c:v>
                </c:pt>
                <c:pt idx="277">
                  <c:v>-13.559878396812197</c:v>
                </c:pt>
                <c:pt idx="278">
                  <c:v>-13.538951908329341</c:v>
                </c:pt>
                <c:pt idx="279">
                  <c:v>-14.356857164941816</c:v>
                </c:pt>
                <c:pt idx="280">
                  <c:v>-13.876024292618157</c:v>
                </c:pt>
                <c:pt idx="281">
                  <c:v>-13.834458923277626</c:v>
                </c:pt>
                <c:pt idx="282">
                  <c:v>-14.140561464544943</c:v>
                </c:pt>
                <c:pt idx="283">
                  <c:v>-14.2813936944709</c:v>
                </c:pt>
                <c:pt idx="284">
                  <c:v>-13.742878446943767</c:v>
                </c:pt>
                <c:pt idx="285">
                  <c:v>-13.686554629573585</c:v>
                </c:pt>
                <c:pt idx="286">
                  <c:v>-14.496495310277602</c:v>
                </c:pt>
                <c:pt idx="287">
                  <c:v>-13.181655318671249</c:v>
                </c:pt>
                <c:pt idx="288">
                  <c:v>-13.8503185021516</c:v>
                </c:pt>
                <c:pt idx="289">
                  <c:v>-13.878072654642354</c:v>
                </c:pt>
                <c:pt idx="290">
                  <c:v>-14.295649890895994</c:v>
                </c:pt>
                <c:pt idx="291">
                  <c:v>-13.751364755300671</c:v>
                </c:pt>
                <c:pt idx="292">
                  <c:v>-13.949774962116347</c:v>
                </c:pt>
                <c:pt idx="293">
                  <c:v>-14.435398848098314</c:v>
                </c:pt>
                <c:pt idx="294">
                  <c:v>-13.908333042404315</c:v>
                </c:pt>
                <c:pt idx="295">
                  <c:v>-14.080597615984308</c:v>
                </c:pt>
                <c:pt idx="296">
                  <c:v>-14.27056790978677</c:v>
                </c:pt>
                <c:pt idx="297">
                  <c:v>-13.848385027983987</c:v>
                </c:pt>
                <c:pt idx="298">
                  <c:v>-13.843511423949982</c:v>
                </c:pt>
                <c:pt idx="299">
                  <c:v>-13.669789215428471</c:v>
                </c:pt>
                <c:pt idx="300">
                  <c:v>-13.90274269030658</c:v>
                </c:pt>
                <c:pt idx="301">
                  <c:v>-13.771599641296996</c:v>
                </c:pt>
                <c:pt idx="302">
                  <c:v>-13.59328954139021</c:v>
                </c:pt>
                <c:pt idx="303">
                  <c:v>-14.103484805352915</c:v>
                </c:pt>
                <c:pt idx="304">
                  <c:v>-13.750214824167749</c:v>
                </c:pt>
                <c:pt idx="305">
                  <c:v>-13.865822892423234</c:v>
                </c:pt>
                <c:pt idx="306">
                  <c:v>-13.963673779218972</c:v>
                </c:pt>
                <c:pt idx="307">
                  <c:v>-13.953832728834437</c:v>
                </c:pt>
                <c:pt idx="308">
                  <c:v>-13.945923442709489</c:v>
                </c:pt>
                <c:pt idx="309">
                  <c:v>-13.848936746646249</c:v>
                </c:pt>
                <c:pt idx="310">
                  <c:v>-13.894796484289659</c:v>
                </c:pt>
                <c:pt idx="311">
                  <c:v>-14.30510361432624</c:v>
                </c:pt>
                <c:pt idx="312">
                  <c:v>-13.715118285344547</c:v>
                </c:pt>
                <c:pt idx="313">
                  <c:v>-14.085387145657542</c:v>
                </c:pt>
                <c:pt idx="314">
                  <c:v>-14.082032609005781</c:v>
                </c:pt>
                <c:pt idx="315">
                  <c:v>-13.852818527807203</c:v>
                </c:pt>
                <c:pt idx="316">
                  <c:v>-14.183758700008218</c:v>
                </c:pt>
                <c:pt idx="317">
                  <c:v>-13.469800301796917</c:v>
                </c:pt>
                <c:pt idx="318">
                  <c:v>-13.752272167090277</c:v>
                </c:pt>
                <c:pt idx="319">
                  <c:v>-13.742081549685942</c:v>
                </c:pt>
                <c:pt idx="320">
                  <c:v>-13.688691253999192</c:v>
                </c:pt>
                <c:pt idx="321">
                  <c:v>-14.214812579970639</c:v>
                </c:pt>
                <c:pt idx="322">
                  <c:v>-13.928154062716487</c:v>
                </c:pt>
                <c:pt idx="323">
                  <c:v>-14.076031035124529</c:v>
                </c:pt>
                <c:pt idx="324">
                  <c:v>-13.891502628651741</c:v>
                </c:pt>
                <c:pt idx="325">
                  <c:v>-13.581532979053399</c:v>
                </c:pt>
                <c:pt idx="326">
                  <c:v>-13.928117992693874</c:v>
                </c:pt>
                <c:pt idx="327">
                  <c:v>-14.001740661576301</c:v>
                </c:pt>
                <c:pt idx="328">
                  <c:v>-12.921035955498239</c:v>
                </c:pt>
                <c:pt idx="329">
                  <c:v>-13.776322383869969</c:v>
                </c:pt>
                <c:pt idx="330">
                  <c:v>-14.314320947599391</c:v>
                </c:pt>
                <c:pt idx="331">
                  <c:v>-13.673172763025727</c:v>
                </c:pt>
                <c:pt idx="332">
                  <c:v>-13.776613100628813</c:v>
                </c:pt>
                <c:pt idx="333">
                  <c:v>-14.159197835226648</c:v>
                </c:pt>
                <c:pt idx="334">
                  <c:v>-13.437469231137738</c:v>
                </c:pt>
                <c:pt idx="335">
                  <c:v>-13.970291637485104</c:v>
                </c:pt>
                <c:pt idx="336">
                  <c:v>-14.290306130272208</c:v>
                </c:pt>
                <c:pt idx="337">
                  <c:v>-14.22777367247053</c:v>
                </c:pt>
                <c:pt idx="338">
                  <c:v>-13.621729316903643</c:v>
                </c:pt>
                <c:pt idx="339">
                  <c:v>-13.989912153001475</c:v>
                </c:pt>
                <c:pt idx="340">
                  <c:v>-13.437588167050272</c:v>
                </c:pt>
                <c:pt idx="341">
                  <c:v>-13.797511682939906</c:v>
                </c:pt>
                <c:pt idx="342">
                  <c:v>-14.54017042185092</c:v>
                </c:pt>
                <c:pt idx="343">
                  <c:v>-14.27958598520603</c:v>
                </c:pt>
                <c:pt idx="344">
                  <c:v>-14.151847845814011</c:v>
                </c:pt>
                <c:pt idx="345">
                  <c:v>-14.128759917585768</c:v>
                </c:pt>
                <c:pt idx="346">
                  <c:v>-13.767611819230169</c:v>
                </c:pt>
                <c:pt idx="347">
                  <c:v>-14.063536525995254</c:v>
                </c:pt>
                <c:pt idx="348">
                  <c:v>-14.639327080337702</c:v>
                </c:pt>
                <c:pt idx="349">
                  <c:v>-14.098923284273745</c:v>
                </c:pt>
                <c:pt idx="350">
                  <c:v>-14.255570881027502</c:v>
                </c:pt>
                <c:pt idx="351">
                  <c:v>-14.009749967072183</c:v>
                </c:pt>
                <c:pt idx="352">
                  <c:v>-14.174898588401996</c:v>
                </c:pt>
                <c:pt idx="353">
                  <c:v>-13.42423501946328</c:v>
                </c:pt>
                <c:pt idx="354">
                  <c:v>-14.014304140310157</c:v>
                </c:pt>
                <c:pt idx="355">
                  <c:v>-14.057912540389378</c:v>
                </c:pt>
                <c:pt idx="356">
                  <c:v>-13.675717544702307</c:v>
                </c:pt>
                <c:pt idx="357">
                  <c:v>-13.890247129144393</c:v>
                </c:pt>
                <c:pt idx="358">
                  <c:v>-13.809836448369294</c:v>
                </c:pt>
                <c:pt idx="359">
                  <c:v>-13.7888049459706</c:v>
                </c:pt>
                <c:pt idx="360">
                  <c:v>-13.683819901106547</c:v>
                </c:pt>
                <c:pt idx="361">
                  <c:v>-14.26210557657223</c:v>
                </c:pt>
                <c:pt idx="362">
                  <c:v>-14.329475842217921</c:v>
                </c:pt>
                <c:pt idx="363">
                  <c:v>-14.137868620686962</c:v>
                </c:pt>
                <c:pt idx="364">
                  <c:v>-14.221666116525595</c:v>
                </c:pt>
                <c:pt idx="365">
                  <c:v>-13.95311480916229</c:v>
                </c:pt>
                <c:pt idx="366">
                  <c:v>-14.480854818031471</c:v>
                </c:pt>
                <c:pt idx="367">
                  <c:v>-14.299642472177339</c:v>
                </c:pt>
                <c:pt idx="368">
                  <c:v>-14.054039296422431</c:v>
                </c:pt>
                <c:pt idx="369">
                  <c:v>-13.791182561225403</c:v>
                </c:pt>
                <c:pt idx="370">
                  <c:v>-14.299746382808749</c:v>
                </c:pt>
                <c:pt idx="371">
                  <c:v>-14.130005999878259</c:v>
                </c:pt>
                <c:pt idx="372">
                  <c:v>-13.767512133647013</c:v>
                </c:pt>
                <c:pt idx="373">
                  <c:v>-13.809416204022821</c:v>
                </c:pt>
                <c:pt idx="374">
                  <c:v>-14.086716098239581</c:v>
                </c:pt>
                <c:pt idx="375">
                  <c:v>-13.719489920296724</c:v>
                </c:pt>
                <c:pt idx="376">
                  <c:v>-13.99430481888149</c:v>
                </c:pt>
                <c:pt idx="377">
                  <c:v>-14.374990219833242</c:v>
                </c:pt>
                <c:pt idx="378">
                  <c:v>-13.719421629631924</c:v>
                </c:pt>
                <c:pt idx="379">
                  <c:v>-14.240109400495353</c:v>
                </c:pt>
                <c:pt idx="380">
                  <c:v>-14.017728766960431</c:v>
                </c:pt>
                <c:pt idx="381">
                  <c:v>-14.275970027064401</c:v>
                </c:pt>
                <c:pt idx="382">
                  <c:v>-14.213149240805194</c:v>
                </c:pt>
                <c:pt idx="383">
                  <c:v>-14.561283651856208</c:v>
                </c:pt>
                <c:pt idx="384">
                  <c:v>-14.243744351245766</c:v>
                </c:pt>
                <c:pt idx="385">
                  <c:v>-13.966696898627426</c:v>
                </c:pt>
                <c:pt idx="386">
                  <c:v>-14.06742477650171</c:v>
                </c:pt>
                <c:pt idx="387">
                  <c:v>-14.319755162957392</c:v>
                </c:pt>
                <c:pt idx="388">
                  <c:v>-14.008614416854545</c:v>
                </c:pt>
                <c:pt idx="389">
                  <c:v>-14.313453100936993</c:v>
                </c:pt>
                <c:pt idx="390">
                  <c:v>-14.269274234726993</c:v>
                </c:pt>
                <c:pt idx="391">
                  <c:v>-14.113847818029203</c:v>
                </c:pt>
                <c:pt idx="392">
                  <c:v>-14.029049065654576</c:v>
                </c:pt>
                <c:pt idx="393">
                  <c:v>-14.022413561996149</c:v>
                </c:pt>
                <c:pt idx="394">
                  <c:v>-13.937907107369831</c:v>
                </c:pt>
                <c:pt idx="395">
                  <c:v>-13.914619859998906</c:v>
                </c:pt>
                <c:pt idx="396">
                  <c:v>-13.852818527807203</c:v>
                </c:pt>
                <c:pt idx="397">
                  <c:v>-14.31613380122659</c:v>
                </c:pt>
                <c:pt idx="398">
                  <c:v>-13.823908740944319</c:v>
                </c:pt>
                <c:pt idx="399">
                  <c:v>-14.368556230986828</c:v>
                </c:pt>
                <c:pt idx="400">
                  <c:v>-13.805485658117533</c:v>
                </c:pt>
                <c:pt idx="401">
                  <c:v>-14.089955931209994</c:v>
                </c:pt>
                <c:pt idx="402">
                  <c:v>-13.827397068790139</c:v>
                </c:pt>
                <c:pt idx="403">
                  <c:v>-14.207426225185847</c:v>
                </c:pt>
                <c:pt idx="404">
                  <c:v>-14.056011124926227</c:v>
                </c:pt>
                <c:pt idx="405">
                  <c:v>-14.014995899609659</c:v>
                </c:pt>
                <c:pt idx="406">
                  <c:v>-14.141041945281994</c:v>
                </c:pt>
                <c:pt idx="407">
                  <c:v>-14.383222423050469</c:v>
                </c:pt>
                <c:pt idx="408">
                  <c:v>-14.676541633150533</c:v>
                </c:pt>
                <c:pt idx="409">
                  <c:v>-14.354410726425852</c:v>
                </c:pt>
                <c:pt idx="410">
                  <c:v>-14.794454615956685</c:v>
                </c:pt>
                <c:pt idx="411">
                  <c:v>-14.198568847280548</c:v>
                </c:pt>
                <c:pt idx="412">
                  <c:v>-14.085921414610889</c:v>
                </c:pt>
                <c:pt idx="413">
                  <c:v>-14.104577453960593</c:v>
                </c:pt>
                <c:pt idx="414">
                  <c:v>-14.257353410061263</c:v>
                </c:pt>
                <c:pt idx="415">
                  <c:v>-14.296605435451857</c:v>
                </c:pt>
                <c:pt idx="416">
                  <c:v>-14.342007693629794</c:v>
                </c:pt>
                <c:pt idx="417">
                  <c:v>-13.96883400033934</c:v>
                </c:pt>
                <c:pt idx="418">
                  <c:v>-13.903089986991944</c:v>
                </c:pt>
                <c:pt idx="419">
                  <c:v>-14.896196279044043</c:v>
                </c:pt>
                <c:pt idx="420">
                  <c:v>-14.290306130272208</c:v>
                </c:pt>
                <c:pt idx="421">
                  <c:v>-14.056011124926227</c:v>
                </c:pt>
                <c:pt idx="422">
                  <c:v>-14.437814235058724</c:v>
                </c:pt>
                <c:pt idx="423">
                  <c:v>-14.103988296240983</c:v>
                </c:pt>
                <c:pt idx="424">
                  <c:v>-14.622238561297737</c:v>
                </c:pt>
                <c:pt idx="425">
                  <c:v>-14.376540851314182</c:v>
                </c:pt>
                <c:pt idx="426">
                  <c:v>-14.124533584133614</c:v>
                </c:pt>
                <c:pt idx="427">
                  <c:v>-14.563837352959244</c:v>
                </c:pt>
                <c:pt idx="428">
                  <c:v>-14.22369843453499</c:v>
                </c:pt>
                <c:pt idx="429">
                  <c:v>-14.053056729302174</c:v>
                </c:pt>
                <c:pt idx="430">
                  <c:v>-14.061980902523789</c:v>
                </c:pt>
                <c:pt idx="431">
                  <c:v>-14.142673535478425</c:v>
                </c:pt>
                <c:pt idx="432">
                  <c:v>-14.761828396369854</c:v>
                </c:pt>
                <c:pt idx="433">
                  <c:v>-13.871923987331284</c:v>
                </c:pt>
                <c:pt idx="434">
                  <c:v>-14.159893905543242</c:v>
                </c:pt>
                <c:pt idx="435">
                  <c:v>-13.637706062035768</c:v>
                </c:pt>
                <c:pt idx="436">
                  <c:v>-14.245728131316541</c:v>
                </c:pt>
                <c:pt idx="437">
                  <c:v>-13.885055584287416</c:v>
                </c:pt>
                <c:pt idx="438">
                  <c:v>-14.288277108172766</c:v>
                </c:pt>
                <c:pt idx="439">
                  <c:v>-14.560664147675899</c:v>
                </c:pt>
                <c:pt idx="440">
                  <c:v>-14.389978975335854</c:v>
                </c:pt>
                <c:pt idx="441">
                  <c:v>-14.740231769443156</c:v>
                </c:pt>
                <c:pt idx="442">
                  <c:v>-14.346729584153788</c:v>
                </c:pt>
                <c:pt idx="443">
                  <c:v>-14.112793561011189</c:v>
                </c:pt>
                <c:pt idx="444">
                  <c:v>-13.961260651895252</c:v>
                </c:pt>
                <c:pt idx="445">
                  <c:v>-14.056302728768188</c:v>
                </c:pt>
                <c:pt idx="446">
                  <c:v>-14.127301925932324</c:v>
                </c:pt>
                <c:pt idx="447">
                  <c:v>-13.914745108896124</c:v>
                </c:pt>
                <c:pt idx="448">
                  <c:v>-14.199626645108651</c:v>
                </c:pt>
                <c:pt idx="449">
                  <c:v>-13.590699345293498</c:v>
                </c:pt>
                <c:pt idx="450">
                  <c:v>-14.350207717676163</c:v>
                </c:pt>
                <c:pt idx="451">
                  <c:v>-13.858424816699181</c:v>
                </c:pt>
                <c:pt idx="452">
                  <c:v>-14.017638298366853</c:v>
                </c:pt>
                <c:pt idx="453">
                  <c:v>-14.669545640278002</c:v>
                </c:pt>
                <c:pt idx="454">
                  <c:v>-14.345053773415655</c:v>
                </c:pt>
                <c:pt idx="455">
                  <c:v>-13.638272163982407</c:v>
                </c:pt>
                <c:pt idx="456">
                  <c:v>-14.296622631487651</c:v>
                </c:pt>
                <c:pt idx="457">
                  <c:v>-13.94077748747031</c:v>
                </c:pt>
                <c:pt idx="458">
                  <c:v>-14.365787821049897</c:v>
                </c:pt>
                <c:pt idx="459">
                  <c:v>-14.672600192762301</c:v>
                </c:pt>
                <c:pt idx="460">
                  <c:v>-14.539417849260328</c:v>
                </c:pt>
                <c:pt idx="461">
                  <c:v>-14.421624426053162</c:v>
                </c:pt>
                <c:pt idx="462">
                  <c:v>-13.947690900352676</c:v>
                </c:pt>
                <c:pt idx="463">
                  <c:v>-14.404173222926778</c:v>
                </c:pt>
                <c:pt idx="464">
                  <c:v>-13.397364949376223</c:v>
                </c:pt>
                <c:pt idx="465">
                  <c:v>-14.198502305928386</c:v>
                </c:pt>
                <c:pt idx="466">
                  <c:v>-14.186685941054165</c:v>
                </c:pt>
                <c:pt idx="467">
                  <c:v>-14.240097548610095</c:v>
                </c:pt>
                <c:pt idx="468">
                  <c:v>-13.982132281036494</c:v>
                </c:pt>
                <c:pt idx="469">
                  <c:v>-14.081235968972001</c:v>
                </c:pt>
                <c:pt idx="470">
                  <c:v>-14.533571342595051</c:v>
                </c:pt>
                <c:pt idx="471">
                  <c:v>-14.14923127307112</c:v>
                </c:pt>
                <c:pt idx="472">
                  <c:v>-13.88435621033006</c:v>
                </c:pt>
                <c:pt idx="473">
                  <c:v>-14.489320968967791</c:v>
                </c:pt>
                <c:pt idx="474">
                  <c:v>-14.218963061378869</c:v>
                </c:pt>
                <c:pt idx="475">
                  <c:v>-13.887394998465425</c:v>
                </c:pt>
                <c:pt idx="476">
                  <c:v>-13.909403040347636</c:v>
                </c:pt>
                <c:pt idx="477">
                  <c:v>-14.178551980982469</c:v>
                </c:pt>
                <c:pt idx="478">
                  <c:v>-14.507254972142899</c:v>
                </c:pt>
                <c:pt idx="479">
                  <c:v>-14.189767482004916</c:v>
                </c:pt>
                <c:pt idx="480">
                  <c:v>-14.090989856019103</c:v>
                </c:pt>
                <c:pt idx="481">
                  <c:v>-14.51999305704285</c:v>
                </c:pt>
                <c:pt idx="482">
                  <c:v>-14.151121487461985</c:v>
                </c:pt>
                <c:pt idx="483">
                  <c:v>-14.40546381362757</c:v>
                </c:pt>
                <c:pt idx="484">
                  <c:v>-14.70057987401797</c:v>
                </c:pt>
                <c:pt idx="485">
                  <c:v>-14.27490547891853</c:v>
                </c:pt>
                <c:pt idx="486">
                  <c:v>-14.697773002669456</c:v>
                </c:pt>
                <c:pt idx="487">
                  <c:v>-14.199980964836151</c:v>
                </c:pt>
                <c:pt idx="488">
                  <c:v>-13.528840358018025</c:v>
                </c:pt>
                <c:pt idx="489">
                  <c:v>-14.710634048479969</c:v>
                </c:pt>
                <c:pt idx="490">
                  <c:v>-13.938551290846547</c:v>
                </c:pt>
                <c:pt idx="491">
                  <c:v>-14.216239304256076</c:v>
                </c:pt>
                <c:pt idx="492">
                  <c:v>-14.324459944286469</c:v>
                </c:pt>
                <c:pt idx="493">
                  <c:v>-14.304430772963814</c:v>
                </c:pt>
                <c:pt idx="494">
                  <c:v>-13.975719623952919</c:v>
                </c:pt>
                <c:pt idx="495">
                  <c:v>-14.390352240921276</c:v>
                </c:pt>
                <c:pt idx="496">
                  <c:v>-14.061485278244978</c:v>
                </c:pt>
                <c:pt idx="497">
                  <c:v>-14.253898488592887</c:v>
                </c:pt>
                <c:pt idx="498">
                  <c:v>-13.82620206962954</c:v>
                </c:pt>
                <c:pt idx="499">
                  <c:v>-14.379268630343875</c:v>
                </c:pt>
                <c:pt idx="500">
                  <c:v>-14.83866494549272</c:v>
                </c:pt>
                <c:pt idx="501">
                  <c:v>-14.598864425196926</c:v>
                </c:pt>
                <c:pt idx="502">
                  <c:v>-14.578442137108958</c:v>
                </c:pt>
                <c:pt idx="503">
                  <c:v>-14.13893777509413</c:v>
                </c:pt>
                <c:pt idx="504">
                  <c:v>-14.413862974769208</c:v>
                </c:pt>
                <c:pt idx="505">
                  <c:v>-14.382161252282996</c:v>
                </c:pt>
                <c:pt idx="506">
                  <c:v>-14.268008550981071</c:v>
                </c:pt>
                <c:pt idx="507">
                  <c:v>-14.324349949904647</c:v>
                </c:pt>
                <c:pt idx="508">
                  <c:v>-13.924745099467099</c:v>
                </c:pt>
                <c:pt idx="509">
                  <c:v>-14.555018887912055</c:v>
                </c:pt>
                <c:pt idx="510">
                  <c:v>-13.505845405981557</c:v>
                </c:pt>
                <c:pt idx="511">
                  <c:v>-14.661922184979133</c:v>
                </c:pt>
                <c:pt idx="512">
                  <c:v>-14.251760791303008</c:v>
                </c:pt>
                <c:pt idx="513">
                  <c:v>-14.501276029252095</c:v>
                </c:pt>
                <c:pt idx="514">
                  <c:v>-14.260032303240491</c:v>
                </c:pt>
                <c:pt idx="515">
                  <c:v>-14.587438660905509</c:v>
                </c:pt>
                <c:pt idx="516">
                  <c:v>-14.108351056129441</c:v>
                </c:pt>
                <c:pt idx="517">
                  <c:v>-14.566070234391535</c:v>
                </c:pt>
                <c:pt idx="518">
                  <c:v>-14.77790811354574</c:v>
                </c:pt>
                <c:pt idx="519">
                  <c:v>-14.679853713888946</c:v>
                </c:pt>
                <c:pt idx="520">
                  <c:v>-14.458656686957353</c:v>
                </c:pt>
                <c:pt idx="521">
                  <c:v>-14.253183793544455</c:v>
                </c:pt>
                <c:pt idx="522">
                  <c:v>-13.896196279044043</c:v>
                </c:pt>
                <c:pt idx="523">
                  <c:v>-14.772848877870429</c:v>
                </c:pt>
                <c:pt idx="524">
                  <c:v>-14.446638925505312</c:v>
                </c:pt>
                <c:pt idx="525">
                  <c:v>-14.147520006363143</c:v>
                </c:pt>
                <c:pt idx="526">
                  <c:v>-14.099436254205076</c:v>
                </c:pt>
                <c:pt idx="527">
                  <c:v>-14.271321633149086</c:v>
                </c:pt>
                <c:pt idx="528">
                  <c:v>-14.369267107182804</c:v>
                </c:pt>
                <c:pt idx="529">
                  <c:v>-14.677857230559367</c:v>
                </c:pt>
                <c:pt idx="530">
                  <c:v>-13.757123290657574</c:v>
                </c:pt>
                <c:pt idx="531">
                  <c:v>-13.844663962534938</c:v>
                </c:pt>
                <c:pt idx="532">
                  <c:v>-14.627556220046852</c:v>
                </c:pt>
                <c:pt idx="533">
                  <c:v>-14.449225146899083</c:v>
                </c:pt>
                <c:pt idx="534">
                  <c:v>-14.069132438509948</c:v>
                </c:pt>
                <c:pt idx="535">
                  <c:v>-14.439137305272535</c:v>
                </c:pt>
                <c:pt idx="536">
                  <c:v>-14.334562546858901</c:v>
                </c:pt>
                <c:pt idx="537">
                  <c:v>-14.670480291173645</c:v>
                </c:pt>
                <c:pt idx="538">
                  <c:v>-14.279690167263894</c:v>
                </c:pt>
                <c:pt idx="539">
                  <c:v>-15.156144577376839</c:v>
                </c:pt>
                <c:pt idx="540">
                  <c:v>-13.719649306953995</c:v>
                </c:pt>
                <c:pt idx="541">
                  <c:v>-14.468342292625387</c:v>
                </c:pt>
                <c:pt idx="542">
                  <c:v>-14.982966660701219</c:v>
                </c:pt>
                <c:pt idx="543">
                  <c:v>-14.317854923626168</c:v>
                </c:pt>
                <c:pt idx="544">
                  <c:v>-14.422048872270246</c:v>
                </c:pt>
                <c:pt idx="545">
                  <c:v>-14.815416446568463</c:v>
                </c:pt>
                <c:pt idx="546">
                  <c:v>-14.576754126063193</c:v>
                </c:pt>
                <c:pt idx="547">
                  <c:v>-14.276298106008731</c:v>
                </c:pt>
                <c:pt idx="548">
                  <c:v>-13.222573177610689</c:v>
                </c:pt>
                <c:pt idx="549">
                  <c:v>-13.321026624080234</c:v>
                </c:pt>
                <c:pt idx="550">
                  <c:v>-14.139661993429007</c:v>
                </c:pt>
                <c:pt idx="551">
                  <c:v>-14.306132411670363</c:v>
                </c:pt>
                <c:pt idx="552">
                  <c:v>-14.651889931519761</c:v>
                </c:pt>
                <c:pt idx="553">
                  <c:v>-14.087230768950256</c:v>
                </c:pt>
                <c:pt idx="554">
                  <c:v>-14.195860567664649</c:v>
                </c:pt>
                <c:pt idx="555">
                  <c:v>-14.409180448729108</c:v>
                </c:pt>
                <c:pt idx="556">
                  <c:v>-14.649170726417033</c:v>
                </c:pt>
                <c:pt idx="557">
                  <c:v>-14.155659533588846</c:v>
                </c:pt>
                <c:pt idx="558">
                  <c:v>-14.137755289388121</c:v>
                </c:pt>
                <c:pt idx="559">
                  <c:v>-13.747365384287605</c:v>
                </c:pt>
                <c:pt idx="560">
                  <c:v>-14.595166283380062</c:v>
                </c:pt>
                <c:pt idx="561">
                  <c:v>-14.346555924245349</c:v>
                </c:pt>
                <c:pt idx="562">
                  <c:v>-14.73747772028795</c:v>
                </c:pt>
                <c:pt idx="563">
                  <c:v>-14.224753740259764</c:v>
                </c:pt>
                <c:pt idx="564">
                  <c:v>-13.84043280676638</c:v>
                </c:pt>
                <c:pt idx="565">
                  <c:v>-14.39447947656253</c:v>
                </c:pt>
                <c:pt idx="566">
                  <c:v>-14.47775274348964</c:v>
                </c:pt>
                <c:pt idx="567">
                  <c:v>-14.472241247479028</c:v>
                </c:pt>
                <c:pt idx="568">
                  <c:v>-14.417482116395938</c:v>
                </c:pt>
                <c:pt idx="569">
                  <c:v>-14.065501548756432</c:v>
                </c:pt>
                <c:pt idx="570">
                  <c:v>-14.706255257548206</c:v>
                </c:pt>
                <c:pt idx="571">
                  <c:v>-14.691278329884648</c:v>
                </c:pt>
                <c:pt idx="572">
                  <c:v>-14.234033575214287</c:v>
                </c:pt>
                <c:pt idx="573">
                  <c:v>-13.691734466790066</c:v>
                </c:pt>
                <c:pt idx="574">
                  <c:v>-14.624835883251741</c:v>
                </c:pt>
                <c:pt idx="575">
                  <c:v>-13.872168852270145</c:v>
                </c:pt>
                <c:pt idx="576">
                  <c:v>-14.594653639824291</c:v>
                </c:pt>
                <c:pt idx="577">
                  <c:v>-14.193209728415933</c:v>
                </c:pt>
                <c:pt idx="578">
                  <c:v>-14.489723155582645</c:v>
                </c:pt>
                <c:pt idx="579">
                  <c:v>-14.301185500925605</c:v>
                </c:pt>
                <c:pt idx="580">
                  <c:v>-14.599971374855496</c:v>
                </c:pt>
                <c:pt idx="581">
                  <c:v>-14.424581208785639</c:v>
                </c:pt>
                <c:pt idx="582">
                  <c:v>-14.542884468964226</c:v>
                </c:pt>
                <c:pt idx="583">
                  <c:v>-14.243668232678942</c:v>
                </c:pt>
                <c:pt idx="584">
                  <c:v>-13.658367664221945</c:v>
                </c:pt>
                <c:pt idx="585">
                  <c:v>-14.392866795608434</c:v>
                </c:pt>
                <c:pt idx="586">
                  <c:v>-14.577574323628795</c:v>
                </c:pt>
                <c:pt idx="587">
                  <c:v>-14.401428336517858</c:v>
                </c:pt>
                <c:pt idx="588">
                  <c:v>-14.198390511972681</c:v>
                </c:pt>
                <c:pt idx="589">
                  <c:v>-14.25336580106242</c:v>
                </c:pt>
                <c:pt idx="590">
                  <c:v>-14.311758204022288</c:v>
                </c:pt>
                <c:pt idx="591">
                  <c:v>-14.53746724196491</c:v>
                </c:pt>
                <c:pt idx="592">
                  <c:v>-14.7461533538015</c:v>
                </c:pt>
                <c:pt idx="593">
                  <c:v>-14.198596289982644</c:v>
                </c:pt>
                <c:pt idx="594">
                  <c:v>-13.731188096260219</c:v>
                </c:pt>
                <c:pt idx="595">
                  <c:v>-14.522878745280337</c:v>
                </c:pt>
                <c:pt idx="596">
                  <c:v>-14.555955204081924</c:v>
                </c:pt>
                <c:pt idx="597">
                  <c:v>-14.440811810995225</c:v>
                </c:pt>
                <c:pt idx="598">
                  <c:v>-14.639785386704647</c:v>
                </c:pt>
                <c:pt idx="599">
                  <c:v>-14.713992877920525</c:v>
                </c:pt>
                <c:pt idx="600">
                  <c:v>-14.500863005462618</c:v>
                </c:pt>
                <c:pt idx="601">
                  <c:v>-14.244430019371199</c:v>
                </c:pt>
                <c:pt idx="602">
                  <c:v>-14.172501491866541</c:v>
                </c:pt>
                <c:pt idx="603">
                  <c:v>-14.844269328721412</c:v>
                </c:pt>
                <c:pt idx="604">
                  <c:v>-14.625759543981294</c:v>
                </c:pt>
                <c:pt idx="605">
                  <c:v>-14.318758762624412</c:v>
                </c:pt>
                <c:pt idx="606">
                  <c:v>-14.673459331483437</c:v>
                </c:pt>
                <c:pt idx="607">
                  <c:v>-14.504455662453552</c:v>
                </c:pt>
                <c:pt idx="608">
                  <c:v>-14.336299074610352</c:v>
                </c:pt>
                <c:pt idx="609">
                  <c:v>-14.081812338641074</c:v>
                </c:pt>
                <c:pt idx="610">
                  <c:v>-14.397940008672037</c:v>
                </c:pt>
                <c:pt idx="611">
                  <c:v>-14.376419944558005</c:v>
                </c:pt>
                <c:pt idx="612">
                  <c:v>-14.115217093177005</c:v>
                </c:pt>
                <c:pt idx="613">
                  <c:v>-14.285083752006415</c:v>
                </c:pt>
                <c:pt idx="614">
                  <c:v>-14.449160394934214</c:v>
                </c:pt>
                <c:pt idx="615">
                  <c:v>-13.882728704344236</c:v>
                </c:pt>
                <c:pt idx="616">
                  <c:v>-14.333014281670339</c:v>
                </c:pt>
                <c:pt idx="617">
                  <c:v>-13.778325002929231</c:v>
                </c:pt>
                <c:pt idx="618">
                  <c:v>-14.232102383981909</c:v>
                </c:pt>
                <c:pt idx="619">
                  <c:v>-14.438779321066056</c:v>
                </c:pt>
                <c:pt idx="620">
                  <c:v>-14.806791891505506</c:v>
                </c:pt>
                <c:pt idx="621">
                  <c:v>-14.280668713016274</c:v>
                </c:pt>
                <c:pt idx="622">
                  <c:v>-14.569924944448061</c:v>
                </c:pt>
                <c:pt idx="623">
                  <c:v>-14.748605149959896</c:v>
                </c:pt>
                <c:pt idx="624">
                  <c:v>-14.984388795496487</c:v>
                </c:pt>
                <c:pt idx="625">
                  <c:v>-14.513800545062919</c:v>
                </c:pt>
                <c:pt idx="626">
                  <c:v>-14.053056729302174</c:v>
                </c:pt>
                <c:pt idx="627">
                  <c:v>-14.171791385532055</c:v>
                </c:pt>
                <c:pt idx="628">
                  <c:v>-14.147343152770839</c:v>
                </c:pt>
                <c:pt idx="629">
                  <c:v>-14.811183969497646</c:v>
                </c:pt>
                <c:pt idx="630">
                  <c:v>-14.084614412835556</c:v>
                </c:pt>
                <c:pt idx="631">
                  <c:v>-14.317674381332193</c:v>
                </c:pt>
                <c:pt idx="632">
                  <c:v>-14.481222931073225</c:v>
                </c:pt>
                <c:pt idx="633">
                  <c:v>-14.520856752021388</c:v>
                </c:pt>
                <c:pt idx="634">
                  <c:v>-14.480434499119491</c:v>
                </c:pt>
                <c:pt idx="635">
                  <c:v>-14.553618187777557</c:v>
                </c:pt>
                <c:pt idx="636">
                  <c:v>-14.511096914732232</c:v>
                </c:pt>
                <c:pt idx="637">
                  <c:v>-14.797994197580746</c:v>
                </c:pt>
                <c:pt idx="638">
                  <c:v>-14.794660278568477</c:v>
                </c:pt>
                <c:pt idx="639">
                  <c:v>-13.960262362725016</c:v>
                </c:pt>
                <c:pt idx="640">
                  <c:v>-14.257641778656582</c:v>
                </c:pt>
                <c:pt idx="641">
                  <c:v>-14.404503778174426</c:v>
                </c:pt>
                <c:pt idx="642">
                  <c:v>-14.394366393764885</c:v>
                </c:pt>
                <c:pt idx="643">
                  <c:v>-14.722575314105342</c:v>
                </c:pt>
                <c:pt idx="644">
                  <c:v>-14.417724089453388</c:v>
                </c:pt>
                <c:pt idx="645">
                  <c:v>-14.258174231263547</c:v>
                </c:pt>
                <c:pt idx="646">
                  <c:v>-14.835795900675967</c:v>
                </c:pt>
                <c:pt idx="647">
                  <c:v>-15.091729500504275</c:v>
                </c:pt>
                <c:pt idx="648">
                  <c:v>-14.459920911195827</c:v>
                </c:pt>
                <c:pt idx="649">
                  <c:v>-14.052419250695678</c:v>
                </c:pt>
                <c:pt idx="650">
                  <c:v>-13.63298064778618</c:v>
                </c:pt>
                <c:pt idx="651">
                  <c:v>-14.816360095778649</c:v>
                </c:pt>
                <c:pt idx="652">
                  <c:v>-14.550213153014226</c:v>
                </c:pt>
                <c:pt idx="653">
                  <c:v>-14.167540970156999</c:v>
                </c:pt>
                <c:pt idx="654">
                  <c:v>-14.811662220959247</c:v>
                </c:pt>
                <c:pt idx="655">
                  <c:v>-13.81901441921327</c:v>
                </c:pt>
                <c:pt idx="656">
                  <c:v>-14.688988251018712</c:v>
                </c:pt>
                <c:pt idx="657">
                  <c:v>-13.74162615103188</c:v>
                </c:pt>
                <c:pt idx="658">
                  <c:v>-13.614036429399302</c:v>
                </c:pt>
                <c:pt idx="659">
                  <c:v>-14.558006536642562</c:v>
                </c:pt>
                <c:pt idx="660">
                  <c:v>-14.558272038277389</c:v>
                </c:pt>
                <c:pt idx="661">
                  <c:v>-14.847711655616944</c:v>
                </c:pt>
                <c:pt idx="662">
                  <c:v>-14.411392195257314</c:v>
                </c:pt>
                <c:pt idx="663">
                  <c:v>-14.522878745280337</c:v>
                </c:pt>
                <c:pt idx="664">
                  <c:v>-14.587203571283457</c:v>
                </c:pt>
                <c:pt idx="665">
                  <c:v>-14.936506766028371</c:v>
                </c:pt>
                <c:pt idx="666">
                  <c:v>-14.646787977514109</c:v>
                </c:pt>
                <c:pt idx="667">
                  <c:v>-14.698210653231282</c:v>
                </c:pt>
                <c:pt idx="668">
                  <c:v>-14.245651664288982</c:v>
                </c:pt>
                <c:pt idx="669">
                  <c:v>-14.644452704267866</c:v>
                </c:pt>
                <c:pt idx="670">
                  <c:v>-14.754142007992803</c:v>
                </c:pt>
                <c:pt idx="671">
                  <c:v>-13.829738284605043</c:v>
                </c:pt>
                <c:pt idx="672">
                  <c:v>-14.84163750790475</c:v>
                </c:pt>
                <c:pt idx="673">
                  <c:v>-14.893027600113326</c:v>
                </c:pt>
                <c:pt idx="674">
                  <c:v>-14.756961951313706</c:v>
                </c:pt>
                <c:pt idx="675">
                  <c:v>-14.199217645016326</c:v>
                </c:pt>
                <c:pt idx="676">
                  <c:v>-14.727624562699456</c:v>
                </c:pt>
                <c:pt idx="677">
                  <c:v>-14.387216143280265</c:v>
                </c:pt>
                <c:pt idx="678">
                  <c:v>-14.222863287495828</c:v>
                </c:pt>
                <c:pt idx="679">
                  <c:v>-14.860555425372782</c:v>
                </c:pt>
                <c:pt idx="680">
                  <c:v>-14.390617988163383</c:v>
                </c:pt>
                <c:pt idx="681">
                  <c:v>-14.869666231504993</c:v>
                </c:pt>
                <c:pt idx="682">
                  <c:v>-14.452152713214611</c:v>
                </c:pt>
                <c:pt idx="683">
                  <c:v>-14.75559916619863</c:v>
                </c:pt>
                <c:pt idx="684">
                  <c:v>-14.681727919788374</c:v>
                </c:pt>
                <c:pt idx="685">
                  <c:v>-14.347249048658682</c:v>
                </c:pt>
                <c:pt idx="686">
                  <c:v>-14.128427064454121</c:v>
                </c:pt>
                <c:pt idx="687">
                  <c:v>-15.212906953720161</c:v>
                </c:pt>
                <c:pt idx="688">
                  <c:v>-14.350353651597688</c:v>
                </c:pt>
                <c:pt idx="689">
                  <c:v>-14.436400271118469</c:v>
                </c:pt>
                <c:pt idx="690">
                  <c:v>-13.961777361631281</c:v>
                </c:pt>
                <c:pt idx="691">
                  <c:v>-13.901010360598823</c:v>
                </c:pt>
                <c:pt idx="692">
                  <c:v>-14.224753740259764</c:v>
                </c:pt>
                <c:pt idx="693">
                  <c:v>-14.046240308266771</c:v>
                </c:pt>
                <c:pt idx="694">
                  <c:v>-14.515466701134962</c:v>
                </c:pt>
                <c:pt idx="695">
                  <c:v>-14.356843534380294</c:v>
                </c:pt>
                <c:pt idx="696">
                  <c:v>-14.451082623905963</c:v>
                </c:pt>
                <c:pt idx="697">
                  <c:v>-14.672334612949959</c:v>
                </c:pt>
                <c:pt idx="698">
                  <c:v>-14.441291429466835</c:v>
                </c:pt>
                <c:pt idx="699">
                  <c:v>-14.779643441028998</c:v>
                </c:pt>
                <c:pt idx="700">
                  <c:v>-14.323306390375134</c:v>
                </c:pt>
                <c:pt idx="701">
                  <c:v>-13.523023534240473</c:v>
                </c:pt>
                <c:pt idx="702">
                  <c:v>-14.143875555757699</c:v>
                </c:pt>
                <c:pt idx="703">
                  <c:v>-14.749474852599057</c:v>
                </c:pt>
                <c:pt idx="704">
                  <c:v>-14.803823814960026</c:v>
                </c:pt>
                <c:pt idx="705">
                  <c:v>-14.77019021704746</c:v>
                </c:pt>
                <c:pt idx="706">
                  <c:v>-15.000236755014241</c:v>
                </c:pt>
                <c:pt idx="707">
                  <c:v>-13.992358462228575</c:v>
                </c:pt>
                <c:pt idx="708">
                  <c:v>-14.782911048520829</c:v>
                </c:pt>
                <c:pt idx="709">
                  <c:v>-13.952997869481495</c:v>
                </c:pt>
                <c:pt idx="710">
                  <c:v>-14.443742137348407</c:v>
                </c:pt>
                <c:pt idx="711">
                  <c:v>-15.09361107884717</c:v>
                </c:pt>
                <c:pt idx="712">
                  <c:v>-14.02055907411898</c:v>
                </c:pt>
                <c:pt idx="713">
                  <c:v>-13.625251653989896</c:v>
                </c:pt>
                <c:pt idx="714">
                  <c:v>-14.675717544702307</c:v>
                </c:pt>
                <c:pt idx="715">
                  <c:v>-14.879130059820811</c:v>
                </c:pt>
                <c:pt idx="716">
                  <c:v>-14.386158178123932</c:v>
                </c:pt>
                <c:pt idx="717">
                  <c:v>-14.550830267834799</c:v>
                </c:pt>
                <c:pt idx="718">
                  <c:v>-14.838242804738274</c:v>
                </c:pt>
                <c:pt idx="719">
                  <c:v>-14.660083705006665</c:v>
                </c:pt>
                <c:pt idx="720">
                  <c:v>-14.067576973623261</c:v>
                </c:pt>
                <c:pt idx="721">
                  <c:v>-14.826107775589559</c:v>
                </c:pt>
                <c:pt idx="722">
                  <c:v>-14.791531769734382</c:v>
                </c:pt>
                <c:pt idx="723">
                  <c:v>-14.286509456906057</c:v>
                </c:pt>
                <c:pt idx="724">
                  <c:v>-13.675717544702307</c:v>
                </c:pt>
                <c:pt idx="725">
                  <c:v>-14.71669877129645</c:v>
                </c:pt>
                <c:pt idx="726">
                  <c:v>-14.495230195702161</c:v>
                </c:pt>
                <c:pt idx="727">
                  <c:v>-13.756218083906205</c:v>
                </c:pt>
                <c:pt idx="728">
                  <c:v>-15.042445386909185</c:v>
                </c:pt>
                <c:pt idx="729">
                  <c:v>-15.106793246940152</c:v>
                </c:pt>
                <c:pt idx="730">
                  <c:v>-14.968107012289526</c:v>
                </c:pt>
                <c:pt idx="731">
                  <c:v>-14.406105018304437</c:v>
                </c:pt>
                <c:pt idx="732">
                  <c:v>-14.512861624522813</c:v>
                </c:pt>
                <c:pt idx="733">
                  <c:v>-14.699898214271949</c:v>
                </c:pt>
                <c:pt idx="734">
                  <c:v>-14.393726146830012</c:v>
                </c:pt>
                <c:pt idx="735">
                  <c:v>-13.788879458741951</c:v>
                </c:pt>
                <c:pt idx="736">
                  <c:v>-14.893129455521347</c:v>
                </c:pt>
                <c:pt idx="737">
                  <c:v>-14.421360790031928</c:v>
                </c:pt>
                <c:pt idx="738">
                  <c:v>-14.453827631683058</c:v>
                </c:pt>
                <c:pt idx="739">
                  <c:v>-14.998994470350096</c:v>
                </c:pt>
                <c:pt idx="740">
                  <c:v>-14.701889568864289</c:v>
                </c:pt>
                <c:pt idx="741">
                  <c:v>-13.955460239607589</c:v>
                </c:pt>
                <c:pt idx="742">
                  <c:v>-15.212263308529959</c:v>
                </c:pt>
                <c:pt idx="743">
                  <c:v>-13.931814138253838</c:v>
                </c:pt>
                <c:pt idx="744">
                  <c:v>-14.99175762986761</c:v>
                </c:pt>
                <c:pt idx="745">
                  <c:v>-14.6779875614176</c:v>
                </c:pt>
                <c:pt idx="746">
                  <c:v>-14.407319486707019</c:v>
                </c:pt>
                <c:pt idx="747">
                  <c:v>-14.603800652904264</c:v>
                </c:pt>
                <c:pt idx="748">
                  <c:v>-14.508218224415835</c:v>
                </c:pt>
                <c:pt idx="749">
                  <c:v>-13.731843423259606</c:v>
                </c:pt>
                <c:pt idx="750">
                  <c:v>-14.755228238504705</c:v>
                </c:pt>
                <c:pt idx="751">
                  <c:v>-14.077170780333351</c:v>
                </c:pt>
                <c:pt idx="752">
                  <c:v>-15.0837619362957</c:v>
                </c:pt>
                <c:pt idx="753">
                  <c:v>-14.521521526493068</c:v>
                </c:pt>
                <c:pt idx="754">
                  <c:v>-14.962964941882362</c:v>
                </c:pt>
                <c:pt idx="755">
                  <c:v>-14.35261702988538</c:v>
                </c:pt>
                <c:pt idx="756">
                  <c:v>-14.675923420260514</c:v>
                </c:pt>
                <c:pt idx="757">
                  <c:v>-14.47755576649368</c:v>
                </c:pt>
                <c:pt idx="758">
                  <c:v>-14.714150259506559</c:v>
                </c:pt>
                <c:pt idx="759">
                  <c:v>-15.017955020928509</c:v>
                </c:pt>
                <c:pt idx="760">
                  <c:v>-14.738023808602188</c:v>
                </c:pt>
                <c:pt idx="761">
                  <c:v>-14.012199714248128</c:v>
                </c:pt>
                <c:pt idx="762">
                  <c:v>-14.236721788981022</c:v>
                </c:pt>
                <c:pt idx="763">
                  <c:v>-14.685290307044827</c:v>
                </c:pt>
                <c:pt idx="764">
                  <c:v>-14.607654844638796</c:v>
                </c:pt>
                <c:pt idx="765">
                  <c:v>-14.504427912893982</c:v>
                </c:pt>
                <c:pt idx="766">
                  <c:v>-14.681832279871033</c:v>
                </c:pt>
                <c:pt idx="767">
                  <c:v>-14.707699615140919</c:v>
                </c:pt>
                <c:pt idx="768">
                  <c:v>-14.294102092646428</c:v>
                </c:pt>
                <c:pt idx="769">
                  <c:v>-15.000086867583429</c:v>
                </c:pt>
                <c:pt idx="770">
                  <c:v>-14.514562518923698</c:v>
                </c:pt>
                <c:pt idx="771">
                  <c:v>-14.380783497541358</c:v>
                </c:pt>
                <c:pt idx="772">
                  <c:v>-14.366531544420413</c:v>
                </c:pt>
                <c:pt idx="773">
                  <c:v>-14.718966632752272</c:v>
                </c:pt>
                <c:pt idx="774">
                  <c:v>-14.899078319679154</c:v>
                </c:pt>
                <c:pt idx="775">
                  <c:v>-14.480158885743263</c:v>
                </c:pt>
                <c:pt idx="776">
                  <c:v>-14.823561444258955</c:v>
                </c:pt>
                <c:pt idx="777">
                  <c:v>-14.640695857650067</c:v>
                </c:pt>
                <c:pt idx="778">
                  <c:v>-14.225124068571116</c:v>
                </c:pt>
                <c:pt idx="779">
                  <c:v>-14.557598630517298</c:v>
                </c:pt>
                <c:pt idx="780">
                  <c:v>-15.435807539373803</c:v>
                </c:pt>
                <c:pt idx="781">
                  <c:v>-14.807934589020707</c:v>
                </c:pt>
                <c:pt idx="782">
                  <c:v>-14.822175028135318</c:v>
                </c:pt>
                <c:pt idx="783">
                  <c:v>-14.423773862550394</c:v>
                </c:pt>
                <c:pt idx="784">
                  <c:v>-15.090711475837749</c:v>
                </c:pt>
                <c:pt idx="785">
                  <c:v>-14.326718225717448</c:v>
                </c:pt>
                <c:pt idx="786">
                  <c:v>-14.546528766277063</c:v>
                </c:pt>
                <c:pt idx="787">
                  <c:v>-15.097344524782073</c:v>
                </c:pt>
                <c:pt idx="788">
                  <c:v>-14.485377215172651</c:v>
                </c:pt>
                <c:pt idx="789">
                  <c:v>-14.737881284568122</c:v>
                </c:pt>
                <c:pt idx="790">
                  <c:v>-14.759700417997287</c:v>
                </c:pt>
                <c:pt idx="791">
                  <c:v>-15.204815410317575</c:v>
                </c:pt>
                <c:pt idx="792">
                  <c:v>-14.542875373696591</c:v>
                </c:pt>
                <c:pt idx="793">
                  <c:v>-14.582528306796707</c:v>
                </c:pt>
                <c:pt idx="794">
                  <c:v>-14.71556926615548</c:v>
                </c:pt>
                <c:pt idx="795">
                  <c:v>-14.75168335965822</c:v>
                </c:pt>
                <c:pt idx="796">
                  <c:v>-14.387216143280265</c:v>
                </c:pt>
                <c:pt idx="797">
                  <c:v>-14.885356328166019</c:v>
                </c:pt>
                <c:pt idx="798">
                  <c:v>-14.811549643813414</c:v>
                </c:pt>
                <c:pt idx="799">
                  <c:v>-14.93666664104825</c:v>
                </c:pt>
                <c:pt idx="800">
                  <c:v>-15.209201306679013</c:v>
                </c:pt>
                <c:pt idx="801">
                  <c:v>-14.782942663464564</c:v>
                </c:pt>
                <c:pt idx="802">
                  <c:v>-14.945004138470859</c:v>
                </c:pt>
                <c:pt idx="803">
                  <c:v>-14.332173621049289</c:v>
                </c:pt>
                <c:pt idx="804">
                  <c:v>-14.767176625854578</c:v>
                </c:pt>
                <c:pt idx="805">
                  <c:v>-14.590066876668706</c:v>
                </c:pt>
                <c:pt idx="806">
                  <c:v>-15.19184529313157</c:v>
                </c:pt>
                <c:pt idx="807">
                  <c:v>-14.67778070526608</c:v>
                </c:pt>
                <c:pt idx="808">
                  <c:v>-14.456752927275856</c:v>
                </c:pt>
                <c:pt idx="809">
                  <c:v>-14.24382048315619</c:v>
                </c:pt>
                <c:pt idx="810">
                  <c:v>-14.207608310501746</c:v>
                </c:pt>
                <c:pt idx="811">
                  <c:v>-14.427844645022637</c:v>
                </c:pt>
                <c:pt idx="812">
                  <c:v>-14.42035505688434</c:v>
                </c:pt>
                <c:pt idx="813">
                  <c:v>-14.804100347590767</c:v>
                </c:pt>
                <c:pt idx="814">
                  <c:v>-14.517540908202513</c:v>
                </c:pt>
                <c:pt idx="815">
                  <c:v>-14.152619237769875</c:v>
                </c:pt>
                <c:pt idx="816">
                  <c:v>-13.954677021213342</c:v>
                </c:pt>
                <c:pt idx="817">
                  <c:v>-14.99165537074731</c:v>
                </c:pt>
                <c:pt idx="818">
                  <c:v>-14.803271277376712</c:v>
                </c:pt>
                <c:pt idx="819">
                  <c:v>-14.941573975542994</c:v>
                </c:pt>
                <c:pt idx="820">
                  <c:v>-14.373659632624957</c:v>
                </c:pt>
                <c:pt idx="821">
                  <c:v>-14.916249487414994</c:v>
                </c:pt>
                <c:pt idx="822">
                  <c:v>-14.621602099051863</c:v>
                </c:pt>
                <c:pt idx="823">
                  <c:v>-14.482395081074067</c:v>
                </c:pt>
                <c:pt idx="824">
                  <c:v>-14.276544327964814</c:v>
                </c:pt>
                <c:pt idx="825">
                  <c:v>-14.678401569534657</c:v>
                </c:pt>
                <c:pt idx="826">
                  <c:v>-14.79317412396815</c:v>
                </c:pt>
                <c:pt idx="827">
                  <c:v>-14.086186147616283</c:v>
                </c:pt>
                <c:pt idx="828">
                  <c:v>-15.040958607678906</c:v>
                </c:pt>
                <c:pt idx="829">
                  <c:v>-14.731890270191522</c:v>
                </c:pt>
                <c:pt idx="830">
                  <c:v>-14.188424994129406</c:v>
                </c:pt>
                <c:pt idx="831">
                  <c:v>-14.949753298225021</c:v>
                </c:pt>
                <c:pt idx="832">
                  <c:v>-15.124013228571512</c:v>
                </c:pt>
                <c:pt idx="833">
                  <c:v>-14.316606205259514</c:v>
                </c:pt>
                <c:pt idx="834">
                  <c:v>-14.915518455061786</c:v>
                </c:pt>
                <c:pt idx="835">
                  <c:v>-14.364114314718726</c:v>
                </c:pt>
                <c:pt idx="836">
                  <c:v>-14.249491605148654</c:v>
                </c:pt>
                <c:pt idx="837">
                  <c:v>-14.688613856000668</c:v>
                </c:pt>
                <c:pt idx="838">
                  <c:v>-13.976747540366288</c:v>
                </c:pt>
                <c:pt idx="839">
                  <c:v>-14.962436461938172</c:v>
                </c:pt>
                <c:pt idx="840">
                  <c:v>-14.741841806659206</c:v>
                </c:pt>
                <c:pt idx="841">
                  <c:v>-14.885422372999834</c:v>
                </c:pt>
                <c:pt idx="842">
                  <c:v>-14.964570261815451</c:v>
                </c:pt>
                <c:pt idx="843">
                  <c:v>-15.19777376230893</c:v>
                </c:pt>
                <c:pt idx="844">
                  <c:v>-14.821023052706831</c:v>
                </c:pt>
                <c:pt idx="845">
                  <c:v>-14.812987192981046</c:v>
                </c:pt>
                <c:pt idx="846">
                  <c:v>-14.334383366405129</c:v>
                </c:pt>
                <c:pt idx="847">
                  <c:v>-14.269783159431306</c:v>
                </c:pt>
                <c:pt idx="848">
                  <c:v>-14.990549104201307</c:v>
                </c:pt>
                <c:pt idx="849">
                  <c:v>-14.54030602352203</c:v>
                </c:pt>
                <c:pt idx="850">
                  <c:v>-14.344861565188618</c:v>
                </c:pt>
                <c:pt idx="851">
                  <c:v>-14.615539056175507</c:v>
                </c:pt>
                <c:pt idx="852">
                  <c:v>-14.770062314092065</c:v>
                </c:pt>
                <c:pt idx="853">
                  <c:v>-14.501689446210399</c:v>
                </c:pt>
                <c:pt idx="854">
                  <c:v>-15.030444315779157</c:v>
                </c:pt>
                <c:pt idx="855">
                  <c:v>-14.647624504999481</c:v>
                </c:pt>
                <c:pt idx="856">
                  <c:v>-14.593679577070828</c:v>
                </c:pt>
                <c:pt idx="857">
                  <c:v>-14.379655700245507</c:v>
                </c:pt>
                <c:pt idx="858">
                  <c:v>-14.773526406510152</c:v>
                </c:pt>
                <c:pt idx="859">
                  <c:v>-14.851159905318166</c:v>
                </c:pt>
                <c:pt idx="860">
                  <c:v>-14.116338564846382</c:v>
                </c:pt>
                <c:pt idx="861">
                  <c:v>-14.454692883534175</c:v>
                </c:pt>
                <c:pt idx="862">
                  <c:v>-15.156891858000392</c:v>
                </c:pt>
                <c:pt idx="863">
                  <c:v>-14.862530050012028</c:v>
                </c:pt>
                <c:pt idx="864">
                  <c:v>-15.279923427231859</c:v>
                </c:pt>
                <c:pt idx="865">
                  <c:v>-14.383629527708731</c:v>
                </c:pt>
                <c:pt idx="866">
                  <c:v>-14.605023280445435</c:v>
                </c:pt>
                <c:pt idx="867">
                  <c:v>-14.759450751717401</c:v>
                </c:pt>
                <c:pt idx="868">
                  <c:v>-15.139153118835695</c:v>
                </c:pt>
                <c:pt idx="869">
                  <c:v>-14.488116639021126</c:v>
                </c:pt>
                <c:pt idx="870">
                  <c:v>-14.305658089635818</c:v>
                </c:pt>
                <c:pt idx="871">
                  <c:v>-14.863913902615902</c:v>
                </c:pt>
                <c:pt idx="872">
                  <c:v>-14.540762408065994</c:v>
                </c:pt>
                <c:pt idx="873">
                  <c:v>-15.106016432788152</c:v>
                </c:pt>
                <c:pt idx="874">
                  <c:v>-15.123435786016154</c:v>
                </c:pt>
                <c:pt idx="875">
                  <c:v>-14.511449283499555</c:v>
                </c:pt>
                <c:pt idx="876">
                  <c:v>-14.699122034011431</c:v>
                </c:pt>
                <c:pt idx="877">
                  <c:v>-15.167491087293763</c:v>
                </c:pt>
                <c:pt idx="878">
                  <c:v>-14.953778062778364</c:v>
                </c:pt>
                <c:pt idx="879">
                  <c:v>-14.715343717211484</c:v>
                </c:pt>
                <c:pt idx="880">
                  <c:v>-15.004189368323956</c:v>
                </c:pt>
                <c:pt idx="881">
                  <c:v>-15.084072788302883</c:v>
                </c:pt>
                <c:pt idx="882">
                  <c:v>-14.897291945300125</c:v>
                </c:pt>
                <c:pt idx="883">
                  <c:v>-14.544089759617258</c:v>
                </c:pt>
                <c:pt idx="884">
                  <c:v>-14.455559862682307</c:v>
                </c:pt>
                <c:pt idx="885">
                  <c:v>-14.628747370875061</c:v>
                </c:pt>
                <c:pt idx="886">
                  <c:v>-15.226213555018806</c:v>
                </c:pt>
                <c:pt idx="887">
                  <c:v>-14.864549300654486</c:v>
                </c:pt>
                <c:pt idx="888">
                  <c:v>-14.436518914605589</c:v>
                </c:pt>
                <c:pt idx="889">
                  <c:v>-14.950743202767773</c:v>
                </c:pt>
                <c:pt idx="890">
                  <c:v>-15.314437388841771</c:v>
                </c:pt>
                <c:pt idx="891">
                  <c:v>-15.321851429432479</c:v>
                </c:pt>
                <c:pt idx="892">
                  <c:v>-14.481486060122112</c:v>
                </c:pt>
                <c:pt idx="893">
                  <c:v>-15.019474606526408</c:v>
                </c:pt>
                <c:pt idx="894">
                  <c:v>-14.790782659594981</c:v>
                </c:pt>
                <c:pt idx="895">
                  <c:v>-14.710411047457404</c:v>
                </c:pt>
                <c:pt idx="896">
                  <c:v>-14.308888435573241</c:v>
                </c:pt>
                <c:pt idx="897">
                  <c:v>-15.050707598587975</c:v>
                </c:pt>
                <c:pt idx="898">
                  <c:v>-14.684029654543082</c:v>
                </c:pt>
                <c:pt idx="899">
                  <c:v>-14.442719026986198</c:v>
                </c:pt>
                <c:pt idx="900">
                  <c:v>-14.76598918241282</c:v>
                </c:pt>
                <c:pt idx="901">
                  <c:v>-14.609255600632462</c:v>
                </c:pt>
                <c:pt idx="902">
                  <c:v>-14.784098186795969</c:v>
                </c:pt>
                <c:pt idx="903">
                  <c:v>-15.239954672034189</c:v>
                </c:pt>
                <c:pt idx="904">
                  <c:v>-14.724688645458189</c:v>
                </c:pt>
                <c:pt idx="905">
                  <c:v>-14.443697499232712</c:v>
                </c:pt>
                <c:pt idx="906">
                  <c:v>-14.213106674738684</c:v>
                </c:pt>
                <c:pt idx="907">
                  <c:v>-15.024108863598208</c:v>
                </c:pt>
                <c:pt idx="908">
                  <c:v>-15.168066269533254</c:v>
                </c:pt>
                <c:pt idx="909">
                  <c:v>-14.464381862702664</c:v>
                </c:pt>
                <c:pt idx="910">
                  <c:v>-14.877423724942814</c:v>
                </c:pt>
                <c:pt idx="911">
                  <c:v>-14.774949303861952</c:v>
                </c:pt>
                <c:pt idx="912">
                  <c:v>-14.992209562554022</c:v>
                </c:pt>
                <c:pt idx="913">
                  <c:v>-15.0195421077239</c:v>
                </c:pt>
                <c:pt idx="914">
                  <c:v>-14.907033862405635</c:v>
                </c:pt>
                <c:pt idx="915">
                  <c:v>-14.77979250652813</c:v>
                </c:pt>
                <c:pt idx="916">
                  <c:v>-14.617064882076422</c:v>
                </c:pt>
                <c:pt idx="917">
                  <c:v>-14.581207504456646</c:v>
                </c:pt>
                <c:pt idx="918">
                  <c:v>-14.718966632752272</c:v>
                </c:pt>
                <c:pt idx="919">
                  <c:v>-14.960704881915689</c:v>
                </c:pt>
                <c:pt idx="920">
                  <c:v>-14.761702932124606</c:v>
                </c:pt>
                <c:pt idx="921">
                  <c:v>-15.101933339358366</c:v>
                </c:pt>
                <c:pt idx="922">
                  <c:v>-14.480697150764572</c:v>
                </c:pt>
                <c:pt idx="923">
                  <c:v>-15.013676222949234</c:v>
                </c:pt>
                <c:pt idx="924">
                  <c:v>-14.507242403872702</c:v>
                </c:pt>
                <c:pt idx="925">
                  <c:v>-15.213958789757445</c:v>
                </c:pt>
                <c:pt idx="926">
                  <c:v>-14.458283500753518</c:v>
                </c:pt>
                <c:pt idx="927">
                  <c:v>-15.131943638176958</c:v>
                </c:pt>
                <c:pt idx="928">
                  <c:v>-15.114638779968487</c:v>
                </c:pt>
                <c:pt idx="929">
                  <c:v>-15.17979854051436</c:v>
                </c:pt>
                <c:pt idx="930">
                  <c:v>-15.033858267260968</c:v>
                </c:pt>
                <c:pt idx="931">
                  <c:v>-14.685416573794344</c:v>
                </c:pt>
                <c:pt idx="932">
                  <c:v>-14.588260627045695</c:v>
                </c:pt>
                <c:pt idx="933">
                  <c:v>-13.933674074637961</c:v>
                </c:pt>
                <c:pt idx="934">
                  <c:v>-14.804100347590767</c:v>
                </c:pt>
                <c:pt idx="935">
                  <c:v>-14.583026827396964</c:v>
                </c:pt>
                <c:pt idx="936">
                  <c:v>-15.300162274132754</c:v>
                </c:pt>
                <c:pt idx="937">
                  <c:v>-14.355561410532161</c:v>
                </c:pt>
                <c:pt idx="938">
                  <c:v>-15.107015449289284</c:v>
                </c:pt>
                <c:pt idx="939">
                  <c:v>-15.252588192113576</c:v>
                </c:pt>
                <c:pt idx="940">
                  <c:v>-14.364516253185087</c:v>
                </c:pt>
                <c:pt idx="941">
                  <c:v>-15.356389426954392</c:v>
                </c:pt>
                <c:pt idx="942">
                  <c:v>-14.912928794093464</c:v>
                </c:pt>
                <c:pt idx="943">
                  <c:v>-14.617982957425131</c:v>
                </c:pt>
                <c:pt idx="944">
                  <c:v>-14.548910836623822</c:v>
                </c:pt>
                <c:pt idx="945">
                  <c:v>-14.908684840302778</c:v>
                </c:pt>
                <c:pt idx="946">
                  <c:v>-14.627167134166427</c:v>
                </c:pt>
                <c:pt idx="947">
                  <c:v>-14.724228099835068</c:v>
                </c:pt>
                <c:pt idx="948">
                  <c:v>-14.251811972993799</c:v>
                </c:pt>
                <c:pt idx="949">
                  <c:v>-14.921543181946708</c:v>
                </c:pt>
                <c:pt idx="950">
                  <c:v>-14.628093927165741</c:v>
                </c:pt>
                <c:pt idx="951">
                  <c:v>-14.627087997029893</c:v>
                </c:pt>
                <c:pt idx="952">
                  <c:v>-14.259637310505756</c:v>
                </c:pt>
                <c:pt idx="953">
                  <c:v>-14.759754614537265</c:v>
                </c:pt>
                <c:pt idx="954">
                  <c:v>-14.349585616653435</c:v>
                </c:pt>
                <c:pt idx="955">
                  <c:v>-14.077274542006741</c:v>
                </c:pt>
                <c:pt idx="956">
                  <c:v>-14.554395796726402</c:v>
                </c:pt>
                <c:pt idx="957">
                  <c:v>-14.921035955498239</c:v>
                </c:pt>
                <c:pt idx="958">
                  <c:v>-15.221848749616356</c:v>
                </c:pt>
                <c:pt idx="959">
                  <c:v>-14.902673264284227</c:v>
                </c:pt>
                <c:pt idx="960">
                  <c:v>-14.96738123914928</c:v>
                </c:pt>
                <c:pt idx="961">
                  <c:v>-14.500483370180714</c:v>
                </c:pt>
                <c:pt idx="962">
                  <c:v>-15.001936923302276</c:v>
                </c:pt>
                <c:pt idx="963">
                  <c:v>-14.625251653989896</c:v>
                </c:pt>
                <c:pt idx="964">
                  <c:v>-15.120330794367947</c:v>
                </c:pt>
                <c:pt idx="965">
                  <c:v>-14.538726632376212</c:v>
                </c:pt>
                <c:pt idx="966">
                  <c:v>-14.49448374021426</c:v>
                </c:pt>
                <c:pt idx="967">
                  <c:v>-15.007689543015285</c:v>
                </c:pt>
                <c:pt idx="968">
                  <c:v>-14.918652692195867</c:v>
                </c:pt>
                <c:pt idx="969">
                  <c:v>-14.83823681987657</c:v>
                </c:pt>
                <c:pt idx="970">
                  <c:v>-14.301551461984671</c:v>
                </c:pt>
                <c:pt idx="971">
                  <c:v>-15.337544391352127</c:v>
                </c:pt>
                <c:pt idx="972">
                  <c:v>-15.366935727308501</c:v>
                </c:pt>
                <c:pt idx="973">
                  <c:v>-14.894421695947964</c:v>
                </c:pt>
                <c:pt idx="974">
                  <c:v>-14.775466937393915</c:v>
                </c:pt>
                <c:pt idx="975">
                  <c:v>-14.889040118875123</c:v>
                </c:pt>
                <c:pt idx="976">
                  <c:v>-14.793713955587567</c:v>
                </c:pt>
                <c:pt idx="977">
                  <c:v>-14.943895902577546</c:v>
                </c:pt>
                <c:pt idx="978">
                  <c:v>-14.89859664944467</c:v>
                </c:pt>
                <c:pt idx="979">
                  <c:v>-14.978397283971757</c:v>
                </c:pt>
                <c:pt idx="980">
                  <c:v>-15.448794056252094</c:v>
                </c:pt>
                <c:pt idx="981">
                  <c:v>-15.427360702957186</c:v>
                </c:pt>
                <c:pt idx="982">
                  <c:v>-14.9072793553159</c:v>
                </c:pt>
                <c:pt idx="983">
                  <c:v>-14.805513409450294</c:v>
                </c:pt>
                <c:pt idx="984">
                  <c:v>-14.503070351926786</c:v>
                </c:pt>
                <c:pt idx="985">
                  <c:v>-14.80310565308872</c:v>
                </c:pt>
                <c:pt idx="986">
                  <c:v>-14.781022023467568</c:v>
                </c:pt>
                <c:pt idx="987">
                  <c:v>-14.676711177191965</c:v>
                </c:pt>
                <c:pt idx="988">
                  <c:v>-14.690369832574101</c:v>
                </c:pt>
                <c:pt idx="989">
                  <c:v>-14.427593132441944</c:v>
                </c:pt>
                <c:pt idx="990">
                  <c:v>-15.174249418651971</c:v>
                </c:pt>
                <c:pt idx="991">
                  <c:v>-15.432824069276258</c:v>
                </c:pt>
                <c:pt idx="992">
                  <c:v>-15.406603157699793</c:v>
                </c:pt>
                <c:pt idx="993">
                  <c:v>-15.199282921717614</c:v>
                </c:pt>
                <c:pt idx="994">
                  <c:v>-14.872850154021588</c:v>
                </c:pt>
                <c:pt idx="995">
                  <c:v>-14.789413975094844</c:v>
                </c:pt>
                <c:pt idx="996">
                  <c:v>-14.435333935747911</c:v>
                </c:pt>
                <c:pt idx="997">
                  <c:v>-15.284581677404944</c:v>
                </c:pt>
                <c:pt idx="998">
                  <c:v>-14.8703101078007</c:v>
                </c:pt>
                <c:pt idx="999">
                  <c:v>-14.498639439211244</c:v>
                </c:pt>
                <c:pt idx="1000">
                  <c:v>-14.673664139071249</c:v>
                </c:pt>
                <c:pt idx="1001">
                  <c:v>-15.333987742703757</c:v>
                </c:pt>
                <c:pt idx="1002">
                  <c:v>-14.701146923590294</c:v>
                </c:pt>
                <c:pt idx="1003">
                  <c:v>-15.243211801231881</c:v>
                </c:pt>
                <c:pt idx="1004">
                  <c:v>-14.72584215073632</c:v>
                </c:pt>
                <c:pt idx="1005">
                  <c:v>-15.14996674231023</c:v>
                </c:pt>
                <c:pt idx="1006">
                  <c:v>-15.1919917000896</c:v>
                </c:pt>
                <c:pt idx="1007">
                  <c:v>-14.407712184047869</c:v>
                </c:pt>
                <c:pt idx="1008">
                  <c:v>-14.886323319546639</c:v>
                </c:pt>
                <c:pt idx="1009">
                  <c:v>-14.481486060122112</c:v>
                </c:pt>
                <c:pt idx="1010">
                  <c:v>-14.827297846171428</c:v>
                </c:pt>
                <c:pt idx="1011">
                  <c:v>-15.094996823136242</c:v>
                </c:pt>
                <c:pt idx="1012">
                  <c:v>-15.05749589383192</c:v>
                </c:pt>
                <c:pt idx="1013">
                  <c:v>-15.236422275533355</c:v>
                </c:pt>
                <c:pt idx="1014">
                  <c:v>-15.452763020655514</c:v>
                </c:pt>
                <c:pt idx="1015">
                  <c:v>-14.603315177308568</c:v>
                </c:pt>
                <c:pt idx="1016">
                  <c:v>-14.709965388637482</c:v>
                </c:pt>
                <c:pt idx="1017">
                  <c:v>-14.946356956518956</c:v>
                </c:pt>
                <c:pt idx="1018">
                  <c:v>-15.236572006437063</c:v>
                </c:pt>
                <c:pt idx="1019">
                  <c:v>-15.416801226031378</c:v>
                </c:pt>
                <c:pt idx="1020">
                  <c:v>-14.730487055782083</c:v>
                </c:pt>
                <c:pt idx="1021">
                  <c:v>-14.521433504406156</c:v>
                </c:pt>
                <c:pt idx="1022">
                  <c:v>-14.586700235918748</c:v>
                </c:pt>
                <c:pt idx="1023">
                  <c:v>-14.955460239607589</c:v>
                </c:pt>
                <c:pt idx="1024">
                  <c:v>-14.795513735878242</c:v>
                </c:pt>
                <c:pt idx="1025">
                  <c:v>-14.906578314837764</c:v>
                </c:pt>
                <c:pt idx="1026">
                  <c:v>-15.140561464544943</c:v>
                </c:pt>
                <c:pt idx="1027">
                  <c:v>-14.890084136976206</c:v>
                </c:pt>
                <c:pt idx="1028">
                  <c:v>-14.308123177440669</c:v>
                </c:pt>
                <c:pt idx="1029">
                  <c:v>-14.906508272989068</c:v>
                </c:pt>
                <c:pt idx="1030">
                  <c:v>-14.572351628813067</c:v>
                </c:pt>
                <c:pt idx="1031">
                  <c:v>-15.052885008376203</c:v>
                </c:pt>
                <c:pt idx="1032">
                  <c:v>-14.102372908709558</c:v>
                </c:pt>
                <c:pt idx="1033">
                  <c:v>-15.021363051615525</c:v>
                </c:pt>
                <c:pt idx="1034">
                  <c:v>-15.550861146606323</c:v>
                </c:pt>
                <c:pt idx="1035">
                  <c:v>-15.39866806184412</c:v>
                </c:pt>
                <c:pt idx="1036">
                  <c:v>-15.18088398947587</c:v>
                </c:pt>
                <c:pt idx="1037">
                  <c:v>-14.52432881167557</c:v>
                </c:pt>
                <c:pt idx="1038">
                  <c:v>-14.1944991418416</c:v>
                </c:pt>
                <c:pt idx="1039">
                  <c:v>-15.348140730753052</c:v>
                </c:pt>
                <c:pt idx="1040">
                  <c:v>-15.189592723725903</c:v>
                </c:pt>
                <c:pt idx="1041">
                  <c:v>-14.734946211495986</c:v>
                </c:pt>
                <c:pt idx="1042">
                  <c:v>-14.624025633823809</c:v>
                </c:pt>
                <c:pt idx="1043">
                  <c:v>-14.714217726220605</c:v>
                </c:pt>
                <c:pt idx="1044">
                  <c:v>-14.629671992220489</c:v>
                </c:pt>
                <c:pt idx="1045">
                  <c:v>-14.698970004336019</c:v>
                </c:pt>
                <c:pt idx="1046">
                  <c:v>-14.847405922072531</c:v>
                </c:pt>
                <c:pt idx="1047">
                  <c:v>-14.289882634888183</c:v>
                </c:pt>
                <c:pt idx="1048">
                  <c:v>-15.590467558693344</c:v>
                </c:pt>
                <c:pt idx="1049">
                  <c:v>-15.158827053391903</c:v>
                </c:pt>
                <c:pt idx="1050">
                  <c:v>-14.464705879957229</c:v>
                </c:pt>
                <c:pt idx="1051">
                  <c:v>-15.207608310501746</c:v>
                </c:pt>
                <c:pt idx="1052">
                  <c:v>-15.112101511903127</c:v>
                </c:pt>
                <c:pt idx="1053">
                  <c:v>-14.839951860447124</c:v>
                </c:pt>
                <c:pt idx="1054">
                  <c:v>-15.064492734175287</c:v>
                </c:pt>
                <c:pt idx="1055">
                  <c:v>-14.76447155309245</c:v>
                </c:pt>
                <c:pt idx="1056">
                  <c:v>-14.757657378975356</c:v>
                </c:pt>
                <c:pt idx="1057">
                  <c:v>-15.541966807503494</c:v>
                </c:pt>
                <c:pt idx="1058">
                  <c:v>-14.957637158861864</c:v>
                </c:pt>
                <c:pt idx="1059">
                  <c:v>-15.25336580106242</c:v>
                </c:pt>
                <c:pt idx="1060">
                  <c:v>-14.217527375833713</c:v>
                </c:pt>
                <c:pt idx="1061">
                  <c:v>-15.055744404774741</c:v>
                </c:pt>
                <c:pt idx="1062">
                  <c:v>-14.854415171999714</c:v>
                </c:pt>
                <c:pt idx="1063">
                  <c:v>-14.022276394711152</c:v>
                </c:pt>
                <c:pt idx="1064">
                  <c:v>-14.555955204081924</c:v>
                </c:pt>
                <c:pt idx="1065">
                  <c:v>-15.395773946915529</c:v>
                </c:pt>
                <c:pt idx="1066">
                  <c:v>-15.179063293619281</c:v>
                </c:pt>
                <c:pt idx="1067">
                  <c:v>-14.906266715286414</c:v>
                </c:pt>
                <c:pt idx="1068">
                  <c:v>-15.127261754691906</c:v>
                </c:pt>
                <c:pt idx="1069">
                  <c:v>-15.14996674231023</c:v>
                </c:pt>
                <c:pt idx="1070">
                  <c:v>-15.321008434116383</c:v>
                </c:pt>
                <c:pt idx="1071">
                  <c:v>-14.417936637088291</c:v>
                </c:pt>
                <c:pt idx="1072">
                  <c:v>-15.006039405543309</c:v>
                </c:pt>
                <c:pt idx="1073">
                  <c:v>-15.173277479831007</c:v>
                </c:pt>
                <c:pt idx="1074">
                  <c:v>-15.512861624522813</c:v>
                </c:pt>
                <c:pt idx="1075">
                  <c:v>-15.008773924307505</c:v>
                </c:pt>
                <c:pt idx="1076">
                  <c:v>-15.002176919254275</c:v>
                </c:pt>
                <c:pt idx="1077">
                  <c:v>-14.759450751717401</c:v>
                </c:pt>
                <c:pt idx="1078">
                  <c:v>-14.865488212891801</c:v>
                </c:pt>
                <c:pt idx="1079">
                  <c:v>-15.463441557428469</c:v>
                </c:pt>
                <c:pt idx="1080">
                  <c:v>-15.068542129310995</c:v>
                </c:pt>
                <c:pt idx="1081">
                  <c:v>-14.462180904926726</c:v>
                </c:pt>
                <c:pt idx="1082">
                  <c:v>-15.057416577882123</c:v>
                </c:pt>
                <c:pt idx="1083">
                  <c:v>-15.194587504950276</c:v>
                </c:pt>
                <c:pt idx="1084">
                  <c:v>-14.643073963150924</c:v>
                </c:pt>
                <c:pt idx="1085">
                  <c:v>-15.114633125129236</c:v>
                </c:pt>
                <c:pt idx="1086">
                  <c:v>-14.587371479455625</c:v>
                </c:pt>
                <c:pt idx="1087">
                  <c:v>-15.001653462603635</c:v>
                </c:pt>
                <c:pt idx="1088">
                  <c:v>-15.248720896016657</c:v>
                </c:pt>
                <c:pt idx="1089">
                  <c:v>-14.732593581247096</c:v>
                </c:pt>
                <c:pt idx="1090">
                  <c:v>-14.843450848668219</c:v>
                </c:pt>
                <c:pt idx="1091">
                  <c:v>-15.406381691870465</c:v>
                </c:pt>
                <c:pt idx="1092">
                  <c:v>-15.047929560099069</c:v>
                </c:pt>
                <c:pt idx="1093">
                  <c:v>-15.183427303973897</c:v>
                </c:pt>
                <c:pt idx="1094">
                  <c:v>-14.987162775294827</c:v>
                </c:pt>
                <c:pt idx="1095">
                  <c:v>-15.18243463044022</c:v>
                </c:pt>
                <c:pt idx="1096">
                  <c:v>-14.844663962534938</c:v>
                </c:pt>
                <c:pt idx="1097">
                  <c:v>-15.20676855294348</c:v>
                </c:pt>
                <c:pt idx="1098">
                  <c:v>-15.129596094720974</c:v>
                </c:pt>
                <c:pt idx="1099">
                  <c:v>-15.33170728955178</c:v>
                </c:pt>
                <c:pt idx="1100">
                  <c:v>-14.845880474484153</c:v>
                </c:pt>
                <c:pt idx="1101">
                  <c:v>-14.659555885159882</c:v>
                </c:pt>
                <c:pt idx="1102">
                  <c:v>-14.853871964321762</c:v>
                </c:pt>
                <c:pt idx="1103">
                  <c:v>-15.09968149319586</c:v>
                </c:pt>
                <c:pt idx="1104">
                  <c:v>-15.157827770614384</c:v>
                </c:pt>
                <c:pt idx="1105">
                  <c:v>-15.107905397309519</c:v>
                </c:pt>
                <c:pt idx="1106">
                  <c:v>-15.412289034981089</c:v>
                </c:pt>
                <c:pt idx="1107">
                  <c:v>-14.870243422299229</c:v>
                </c:pt>
                <c:pt idx="1108">
                  <c:v>-15.33852807123338</c:v>
                </c:pt>
                <c:pt idx="1109">
                  <c:v>-15.481328163562692</c:v>
                </c:pt>
                <c:pt idx="1110">
                  <c:v>-14.980053318321158</c:v>
                </c:pt>
                <c:pt idx="1111">
                  <c:v>-15.129385436906762</c:v>
                </c:pt>
                <c:pt idx="1112">
                  <c:v>-14.877129077135564</c:v>
                </c:pt>
                <c:pt idx="1113">
                  <c:v>-14.690369832574101</c:v>
                </c:pt>
                <c:pt idx="1114">
                  <c:v>-14.991399828238082</c:v>
                </c:pt>
                <c:pt idx="1115">
                  <c:v>-15.137510833094103</c:v>
                </c:pt>
                <c:pt idx="1116">
                  <c:v>-15.422508200162774</c:v>
                </c:pt>
                <c:pt idx="1117">
                  <c:v>-14.758904483397311</c:v>
                </c:pt>
                <c:pt idx="1118">
                  <c:v>-15.209222398662305</c:v>
                </c:pt>
                <c:pt idx="1119">
                  <c:v>-15.045757490560675</c:v>
                </c:pt>
                <c:pt idx="1120">
                  <c:v>-14.198596289982644</c:v>
                </c:pt>
                <c:pt idx="1121">
                  <c:v>-15.318758762624412</c:v>
                </c:pt>
                <c:pt idx="1122">
                  <c:v>-14.769551078621726</c:v>
                </c:pt>
                <c:pt idx="1123">
                  <c:v>-14.832244750926817</c:v>
                </c:pt>
                <c:pt idx="1124">
                  <c:v>-14.661543506395395</c:v>
                </c:pt>
                <c:pt idx="1125">
                  <c:v>-15.096910013008056</c:v>
                </c:pt>
                <c:pt idx="1126">
                  <c:v>-15.524357862445299</c:v>
                </c:pt>
                <c:pt idx="1127">
                  <c:v>-14.71669877129645</c:v>
                </c:pt>
                <c:pt idx="1128">
                  <c:v>-15.471468939364588</c:v>
                </c:pt>
                <c:pt idx="1129">
                  <c:v>-15.163675884293248</c:v>
                </c:pt>
                <c:pt idx="1130">
                  <c:v>-14.887651428537039</c:v>
                </c:pt>
                <c:pt idx="1131">
                  <c:v>-14.919373513078193</c:v>
                </c:pt>
                <c:pt idx="1132">
                  <c:v>-14.785609219637838</c:v>
                </c:pt>
                <c:pt idx="1133">
                  <c:v>-15.09151498112135</c:v>
                </c:pt>
                <c:pt idx="1134">
                  <c:v>-15.638729357872787</c:v>
                </c:pt>
                <c:pt idx="1135">
                  <c:v>-14.825411681190605</c:v>
                </c:pt>
                <c:pt idx="1136">
                  <c:v>-15.010105436281227</c:v>
                </c:pt>
                <c:pt idx="1137">
                  <c:v>-15.905703602594631</c:v>
                </c:pt>
                <c:pt idx="1138">
                  <c:v>-15.251579377532432</c:v>
                </c:pt>
                <c:pt idx="1139">
                  <c:v>-14.63264407897398</c:v>
                </c:pt>
                <c:pt idx="1140">
                  <c:v>-14.625251653989896</c:v>
                </c:pt>
                <c:pt idx="1141">
                  <c:v>-15.239577516576787</c:v>
                </c:pt>
                <c:pt idx="1142">
                  <c:v>-14.958607314841775</c:v>
                </c:pt>
                <c:pt idx="1143">
                  <c:v>-15.927904578359623</c:v>
                </c:pt>
                <c:pt idx="1144">
                  <c:v>-15.24695343837347</c:v>
                </c:pt>
                <c:pt idx="1145">
                  <c:v>-15.334419008982048</c:v>
                </c:pt>
                <c:pt idx="1146">
                  <c:v>-14.892790030352131</c:v>
                </c:pt>
                <c:pt idx="1147">
                  <c:v>-14.568636235841012</c:v>
                </c:pt>
                <c:pt idx="1148">
                  <c:v>-15.278189384787453</c:v>
                </c:pt>
                <c:pt idx="1149">
                  <c:v>-15.565271458220241</c:v>
                </c:pt>
                <c:pt idx="1150">
                  <c:v>-15.763513123624408</c:v>
                </c:pt>
                <c:pt idx="1151">
                  <c:v>-15.283996656365201</c:v>
                </c:pt>
                <c:pt idx="1152">
                  <c:v>-15.647817481888637</c:v>
                </c:pt>
                <c:pt idx="1153">
                  <c:v>-15.051000545973046</c:v>
                </c:pt>
                <c:pt idx="1154">
                  <c:v>-15.267606240177031</c:v>
                </c:pt>
                <c:pt idx="1155">
                  <c:v>-15.534423841296075</c:v>
                </c:pt>
                <c:pt idx="1156">
                  <c:v>-15.405607449624574</c:v>
                </c:pt>
                <c:pt idx="1157">
                  <c:v>-15.080690694289723</c:v>
                </c:pt>
                <c:pt idx="1158">
                  <c:v>-15.133712660915805</c:v>
                </c:pt>
                <c:pt idx="1159">
                  <c:v>-14.865504144165326</c:v>
                </c:pt>
                <c:pt idx="1160">
                  <c:v>-15.581201709409646</c:v>
                </c:pt>
                <c:pt idx="1161">
                  <c:v>-15.705533773838408</c:v>
                </c:pt>
                <c:pt idx="1162">
                  <c:v>-15.142667503568731</c:v>
                </c:pt>
                <c:pt idx="1163">
                  <c:v>-15.402853512166304</c:v>
                </c:pt>
                <c:pt idx="1164">
                  <c:v>-14.966630534716497</c:v>
                </c:pt>
                <c:pt idx="1165">
                  <c:v>-15.481881052856847</c:v>
                </c:pt>
                <c:pt idx="1166">
                  <c:v>-15.151072286772921</c:v>
                </c:pt>
                <c:pt idx="1167">
                  <c:v>-14.809668301829708</c:v>
                </c:pt>
                <c:pt idx="1168">
                  <c:v>-14.886056647693163</c:v>
                </c:pt>
                <c:pt idx="1169">
                  <c:v>-15.514147169644787</c:v>
                </c:pt>
                <c:pt idx="1170">
                  <c:v>-14.980033823208915</c:v>
                </c:pt>
                <c:pt idx="1171">
                  <c:v>-15.478286726361674</c:v>
                </c:pt>
                <c:pt idx="1172">
                  <c:v>-15.137868620686962</c:v>
                </c:pt>
                <c:pt idx="1173">
                  <c:v>-15.657774770639209</c:v>
                </c:pt>
                <c:pt idx="1174">
                  <c:v>-14.868256261456159</c:v>
                </c:pt>
                <c:pt idx="1175">
                  <c:v>-15.526951194911462</c:v>
                </c:pt>
                <c:pt idx="1176">
                  <c:v>-15.184621515034081</c:v>
                </c:pt>
                <c:pt idx="1177">
                  <c:v>-15.086186147616283</c:v>
                </c:pt>
                <c:pt idx="1178">
                  <c:v>-15.050609993355087</c:v>
                </c:pt>
                <c:pt idx="1179">
                  <c:v>-15.14592969525641</c:v>
                </c:pt>
                <c:pt idx="1180">
                  <c:v>-15.663380187092562</c:v>
                </c:pt>
                <c:pt idx="1181">
                  <c:v>-15.619788758288394</c:v>
                </c:pt>
                <c:pt idx="1182">
                  <c:v>-15.017706600411955</c:v>
                </c:pt>
                <c:pt idx="1183">
                  <c:v>-15.645891560852599</c:v>
                </c:pt>
                <c:pt idx="1184">
                  <c:v>-15.108150453065127</c:v>
                </c:pt>
                <c:pt idx="1185">
                  <c:v>-15.225556031075035</c:v>
                </c:pt>
                <c:pt idx="1186">
                  <c:v>-15.241845378032609</c:v>
                </c:pt>
                <c:pt idx="1187">
                  <c:v>-15.625251653989896</c:v>
                </c:pt>
                <c:pt idx="1188">
                  <c:v>-15.376750709602099</c:v>
                </c:pt>
                <c:pt idx="1189">
                  <c:v>-15.351639989019068</c:v>
                </c:pt>
                <c:pt idx="1190">
                  <c:v>-15.024637132594446</c:v>
                </c:pt>
                <c:pt idx="1191">
                  <c:v>-15.068491278133383</c:v>
                </c:pt>
                <c:pt idx="1192">
                  <c:v>-15.80576325127617</c:v>
                </c:pt>
                <c:pt idx="1193">
                  <c:v>-15.051098239029786</c:v>
                </c:pt>
                <c:pt idx="1194">
                  <c:v>-15.024945203207487</c:v>
                </c:pt>
                <c:pt idx="1195">
                  <c:v>-15.029188389127482</c:v>
                </c:pt>
                <c:pt idx="1196">
                  <c:v>-15.538707113961706</c:v>
                </c:pt>
                <c:pt idx="1197">
                  <c:v>-14.805735483974482</c:v>
                </c:pt>
                <c:pt idx="1198">
                  <c:v>-15.214670164989233</c:v>
                </c:pt>
                <c:pt idx="1199">
                  <c:v>-15.686132779630846</c:v>
                </c:pt>
                <c:pt idx="1200">
                  <c:v>-14.80014338954331</c:v>
                </c:pt>
                <c:pt idx="1201">
                  <c:v>-15.086186147616283</c:v>
                </c:pt>
                <c:pt idx="1202">
                  <c:v>-15.059782444400264</c:v>
                </c:pt>
                <c:pt idx="1203">
                  <c:v>-15.153044674980176</c:v>
                </c:pt>
                <c:pt idx="1204">
                  <c:v>-15.455931955649724</c:v>
                </c:pt>
                <c:pt idx="1205">
                  <c:v>-17.470551678738868</c:v>
                </c:pt>
                <c:pt idx="1206">
                  <c:v>-14.769551078621726</c:v>
                </c:pt>
                <c:pt idx="1207">
                  <c:v>-15.060480747381382</c:v>
                </c:pt>
                <c:pt idx="1208">
                  <c:v>-15.186419011431807</c:v>
                </c:pt>
                <c:pt idx="1209">
                  <c:v>-15.708409174341998</c:v>
                </c:pt>
                <c:pt idx="1210">
                  <c:v>-15.455435902503957</c:v>
                </c:pt>
                <c:pt idx="1211">
                  <c:v>-15.199970640755867</c:v>
                </c:pt>
                <c:pt idx="1212">
                  <c:v>-15.102372908709558</c:v>
                </c:pt>
                <c:pt idx="1213">
                  <c:v>-14.886056647693163</c:v>
                </c:pt>
                <c:pt idx="1214">
                  <c:v>-14.518414063632378</c:v>
                </c:pt>
                <c:pt idx="1215">
                  <c:v>-15.590066876668706</c:v>
                </c:pt>
                <c:pt idx="1216">
                  <c:v>-15.440452444419567</c:v>
                </c:pt>
                <c:pt idx="1217">
                  <c:v>-15.36403397164535</c:v>
                </c:pt>
                <c:pt idx="1218">
                  <c:v>-15.422508200162774</c:v>
                </c:pt>
                <c:pt idx="1219">
                  <c:v>-15.708409174341998</c:v>
                </c:pt>
                <c:pt idx="1220">
                  <c:v>-16.105840178482936</c:v>
                </c:pt>
                <c:pt idx="1221">
                  <c:v>-15.03791491948264</c:v>
                </c:pt>
                <c:pt idx="1222">
                  <c:v>-15.750801642608888</c:v>
                </c:pt>
                <c:pt idx="1223">
                  <c:v>-15.031517051446064</c:v>
                </c:pt>
                <c:pt idx="1224">
                  <c:v>-15.816496696798943</c:v>
                </c:pt>
                <c:pt idx="1225">
                  <c:v>-15.187922629143486</c:v>
                </c:pt>
                <c:pt idx="1226">
                  <c:v>-15.252277537964492</c:v>
                </c:pt>
                <c:pt idx="1227">
                  <c:v>-15.118615343229427</c:v>
                </c:pt>
                <c:pt idx="1228">
                  <c:v>-15.522878745280337</c:v>
                </c:pt>
                <c:pt idx="1229">
                  <c:v>-15.18056860078946</c:v>
                </c:pt>
                <c:pt idx="1230">
                  <c:v>-15.001609869681952</c:v>
                </c:pt>
                <c:pt idx="1231">
                  <c:v>-15.112945621949043</c:v>
                </c:pt>
                <c:pt idx="1232">
                  <c:v>-14.934278406554755</c:v>
                </c:pt>
                <c:pt idx="1233">
                  <c:v>-15.244819045709503</c:v>
                </c:pt>
                <c:pt idx="1234">
                  <c:v>-17.790484985457368</c:v>
                </c:pt>
                <c:pt idx="1235">
                  <c:v>-15.807990407346329</c:v>
                </c:pt>
                <c:pt idx="1236">
                  <c:v>-15.065501548756432</c:v>
                </c:pt>
                <c:pt idx="1237">
                  <c:v>-15.271922305948443</c:v>
                </c:pt>
                <c:pt idx="1238">
                  <c:v>-15.692932049338701</c:v>
                </c:pt>
                <c:pt idx="1239">
                  <c:v>-15.509900994936695</c:v>
                </c:pt>
                <c:pt idx="1240">
                  <c:v>-15.375717904164331</c:v>
                </c:pt>
                <c:pt idx="1241">
                  <c:v>-15.66094626429086</c:v>
                </c:pt>
                <c:pt idx="1242">
                  <c:v>-15.546681659952963</c:v>
                </c:pt>
                <c:pt idx="1243">
                  <c:v>-15.279096829186543</c:v>
                </c:pt>
                <c:pt idx="1244">
                  <c:v>-15.079511435341702</c:v>
                </c:pt>
                <c:pt idx="1245">
                  <c:v>-15.709520186669327</c:v>
                </c:pt>
                <c:pt idx="1246">
                  <c:v>-15.305245675032216</c:v>
                </c:pt>
                <c:pt idx="1247">
                  <c:v>-15.640164517660113</c:v>
                </c:pt>
                <c:pt idx="1248">
                  <c:v>-15.817870785947001</c:v>
                </c:pt>
                <c:pt idx="1249">
                  <c:v>-15.193820026016112</c:v>
                </c:pt>
                <c:pt idx="1250">
                  <c:v>-15.09151498112135</c:v>
                </c:pt>
                <c:pt idx="1251">
                  <c:v>-15.570247719997592</c:v>
                </c:pt>
                <c:pt idx="1252">
                  <c:v>-15.823735057885854</c:v>
                </c:pt>
                <c:pt idx="1253">
                  <c:v>-15.892281389479738</c:v>
                </c:pt>
                <c:pt idx="1254">
                  <c:v>-15.096910013008056</c:v>
                </c:pt>
                <c:pt idx="1255">
                  <c:v>-15.540607512240769</c:v>
                </c:pt>
                <c:pt idx="1256">
                  <c:v>-15.130768280269024</c:v>
                </c:pt>
                <c:pt idx="1257">
                  <c:v>-15.248366828574762</c:v>
                </c:pt>
                <c:pt idx="1258">
                  <c:v>-15.247951552180561</c:v>
                </c:pt>
                <c:pt idx="1259">
                  <c:v>-15.795880017344075</c:v>
                </c:pt>
                <c:pt idx="1260">
                  <c:v>-15.200659450546418</c:v>
                </c:pt>
                <c:pt idx="1261">
                  <c:v>-15.476253533188435</c:v>
                </c:pt>
                <c:pt idx="1262">
                  <c:v>-15.774432286560529</c:v>
                </c:pt>
                <c:pt idx="1263">
                  <c:v>-15.344861565188618</c:v>
                </c:pt>
                <c:pt idx="1264">
                  <c:v>-15.267038008005853</c:v>
                </c:pt>
                <c:pt idx="1265">
                  <c:v>-15.389116360492991</c:v>
                </c:pt>
                <c:pt idx="1266">
                  <c:v>-15.327902142064282</c:v>
                </c:pt>
                <c:pt idx="1267">
                  <c:v>-15.356547323513812</c:v>
                </c:pt>
                <c:pt idx="1268">
                  <c:v>-15.67778070526608</c:v>
                </c:pt>
                <c:pt idx="1269">
                  <c:v>-15.545551519298307</c:v>
                </c:pt>
                <c:pt idx="1270">
                  <c:v>-15.236572006437063</c:v>
                </c:pt>
                <c:pt idx="1271">
                  <c:v>-15.863279432843592</c:v>
                </c:pt>
                <c:pt idx="1272">
                  <c:v>-15.08460016478773</c:v>
                </c:pt>
                <c:pt idx="1273">
                  <c:v>-15.167491087293763</c:v>
                </c:pt>
                <c:pt idx="1274">
                  <c:v>-15.700076692651443</c:v>
                </c:pt>
                <c:pt idx="1275">
                  <c:v>-15.935542010773082</c:v>
                </c:pt>
                <c:pt idx="1276">
                  <c:v>-15.214670164989233</c:v>
                </c:pt>
                <c:pt idx="1277">
                  <c:v>-15.910094888560602</c:v>
                </c:pt>
                <c:pt idx="1278">
                  <c:v>-15.112360197942444</c:v>
                </c:pt>
                <c:pt idx="1279">
                  <c:v>-15.221848749616356</c:v>
                </c:pt>
                <c:pt idx="1280">
                  <c:v>-15.009217308196861</c:v>
                </c:pt>
                <c:pt idx="1281">
                  <c:v>-15.991399828238082</c:v>
                </c:pt>
                <c:pt idx="1282">
                  <c:v>-15.799943334027786</c:v>
                </c:pt>
                <c:pt idx="1283">
                  <c:v>-15.59176003468815</c:v>
                </c:pt>
                <c:pt idx="1284">
                  <c:v>-16.167491087293765</c:v>
                </c:pt>
                <c:pt idx="1285">
                  <c:v>-15.262807357295262</c:v>
                </c:pt>
                <c:pt idx="1286">
                  <c:v>-15.905878404159438</c:v>
                </c:pt>
                <c:pt idx="1287">
                  <c:v>-15.326058001365912</c:v>
                </c:pt>
                <c:pt idx="1288">
                  <c:v>-15.740406121114052</c:v>
                </c:pt>
                <c:pt idx="1289">
                  <c:v>-16.007623240201198</c:v>
                </c:pt>
                <c:pt idx="1290">
                  <c:v>-15.847405922072531</c:v>
                </c:pt>
                <c:pt idx="1291">
                  <c:v>-15.229884705212898</c:v>
                </c:pt>
                <c:pt idx="1292">
                  <c:v>-16.029653123769908</c:v>
                </c:pt>
                <c:pt idx="1293">
                  <c:v>-15.136677139879543</c:v>
                </c:pt>
                <c:pt idx="1294">
                  <c:v>-15.449771646944907</c:v>
                </c:pt>
                <c:pt idx="1295">
                  <c:v>-15.647817481888637</c:v>
                </c:pt>
                <c:pt idx="1296">
                  <c:v>-15.767003889607846</c:v>
                </c:pt>
                <c:pt idx="1297">
                  <c:v>-15.648203693102976</c:v>
                </c:pt>
                <c:pt idx="1298">
                  <c:v>-15.991399828238082</c:v>
                </c:pt>
                <c:pt idx="1299">
                  <c:v>-15.337242168318426</c:v>
                </c:pt>
                <c:pt idx="1300">
                  <c:v>-15.055073390013785</c:v>
                </c:pt>
                <c:pt idx="1301">
                  <c:v>-16.004364805402449</c:v>
                </c:pt>
                <c:pt idx="1302">
                  <c:v>-15.122974384132752</c:v>
                </c:pt>
                <c:pt idx="1303">
                  <c:v>-15.148741651280925</c:v>
                </c:pt>
                <c:pt idx="1304">
                  <c:v>-15.364516253185087</c:v>
                </c:pt>
                <c:pt idx="1305">
                  <c:v>-15.497299824689437</c:v>
                </c:pt>
                <c:pt idx="1306">
                  <c:v>-16.216811308924743</c:v>
                </c:pt>
                <c:pt idx="1307">
                  <c:v>-15.444663672004733</c:v>
                </c:pt>
                <c:pt idx="1308">
                  <c:v>-16.283996656365201</c:v>
                </c:pt>
                <c:pt idx="1309">
                  <c:v>-15.821428775421092</c:v>
                </c:pt>
                <c:pt idx="1310">
                  <c:v>-15.689234488218847</c:v>
                </c:pt>
                <c:pt idx="1311">
                  <c:v>-15.44490555142168</c:v>
                </c:pt>
                <c:pt idx="1312">
                  <c:v>-15.66655272550325</c:v>
                </c:pt>
                <c:pt idx="1313">
                  <c:v>-15.229147988357855</c:v>
                </c:pt>
                <c:pt idx="1314">
                  <c:v>-15.397940008672037</c:v>
                </c:pt>
                <c:pt idx="1315">
                  <c:v>-15.828721231933049</c:v>
                </c:pt>
                <c:pt idx="1316">
                  <c:v>-15.293282217663242</c:v>
                </c:pt>
                <c:pt idx="1317">
                  <c:v>-15.320572103387882</c:v>
                </c:pt>
                <c:pt idx="1318">
                  <c:v>-15.049635145623878</c:v>
                </c:pt>
                <c:pt idx="1319">
                  <c:v>-15.949350005622403</c:v>
                </c:pt>
                <c:pt idx="1320">
                  <c:v>-15.40774549863284</c:v>
                </c:pt>
                <c:pt idx="1321">
                  <c:v>-15.593459819566045</c:v>
                </c:pt>
                <c:pt idx="1322">
                  <c:v>-15.603800652904264</c:v>
                </c:pt>
                <c:pt idx="1323">
                  <c:v>-15.891773343625072</c:v>
                </c:pt>
                <c:pt idx="1324">
                  <c:v>-15.443697499232712</c:v>
                </c:pt>
                <c:pt idx="1325">
                  <c:v>-15.806875401645538</c:v>
                </c:pt>
                <c:pt idx="1326">
                  <c:v>-15.259637310505756</c:v>
                </c:pt>
                <c:pt idx="1327">
                  <c:v>-14.982966660701219</c:v>
                </c:pt>
                <c:pt idx="1328">
                  <c:v>-15.353998402866695</c:v>
                </c:pt>
                <c:pt idx="1329">
                  <c:v>-16.028682394184617</c:v>
                </c:pt>
                <c:pt idx="1330">
                  <c:v>-15.644483350163702</c:v>
                </c:pt>
                <c:pt idx="1331">
                  <c:v>-15.578396073130168</c:v>
                </c:pt>
                <c:pt idx="1332">
                  <c:v>-15.397940008672037</c:v>
                </c:pt>
                <c:pt idx="1333">
                  <c:v>-15.509479690636651</c:v>
                </c:pt>
                <c:pt idx="1334">
                  <c:v>-15.142667503568731</c:v>
                </c:pt>
                <c:pt idx="1335">
                  <c:v>-15.167491087293763</c:v>
                </c:pt>
                <c:pt idx="1336">
                  <c:v>-15.888065723667319</c:v>
                </c:pt>
                <c:pt idx="1337">
                  <c:v>-15.350373113159471</c:v>
                </c:pt>
                <c:pt idx="1338">
                  <c:v>-15.293487041349746</c:v>
                </c:pt>
                <c:pt idx="1339">
                  <c:v>-17.087777943467586</c:v>
                </c:pt>
                <c:pt idx="1340">
                  <c:v>-15.87942606879415</c:v>
                </c:pt>
                <c:pt idx="1341">
                  <c:v>-16.016373712875467</c:v>
                </c:pt>
                <c:pt idx="1342">
                  <c:v>-15.537602002101044</c:v>
                </c:pt>
                <c:pt idx="1343">
                  <c:v>-16.184422251675734</c:v>
                </c:pt>
                <c:pt idx="1344">
                  <c:v>-15.638272163982407</c:v>
                </c:pt>
                <c:pt idx="1345">
                  <c:v>-15.829427933655209</c:v>
                </c:pt>
                <c:pt idx="1346">
                  <c:v>-16.056970695371032</c:v>
                </c:pt>
                <c:pt idx="1347">
                  <c:v>-16.574139854922159</c:v>
                </c:pt>
                <c:pt idx="1348">
                  <c:v>-15.899629454882437</c:v>
                </c:pt>
                <c:pt idx="1349">
                  <c:v>-15.521433504406156</c:v>
                </c:pt>
                <c:pt idx="1350">
                  <c:v>-15.920818753952375</c:v>
                </c:pt>
                <c:pt idx="1351">
                  <c:v>-15.625251653989896</c:v>
                </c:pt>
                <c:pt idx="1352">
                  <c:v>-15.953465817249031</c:v>
                </c:pt>
                <c:pt idx="1353">
                  <c:v>-15.392009141452824</c:v>
                </c:pt>
                <c:pt idx="1354">
                  <c:v>-15.844663962534938</c:v>
                </c:pt>
                <c:pt idx="1355">
                  <c:v>-16.142987310283438</c:v>
                </c:pt>
                <c:pt idx="1356">
                  <c:v>-16.075720713938118</c:v>
                </c:pt>
                <c:pt idx="1357">
                  <c:v>-15.47755576649368</c:v>
                </c:pt>
                <c:pt idx="1358">
                  <c:v>-15.923297674684974</c:v>
                </c:pt>
                <c:pt idx="1359">
                  <c:v>-16.119186407719209</c:v>
                </c:pt>
                <c:pt idx="1360">
                  <c:v>-15.667056839874308</c:v>
                </c:pt>
                <c:pt idx="1361">
                  <c:v>-15.935542010773082</c:v>
                </c:pt>
                <c:pt idx="1362">
                  <c:v>-15.619788758288394</c:v>
                </c:pt>
                <c:pt idx="1363">
                  <c:v>-15.988645277141877</c:v>
                </c:pt>
                <c:pt idx="1364">
                  <c:v>-16.09151498112135</c:v>
                </c:pt>
                <c:pt idx="1365">
                  <c:v>-15.568636235841012</c:v>
                </c:pt>
                <c:pt idx="1366">
                  <c:v>-15.616184634019568</c:v>
                </c:pt>
                <c:pt idx="1367">
                  <c:v>-15.638574387016108</c:v>
                </c:pt>
                <c:pt idx="1368">
                  <c:v>-16.045757490560675</c:v>
                </c:pt>
                <c:pt idx="1369">
                  <c:v>-15.705533773838408</c:v>
                </c:pt>
                <c:pt idx="1370">
                  <c:v>-15.468521082957745</c:v>
                </c:pt>
                <c:pt idx="1371">
                  <c:v>-15.292429823902063</c:v>
                </c:pt>
                <c:pt idx="1372">
                  <c:v>-15.659555885159882</c:v>
                </c:pt>
                <c:pt idx="1373">
                  <c:v>-16.197226274708026</c:v>
                </c:pt>
                <c:pt idx="1374">
                  <c:v>-16.033201453616638</c:v>
                </c:pt>
                <c:pt idx="1375">
                  <c:v>-15.769551078621726</c:v>
                </c:pt>
                <c:pt idx="1376">
                  <c:v>-15.706593244537215</c:v>
                </c:pt>
                <c:pt idx="1377">
                  <c:v>-15.856985199745905</c:v>
                </c:pt>
                <c:pt idx="1378">
                  <c:v>-15.534617148551582</c:v>
                </c:pt>
                <c:pt idx="1379">
                  <c:v>-15.775751899037408</c:v>
                </c:pt>
                <c:pt idx="1380">
                  <c:v>-15.196802446025726</c:v>
                </c:pt>
                <c:pt idx="1381">
                  <c:v>-16.064442354906987</c:v>
                </c:pt>
                <c:pt idx="1382">
                  <c:v>-15.619788758288394</c:v>
                </c:pt>
                <c:pt idx="1383">
                  <c:v>-16.133091502897127</c:v>
                </c:pt>
                <c:pt idx="1384">
                  <c:v>-15.829738284605043</c:v>
                </c:pt>
                <c:pt idx="1385">
                  <c:v>-15.474955192963154</c:v>
                </c:pt>
                <c:pt idx="1386">
                  <c:v>-15.68739956073874</c:v>
                </c:pt>
                <c:pt idx="1387">
                  <c:v>-16.665626681200795</c:v>
                </c:pt>
                <c:pt idx="1388">
                  <c:v>-15.63740444245118</c:v>
                </c:pt>
                <c:pt idx="1389">
                  <c:v>-16.225715936945441</c:v>
                </c:pt>
                <c:pt idx="1390">
                  <c:v>-16.08990945440593</c:v>
                </c:pt>
                <c:pt idx="1391">
                  <c:v>-15.634512015109101</c:v>
                </c:pt>
                <c:pt idx="1392">
                  <c:v>-16.115765560763649</c:v>
                </c:pt>
                <c:pt idx="1393">
                  <c:v>-15.823908740944319</c:v>
                </c:pt>
                <c:pt idx="1394">
                  <c:v>-16.252122294180211</c:v>
                </c:pt>
                <c:pt idx="1395">
                  <c:v>-16.391473966422804</c:v>
                </c:pt>
                <c:pt idx="1396">
                  <c:v>-15.948847477552619</c:v>
                </c:pt>
                <c:pt idx="1397">
                  <c:v>-15.35359627377693</c:v>
                </c:pt>
                <c:pt idx="1398">
                  <c:v>-16.065501548756433</c:v>
                </c:pt>
                <c:pt idx="1399">
                  <c:v>-16.207608310501747</c:v>
                </c:pt>
                <c:pt idx="1400">
                  <c:v>-16.214627449599931</c:v>
                </c:pt>
                <c:pt idx="1401">
                  <c:v>-15.939302159646388</c:v>
                </c:pt>
                <c:pt idx="1402">
                  <c:v>-16.013228265733755</c:v>
                </c:pt>
                <c:pt idx="1403">
                  <c:v>-16.540618068137711</c:v>
                </c:pt>
                <c:pt idx="1404">
                  <c:v>-16.496073195806488</c:v>
                </c:pt>
                <c:pt idx="1405">
                  <c:v>-16.081980153546692</c:v>
                </c:pt>
                <c:pt idx="1406">
                  <c:v>-15.552841968657781</c:v>
                </c:pt>
                <c:pt idx="1407">
                  <c:v>-15.87942606879415</c:v>
                </c:pt>
                <c:pt idx="1408">
                  <c:v>-17.020424312036443</c:v>
                </c:pt>
                <c:pt idx="1409">
                  <c:v>-16.096910013008056</c:v>
                </c:pt>
                <c:pt idx="1410">
                  <c:v>-15.795880017344075</c:v>
                </c:pt>
                <c:pt idx="1411">
                  <c:v>-15.829738284605043</c:v>
                </c:pt>
                <c:pt idx="1412">
                  <c:v>-15.658605048475959</c:v>
                </c:pt>
                <c:pt idx="1413">
                  <c:v>-16.310691140876379</c:v>
                </c:pt>
                <c:pt idx="1414">
                  <c:v>-15.653647025549361</c:v>
                </c:pt>
                <c:pt idx="1415">
                  <c:v>-17.30208313276362</c:v>
                </c:pt>
                <c:pt idx="1416">
                  <c:v>-15.97061622231479</c:v>
                </c:pt>
                <c:pt idx="1417">
                  <c:v>-15.567030709125595</c:v>
                </c:pt>
                <c:pt idx="1418">
                  <c:v>-15.869666231504993</c:v>
                </c:pt>
                <c:pt idx="1419">
                  <c:v>-15.739170451944222</c:v>
                </c:pt>
                <c:pt idx="1420">
                  <c:v>-16.262886905694039</c:v>
                </c:pt>
                <c:pt idx="1421">
                  <c:v>-15.826813731587725</c:v>
                </c:pt>
                <c:pt idx="1422">
                  <c:v>-15.559090917934782</c:v>
                </c:pt>
                <c:pt idx="1423">
                  <c:v>-16.187086643357144</c:v>
                </c:pt>
                <c:pt idx="1424">
                  <c:v>-17.064089863569492</c:v>
                </c:pt>
                <c:pt idx="1425">
                  <c:v>-16.320572103387882</c:v>
                </c:pt>
                <c:pt idx="1426">
                  <c:v>-15.995678626217357</c:v>
                </c:pt>
                <c:pt idx="1427">
                  <c:v>-15.568636235841012</c:v>
                </c:pt>
                <c:pt idx="1428">
                  <c:v>-16.435333935747909</c:v>
                </c:pt>
                <c:pt idx="1429">
                  <c:v>-16.107905397309519</c:v>
                </c:pt>
                <c:pt idx="1430">
                  <c:v>-15.920818753952375</c:v>
                </c:pt>
                <c:pt idx="1431">
                  <c:v>-15.823908740944319</c:v>
                </c:pt>
                <c:pt idx="1432">
                  <c:v>-16</c:v>
                </c:pt>
                <c:pt idx="1433">
                  <c:v>-15.958607314841775</c:v>
                </c:pt>
                <c:pt idx="1434">
                  <c:v>-15.744727494896694</c:v>
                </c:pt>
                <c:pt idx="1435">
                  <c:v>-16.328827157284916</c:v>
                </c:pt>
                <c:pt idx="1436">
                  <c:v>-15.958607314841775</c:v>
                </c:pt>
                <c:pt idx="1437">
                  <c:v>-15.774396118389364</c:v>
                </c:pt>
                <c:pt idx="1438">
                  <c:v>-15.602059991327963</c:v>
                </c:pt>
                <c:pt idx="1439">
                  <c:v>-16.1444808443322</c:v>
                </c:pt>
                <c:pt idx="1440">
                  <c:v>-16.4089353929735</c:v>
                </c:pt>
                <c:pt idx="1441">
                  <c:v>-16.52154894685285</c:v>
                </c:pt>
                <c:pt idx="1442">
                  <c:v>-15.695509472226512</c:v>
                </c:pt>
                <c:pt idx="1443">
                  <c:v>-16.026872146400301</c:v>
                </c:pt>
                <c:pt idx="1444">
                  <c:v>-16.086186147616285</c:v>
                </c:pt>
                <c:pt idx="1445">
                  <c:v>-16.050609993355089</c:v>
                </c:pt>
                <c:pt idx="1446">
                  <c:v>-15.980675962846309</c:v>
                </c:pt>
                <c:pt idx="1447">
                  <c:v>-16.205986241519042</c:v>
                </c:pt>
                <c:pt idx="1448">
                  <c:v>-16.242224508988073</c:v>
                </c:pt>
                <c:pt idx="1449">
                  <c:v>-15.818156412055227</c:v>
                </c:pt>
                <c:pt idx="1450">
                  <c:v>-16.008773924307505</c:v>
                </c:pt>
                <c:pt idx="1451">
                  <c:v>-16.142667503568731</c:v>
                </c:pt>
                <c:pt idx="1452">
                  <c:v>-16.366531544420415</c:v>
                </c:pt>
                <c:pt idx="1453">
                  <c:v>-16.177759980215725</c:v>
                </c:pt>
                <c:pt idx="1454">
                  <c:v>-16.113509274827518</c:v>
                </c:pt>
                <c:pt idx="1455">
                  <c:v>-16.622147580993246</c:v>
                </c:pt>
                <c:pt idx="1456">
                  <c:v>-18.015783329534013</c:v>
                </c:pt>
                <c:pt idx="1457">
                  <c:v>-16.387216143280263</c:v>
                </c:pt>
                <c:pt idx="1458">
                  <c:v>-15.886056647693163</c:v>
                </c:pt>
                <c:pt idx="1459">
                  <c:v>-15.366531544420413</c:v>
                </c:pt>
                <c:pt idx="1460">
                  <c:v>-16.096910013008056</c:v>
                </c:pt>
                <c:pt idx="1461">
                  <c:v>-16.119186407719209</c:v>
                </c:pt>
                <c:pt idx="1462">
                  <c:v>-16.798876102792619</c:v>
                </c:pt>
                <c:pt idx="1463">
                  <c:v>-18.30732930084363</c:v>
                </c:pt>
                <c:pt idx="1464">
                  <c:v>-16.113283725883523</c:v>
                </c:pt>
                <c:pt idx="1465">
                  <c:v>-16.327902142064282</c:v>
                </c:pt>
                <c:pt idx="1466">
                  <c:v>-16.485452247339715</c:v>
                </c:pt>
                <c:pt idx="1467">
                  <c:v>-16.180456064458131</c:v>
                </c:pt>
                <c:pt idx="1468">
                  <c:v>-16.429457060118104</c:v>
                </c:pt>
                <c:pt idx="1469">
                  <c:v>-16.431798275933005</c:v>
                </c:pt>
                <c:pt idx="1470">
                  <c:v>-16.392544976785331</c:v>
                </c:pt>
                <c:pt idx="1471">
                  <c:v>-16.492413960236988</c:v>
                </c:pt>
                <c:pt idx="1472">
                  <c:v>-16.230622673923861</c:v>
                </c:pt>
                <c:pt idx="1473">
                  <c:v>-15.67778070526608</c:v>
                </c:pt>
                <c:pt idx="1474">
                  <c:v>-16.177178354696895</c:v>
                </c:pt>
                <c:pt idx="1475">
                  <c:v>-16.040529297924891</c:v>
                </c:pt>
                <c:pt idx="1476">
                  <c:v>-15.819300798703965</c:v>
                </c:pt>
                <c:pt idx="1477">
                  <c:v>-16.113509274827518</c:v>
                </c:pt>
                <c:pt idx="1478">
                  <c:v>-16.548213564475709</c:v>
                </c:pt>
                <c:pt idx="1479">
                  <c:v>-16.376750709602099</c:v>
                </c:pt>
                <c:pt idx="1480">
                  <c:v>-16.471083299722345</c:v>
                </c:pt>
                <c:pt idx="1481">
                  <c:v>-16.086186147616285</c:v>
                </c:pt>
                <c:pt idx="1482">
                  <c:v>-16.42021640338319</c:v>
                </c:pt>
                <c:pt idx="1483">
                  <c:v>-16.366531544420415</c:v>
                </c:pt>
                <c:pt idx="1484">
                  <c:v>-16.344323834267648</c:v>
                </c:pt>
                <c:pt idx="1485">
                  <c:v>-16.337147766735203</c:v>
                </c:pt>
                <c:pt idx="1486">
                  <c:v>-16.275724130399212</c:v>
                </c:pt>
                <c:pt idx="1487">
                  <c:v>-16.366531544420415</c:v>
                </c:pt>
                <c:pt idx="1488">
                  <c:v>-17.754504605605344</c:v>
                </c:pt>
                <c:pt idx="1489">
                  <c:v>-17.659357622439295</c:v>
                </c:pt>
                <c:pt idx="1490">
                  <c:v>-16</c:v>
                </c:pt>
                <c:pt idx="1491">
                  <c:v>-16.036212172654444</c:v>
                </c:pt>
                <c:pt idx="1492">
                  <c:v>-15.882728704344236</c:v>
                </c:pt>
                <c:pt idx="1493">
                  <c:v>-16.602059991327963</c:v>
                </c:pt>
                <c:pt idx="1494">
                  <c:v>-15.744727494896694</c:v>
                </c:pt>
                <c:pt idx="1495">
                  <c:v>-16.214670164989233</c:v>
                </c:pt>
                <c:pt idx="1496">
                  <c:v>-16.514278573518421</c:v>
                </c:pt>
                <c:pt idx="1497">
                  <c:v>-15.856985199745905</c:v>
                </c:pt>
                <c:pt idx="1498">
                  <c:v>-18.978309690113026</c:v>
                </c:pt>
                <c:pt idx="1499">
                  <c:v>-16.436518914605589</c:v>
                </c:pt>
                <c:pt idx="1500">
                  <c:v>-16.087777943467586</c:v>
                </c:pt>
                <c:pt idx="1501">
                  <c:v>-16.301029995663981</c:v>
                </c:pt>
                <c:pt idx="1502">
                  <c:v>-16.703334809738468</c:v>
                </c:pt>
                <c:pt idx="1503">
                  <c:v>-17.615713249714858</c:v>
                </c:pt>
                <c:pt idx="1504">
                  <c:v>-16.67778070526608</c:v>
                </c:pt>
                <c:pt idx="1505">
                  <c:v>-16.657577319177793</c:v>
                </c:pt>
                <c:pt idx="1506">
                  <c:v>-18.17332278862321</c:v>
                </c:pt>
                <c:pt idx="1507">
                  <c:v>-16.272458742971445</c:v>
                </c:pt>
                <c:pt idx="1508">
                  <c:v>-16.698970004336019</c:v>
                </c:pt>
                <c:pt idx="1509">
                  <c:v>-15.304518323509802</c:v>
                </c:pt>
                <c:pt idx="1510">
                  <c:v>-16.173925197299173</c:v>
                </c:pt>
                <c:pt idx="1511">
                  <c:v>-16.754981129262248</c:v>
                </c:pt>
                <c:pt idx="1512">
                  <c:v>-16.419075024324382</c:v>
                </c:pt>
                <c:pt idx="1513">
                  <c:v>-16.618127145501457</c:v>
                </c:pt>
                <c:pt idx="1514">
                  <c:v>-16.468521082957746</c:v>
                </c:pt>
                <c:pt idx="1515">
                  <c:v>-16.777543663320753</c:v>
                </c:pt>
                <c:pt idx="1516">
                  <c:v>-16.853871964321762</c:v>
                </c:pt>
                <c:pt idx="1517">
                  <c:v>-16.819300798703964</c:v>
                </c:pt>
                <c:pt idx="1518">
                  <c:v>-17.698970004336019</c:v>
                </c:pt>
                <c:pt idx="1519">
                  <c:v>-16.766673849650143</c:v>
                </c:pt>
                <c:pt idx="1520">
                  <c:v>-17.247106845115407</c:v>
                </c:pt>
                <c:pt idx="1521">
                  <c:v>-16.537602002101043</c:v>
                </c:pt>
                <c:pt idx="1522">
                  <c:v>-16.356547323513812</c:v>
                </c:pt>
                <c:pt idx="1523">
                  <c:v>-16.943095148663527</c:v>
                </c:pt>
                <c:pt idx="1524">
                  <c:v>-16.920818753952375</c:v>
                </c:pt>
                <c:pt idx="1525">
                  <c:v>-16.36954161355392</c:v>
                </c:pt>
                <c:pt idx="1526">
                  <c:v>-17.045757490560675</c:v>
                </c:pt>
                <c:pt idx="1527">
                  <c:v>-16.481486060122112</c:v>
                </c:pt>
                <c:pt idx="1528">
                  <c:v>-16.851089006890643</c:v>
                </c:pt>
                <c:pt idx="1529">
                  <c:v>-16.735182176990463</c:v>
                </c:pt>
                <c:pt idx="1530">
                  <c:v>-18.774690718274137</c:v>
                </c:pt>
                <c:pt idx="1531">
                  <c:v>-16.769551078621728</c:v>
                </c:pt>
                <c:pt idx="1532">
                  <c:v>-16.317945222926191</c:v>
                </c:pt>
                <c:pt idx="1533">
                  <c:v>-16.463946844840795</c:v>
                </c:pt>
                <c:pt idx="1534">
                  <c:v>-18.231532098590712</c:v>
                </c:pt>
                <c:pt idx="1535">
                  <c:v>-16.42021640338319</c:v>
                </c:pt>
                <c:pt idx="1536">
                  <c:v>-15.853871964321762</c:v>
                </c:pt>
                <c:pt idx="1537">
                  <c:v>-16.585026652029182</c:v>
                </c:pt>
                <c:pt idx="1538">
                  <c:v>-16.657577319177793</c:v>
                </c:pt>
                <c:pt idx="1539">
                  <c:v>-18.532036909464864</c:v>
                </c:pt>
                <c:pt idx="1540">
                  <c:v>-18.749579997691107</c:v>
                </c:pt>
                <c:pt idx="1541">
                  <c:v>-16.386158178123932</c:v>
                </c:pt>
                <c:pt idx="1542">
                  <c:v>-16.795880017344075</c:v>
                </c:pt>
                <c:pt idx="1543">
                  <c:v>-16.619788758288394</c:v>
                </c:pt>
                <c:pt idx="1544">
                  <c:v>-16.823908740944319</c:v>
                </c:pt>
                <c:pt idx="1545">
                  <c:v>-17.992636345687721</c:v>
                </c:pt>
                <c:pt idx="1546">
                  <c:v>-17.045757490560675</c:v>
                </c:pt>
                <c:pt idx="1547">
                  <c:v>-17.102372908709558</c:v>
                </c:pt>
                <c:pt idx="1548">
                  <c:v>-16.723538195826755</c:v>
                </c:pt>
                <c:pt idx="1549">
                  <c:v>-19.111320765141411</c:v>
                </c:pt>
                <c:pt idx="1550">
                  <c:v>-17.694648630553377</c:v>
                </c:pt>
                <c:pt idx="1551">
                  <c:v>-16.481486060122112</c:v>
                </c:pt>
                <c:pt idx="1552">
                  <c:v>-16.912573542963713</c:v>
                </c:pt>
                <c:pt idx="1553">
                  <c:v>-16.847711655616944</c:v>
                </c:pt>
                <c:pt idx="1554">
                  <c:v>-16.882728704344235</c:v>
                </c:pt>
                <c:pt idx="1555">
                  <c:v>-19.006524089585838</c:v>
                </c:pt>
                <c:pt idx="1556">
                  <c:v>-16.917214629683549</c:v>
                </c:pt>
                <c:pt idx="1557">
                  <c:v>-17.133683118078345</c:v>
                </c:pt>
                <c:pt idx="1558">
                  <c:v>-16.823908740944319</c:v>
                </c:pt>
                <c:pt idx="1559">
                  <c:v>-19.190440285364733</c:v>
                </c:pt>
                <c:pt idx="1560">
                  <c:v>-17.171340103464679</c:v>
                </c:pt>
                <c:pt idx="1561">
                  <c:v>-16.602059991327963</c:v>
                </c:pt>
                <c:pt idx="1562">
                  <c:v>-16.244125144327509</c:v>
                </c:pt>
                <c:pt idx="1563">
                  <c:v>-19.021230776173525</c:v>
                </c:pt>
                <c:pt idx="1564">
                  <c:v>-17.209714835966757</c:v>
                </c:pt>
                <c:pt idx="1565">
                  <c:v>-16.573488738635426</c:v>
                </c:pt>
                <c:pt idx="1566">
                  <c:v>-16.744727494896694</c:v>
                </c:pt>
                <c:pt idx="1567">
                  <c:v>-16.958607314841775</c:v>
                </c:pt>
                <c:pt idx="1568">
                  <c:v>-18.330590132712217</c:v>
                </c:pt>
                <c:pt idx="1569">
                  <c:v>-16.977571628814513</c:v>
                </c:pt>
                <c:pt idx="1570">
                  <c:v>-17.154901959985743</c:v>
                </c:pt>
                <c:pt idx="1571">
                  <c:v>-16.769551078621728</c:v>
                </c:pt>
                <c:pt idx="1572">
                  <c:v>-18.505288974794738</c:v>
                </c:pt>
                <c:pt idx="1573">
                  <c:v>-18.941824222507915</c:v>
                </c:pt>
                <c:pt idx="1574">
                  <c:v>-18.087777943467586</c:v>
                </c:pt>
                <c:pt idx="1575">
                  <c:v>-17.06048074738138</c:v>
                </c:pt>
                <c:pt idx="1576">
                  <c:v>-17.055517327849831</c:v>
                </c:pt>
                <c:pt idx="1577">
                  <c:v>-19.517798378095904</c:v>
                </c:pt>
                <c:pt idx="1578">
                  <c:v>-17.508638306165729</c:v>
                </c:pt>
                <c:pt idx="1579">
                  <c:v>-17.173925197299173</c:v>
                </c:pt>
                <c:pt idx="1580">
                  <c:v>-19.773361435283523</c:v>
                </c:pt>
                <c:pt idx="1581">
                  <c:v>-19.24189313031286</c:v>
                </c:pt>
                <c:pt idx="1582">
                  <c:v>-18.09151498112135</c:v>
                </c:pt>
                <c:pt idx="1583">
                  <c:v>-17.80966830182971</c:v>
                </c:pt>
                <c:pt idx="1584">
                  <c:v>-17.301029995663981</c:v>
                </c:pt>
                <c:pt idx="1585">
                  <c:v>-17.714442690992225</c:v>
                </c:pt>
                <c:pt idx="1586">
                  <c:v>-17.236572006437061</c:v>
                </c:pt>
                <c:pt idx="1587">
                  <c:v>-19.725361920324207</c:v>
                </c:pt>
                <c:pt idx="1588">
                  <c:v>-18.045275209020936</c:v>
                </c:pt>
                <c:pt idx="1589">
                  <c:v>-19.468355060922736</c:v>
                </c:pt>
                <c:pt idx="1590">
                  <c:v>-18.102372908709558</c:v>
                </c:pt>
                <c:pt idx="1591">
                  <c:v>-19.494850021680094</c:v>
                </c:pt>
                <c:pt idx="1592">
                  <c:v>-19.730954290342378</c:v>
                </c:pt>
                <c:pt idx="1593">
                  <c:v>-16.853871964321762</c:v>
                </c:pt>
                <c:pt idx="1594">
                  <c:v>-19.384892012556804</c:v>
                </c:pt>
                <c:pt idx="1595">
                  <c:v>-19.920818753952375</c:v>
                </c:pt>
                <c:pt idx="1596">
                  <c:v>-19.642065152999546</c:v>
                </c:pt>
                <c:pt idx="1597">
                  <c:v>-19.13930272594796</c:v>
                </c:pt>
                <c:pt idx="1598">
                  <c:v>-17.698970004336019</c:v>
                </c:pt>
                <c:pt idx="1599">
                  <c:v>-19.68082312626062</c:v>
                </c:pt>
                <c:pt idx="1600">
                  <c:v>-19.756961951313706</c:v>
                </c:pt>
                <c:pt idx="1601">
                  <c:v>-18.096910013008056</c:v>
                </c:pt>
                <c:pt idx="1602">
                  <c:v>-20.018181392829337</c:v>
                </c:pt>
                <c:pt idx="1603">
                  <c:v>-18.848323769152952</c:v>
                </c:pt>
                <c:pt idx="1604">
                  <c:v>-19.526673639102015</c:v>
                </c:pt>
                <c:pt idx="1605">
                  <c:v>-19.034046110897936</c:v>
                </c:pt>
                <c:pt idx="1606">
                  <c:v>-19.85308412465638</c:v>
                </c:pt>
                <c:pt idx="1607">
                  <c:v>-18.831443593136274</c:v>
                </c:pt>
                <c:pt idx="1608">
                  <c:v>-19.853871964321762</c:v>
                </c:pt>
                <c:pt idx="1609">
                  <c:v>-19.308741641866888</c:v>
                </c:pt>
                <c:pt idx="1610">
                  <c:v>-19.388382889445666</c:v>
                </c:pt>
                <c:pt idx="1611">
                  <c:v>-18.628932137728263</c:v>
                </c:pt>
                <c:pt idx="1612">
                  <c:v>-19.686755151931827</c:v>
                </c:pt>
                <c:pt idx="1613">
                  <c:v>-17.721246399047171</c:v>
                </c:pt>
                <c:pt idx="1614">
                  <c:v>-19.618163200001657</c:v>
                </c:pt>
                <c:pt idx="1615">
                  <c:v>-18.603800652904265</c:v>
                </c:pt>
                <c:pt idx="1616">
                  <c:v>-17.766749990458901</c:v>
                </c:pt>
                <c:pt idx="1617">
                  <c:v>-19.733702434819545</c:v>
                </c:pt>
                <c:pt idx="1618">
                  <c:v>-19.848936746646249</c:v>
                </c:pt>
                <c:pt idx="1619">
                  <c:v>-18.275724130399212</c:v>
                </c:pt>
                <c:pt idx="1620">
                  <c:v>-19.766496239658867</c:v>
                </c:pt>
                <c:pt idx="1621">
                  <c:v>-19.732101143942643</c:v>
                </c:pt>
                <c:pt idx="1622">
                  <c:v>-19.619788758288394</c:v>
                </c:pt>
                <c:pt idx="1623">
                  <c:v>-18.164119268182606</c:v>
                </c:pt>
                <c:pt idx="1624">
                  <c:v>-19.590161519240983</c:v>
                </c:pt>
                <c:pt idx="1625">
                  <c:v>-19.766242637034491</c:v>
                </c:pt>
                <c:pt idx="1626">
                  <c:v>-19.751781438809925</c:v>
                </c:pt>
                <c:pt idx="1627">
                  <c:v>-18.844663962534938</c:v>
                </c:pt>
                <c:pt idx="1628">
                  <c:v>-19.766136168076621</c:v>
                </c:pt>
                <c:pt idx="1629">
                  <c:v>-19.908333042404315</c:v>
                </c:pt>
                <c:pt idx="1630">
                  <c:v>-19.71669877129645</c:v>
                </c:pt>
                <c:pt idx="1631">
                  <c:v>-20.018122524783131</c:v>
                </c:pt>
                <c:pt idx="1632">
                  <c:v>-19.102372908709558</c:v>
                </c:pt>
                <c:pt idx="1633">
                  <c:v>-20.016752702037873</c:v>
                </c:pt>
                <c:pt idx="1634">
                  <c:v>-19.614751317596781</c:v>
                </c:pt>
                <c:pt idx="1635">
                  <c:v>-20.177831920631984</c:v>
                </c:pt>
                <c:pt idx="1636">
                  <c:v>-19.580044251510241</c:v>
                </c:pt>
                <c:pt idx="1637">
                  <c:v>-19.948461609484674</c:v>
                </c:pt>
                <c:pt idx="1638">
                  <c:v>-20.080921907623924</c:v>
                </c:pt>
                <c:pt idx="1639">
                  <c:v>-19.894932851189878</c:v>
                </c:pt>
                <c:pt idx="1640">
                  <c:v>-19.826618488700873</c:v>
                </c:pt>
                <c:pt idx="1641">
                  <c:v>-19.847497619538874</c:v>
                </c:pt>
                <c:pt idx="1642">
                  <c:v>-20.303993284781455</c:v>
                </c:pt>
                <c:pt idx="1643">
                  <c:v>-20.022258109012665</c:v>
                </c:pt>
                <c:pt idx="1644">
                  <c:v>-18.802443786846464</c:v>
                </c:pt>
                <c:pt idx="1645">
                  <c:v>-19.363071012310908</c:v>
                </c:pt>
                <c:pt idx="1646">
                  <c:v>-19.610833915635467</c:v>
                </c:pt>
                <c:pt idx="1647">
                  <c:v>-19.876148359032914</c:v>
                </c:pt>
                <c:pt idx="1648">
                  <c:v>-19.695001369283691</c:v>
                </c:pt>
                <c:pt idx="1649">
                  <c:v>-19.753001923225156</c:v>
                </c:pt>
                <c:pt idx="1650">
                  <c:v>-19.173925197299173</c:v>
                </c:pt>
                <c:pt idx="1651">
                  <c:v>-20.108685600617857</c:v>
                </c:pt>
                <c:pt idx="1652">
                  <c:v>-20.048907387402114</c:v>
                </c:pt>
                <c:pt idx="1653">
                  <c:v>-20.053056729302174</c:v>
                </c:pt>
                <c:pt idx="1654">
                  <c:v>-19.992525341720174</c:v>
                </c:pt>
                <c:pt idx="1655">
                  <c:v>-20.013228265733755</c:v>
                </c:pt>
                <c:pt idx="1656">
                  <c:v>-19.93479387194569</c:v>
                </c:pt>
                <c:pt idx="1657">
                  <c:v>-19.167491087293765</c:v>
                </c:pt>
                <c:pt idx="1658">
                  <c:v>-20.010105436281226</c:v>
                </c:pt>
                <c:pt idx="1659">
                  <c:v>-20.069106977593975</c:v>
                </c:pt>
                <c:pt idx="1660">
                  <c:v>-19.526005311770877</c:v>
                </c:pt>
                <c:pt idx="1661">
                  <c:v>-19.958607314841775</c:v>
                </c:pt>
                <c:pt idx="1662">
                  <c:v>-20.153434046522086</c:v>
                </c:pt>
                <c:pt idx="1663">
                  <c:v>-20</c:v>
                </c:pt>
                <c:pt idx="1664">
                  <c:v>-19.324955264044107</c:v>
                </c:pt>
                <c:pt idx="1665">
                  <c:v>-20.161150909262744</c:v>
                </c:pt>
                <c:pt idx="1666">
                  <c:v>-20.256333478553788</c:v>
                </c:pt>
                <c:pt idx="1667">
                  <c:v>-18.267606240177031</c:v>
                </c:pt>
                <c:pt idx="1668">
                  <c:v>-18.958607314841775</c:v>
                </c:pt>
                <c:pt idx="1669">
                  <c:v>-20.396855627379818</c:v>
                </c:pt>
                <c:pt idx="1670">
                  <c:v>-20.27490547891853</c:v>
                </c:pt>
                <c:pt idx="1671">
                  <c:v>-20.313363730737706</c:v>
                </c:pt>
                <c:pt idx="1672">
                  <c:v>-19.279840696594043</c:v>
                </c:pt>
                <c:pt idx="1673">
                  <c:v>-20.431798275933005</c:v>
                </c:pt>
                <c:pt idx="1674">
                  <c:v>-19.806052136505169</c:v>
                </c:pt>
                <c:pt idx="1675">
                  <c:v>-20.431798275933005</c:v>
                </c:pt>
                <c:pt idx="1676">
                  <c:v>-20.31695296176115</c:v>
                </c:pt>
                <c:pt idx="1677">
                  <c:v>-20.530619864150076</c:v>
                </c:pt>
                <c:pt idx="1678">
                  <c:v>-20.548582027010738</c:v>
                </c:pt>
                <c:pt idx="1679">
                  <c:v>-20.440093374963887</c:v>
                </c:pt>
                <c:pt idx="1680">
                  <c:v>-20.616184634019568</c:v>
                </c:pt>
                <c:pt idx="1681">
                  <c:v>-20.634886568372423</c:v>
                </c:pt>
                <c:pt idx="1682">
                  <c:v>-19.5655907924125</c:v>
                </c:pt>
                <c:pt idx="1683">
                  <c:v>-20.835647144215564</c:v>
                </c:pt>
                <c:pt idx="1684">
                  <c:v>-20.790484985457368</c:v>
                </c:pt>
                <c:pt idx="1685">
                  <c:v>-20.665546248849068</c:v>
                </c:pt>
                <c:pt idx="1686">
                  <c:v>-20.931814138253838</c:v>
                </c:pt>
              </c:numCache>
            </c:numRef>
          </c:yVal>
          <c:smooth val="0"/>
        </c:ser>
        <c:dLbls>
          <c:showLegendKey val="0"/>
          <c:showVal val="0"/>
          <c:showCatName val="0"/>
          <c:showSerName val="0"/>
          <c:showPercent val="0"/>
          <c:showBubbleSize val="0"/>
        </c:dLbls>
        <c:axId val="1059805952"/>
        <c:axId val="1059806528"/>
      </c:scatterChart>
      <c:valAx>
        <c:axId val="1059805952"/>
        <c:scaling>
          <c:orientation val="minMax"/>
        </c:scaling>
        <c:delete val="0"/>
        <c:axPos val="b"/>
        <c:numFmt formatCode="General" sourceLinked="1"/>
        <c:majorTickMark val="out"/>
        <c:minorTickMark val="none"/>
        <c:tickLblPos val="nextTo"/>
        <c:crossAx val="1059806528"/>
        <c:crosses val="autoZero"/>
        <c:crossBetween val="midCat"/>
      </c:valAx>
      <c:valAx>
        <c:axId val="1059806528"/>
        <c:scaling>
          <c:orientation val="minMax"/>
        </c:scaling>
        <c:delete val="0"/>
        <c:axPos val="l"/>
        <c:majorGridlines/>
        <c:numFmt formatCode="General" sourceLinked="1"/>
        <c:majorTickMark val="out"/>
        <c:minorTickMark val="none"/>
        <c:tickLblPos val="nextTo"/>
        <c:crossAx val="1059805952"/>
        <c:crosses val="autoZero"/>
        <c:crossBetween val="midCat"/>
      </c:valAx>
    </c:plotArea>
    <c:legend>
      <c:legendPos val="r"/>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0.05238</cdr:x>
      <cdr:y>0.68928</cdr:y>
    </cdr:from>
    <cdr:to>
      <cdr:x>0.30317</cdr:x>
      <cdr:y>0.86468</cdr:y>
    </cdr:to>
    <cdr:sp macro="" textlink="">
      <cdr:nvSpPr>
        <cdr:cNvPr id="4" name="Text Box 3"/>
        <cdr:cNvSpPr txBox="1"/>
      </cdr:nvSpPr>
      <cdr:spPr>
        <a:xfrm xmlns:a="http://schemas.openxmlformats.org/drawingml/2006/main">
          <a:off x="359229" y="2438400"/>
          <a:ext cx="1719943" cy="6204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0.04603</cdr:x>
      <cdr:y>0.6739</cdr:y>
    </cdr:from>
    <cdr:to>
      <cdr:x>0.28254</cdr:x>
      <cdr:y>0.90161</cdr:y>
    </cdr:to>
    <cdr:sp macro="" textlink="">
      <cdr:nvSpPr>
        <cdr:cNvPr id="5" name="Text Box 4"/>
        <cdr:cNvSpPr txBox="1"/>
      </cdr:nvSpPr>
      <cdr:spPr>
        <a:xfrm xmlns:a="http://schemas.openxmlformats.org/drawingml/2006/main">
          <a:off x="315687" y="2383971"/>
          <a:ext cx="1621972" cy="805543"/>
        </a:xfrm>
        <a:prstGeom xmlns:a="http://schemas.openxmlformats.org/drawingml/2006/main" prst="rect">
          <a:avLst/>
        </a:prstGeom>
        <a:ln xmlns:a="http://schemas.openxmlformats.org/drawingml/2006/main" w="28575">
          <a:solidFill>
            <a:srgbClr val="FF0000"/>
          </a:solidFill>
        </a:ln>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9D4AD-5B33-455C-A813-5412D353B672}">
  <ds:schemaRefs>
    <ds:schemaRef ds:uri="urn:schemas-microsoft-com.VSTO2008Demos.ControlsStorage"/>
  </ds:schemaRefs>
</ds:datastoreItem>
</file>

<file path=customXml/itemProps2.xml><?xml version="1.0" encoding="utf-8"?>
<ds:datastoreItem xmlns:ds="http://schemas.openxmlformats.org/officeDocument/2006/customXml" ds:itemID="{A48D707E-6058-4CDD-B75C-C92D88F4C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13</TotalTime>
  <Pages>26</Pages>
  <Words>2754</Words>
  <Characters>15702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2012-01-05T13:09:00Z</cp:lastPrinted>
  <dcterms:created xsi:type="dcterms:W3CDTF">2013-03-02T06:32:00Z</dcterms:created>
  <dcterms:modified xsi:type="dcterms:W3CDTF">2013-03-02T06:32:00Z</dcterms:modified>
</cp:coreProperties>
</file>